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B719F" w14:textId="77777777" w:rsidR="005A15BB" w:rsidRDefault="004F25B3">
      <w:pPr>
        <w:spacing w:before="157" w:line="974" w:lineRule="exact"/>
        <w:ind w:firstLine="509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3833497" wp14:editId="126A60F1">
            <wp:simplePos x="0" y="0"/>
            <wp:positionH relativeFrom="column">
              <wp:posOffset>573405</wp:posOffset>
            </wp:positionH>
            <wp:positionV relativeFrom="paragraph">
              <wp:posOffset>266065</wp:posOffset>
            </wp:positionV>
            <wp:extent cx="4838221" cy="654050"/>
            <wp:effectExtent l="0" t="0" r="635" b="0"/>
            <wp:wrapNone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8221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11E2E" w14:textId="392BEE47" w:rsidR="00963317" w:rsidRDefault="00963317" w:rsidP="007F3EE1">
      <w:pPr>
        <w:pStyle w:val="a3"/>
        <w:spacing w:before="244" w:line="225" w:lineRule="auto"/>
        <w:ind w:left="7364" w:firstLineChars="400" w:firstLine="960"/>
        <w:rPr>
          <w:rFonts w:ascii="楷体" w:eastAsia="楷体" w:hAnsi="楷体" w:cs="楷体"/>
          <w:spacing w:val="-2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A0E89F" wp14:editId="36F09FCB">
                <wp:simplePos x="0" y="0"/>
                <wp:positionH relativeFrom="column">
                  <wp:posOffset>-120015</wp:posOffset>
                </wp:positionH>
                <wp:positionV relativeFrom="paragraph">
                  <wp:posOffset>325120</wp:posOffset>
                </wp:positionV>
                <wp:extent cx="6332220" cy="6350"/>
                <wp:effectExtent l="0" t="0" r="0" b="6350"/>
                <wp:wrapNone/>
                <wp:docPr id="7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22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72" h="10">
                              <a:moveTo>
                                <a:pt x="0" y="0"/>
                              </a:moveTo>
                              <a:lnTo>
                                <a:pt x="9971" y="0"/>
                              </a:lnTo>
                              <a:lnTo>
                                <a:pt x="9971" y="9"/>
                              </a:ln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FDDC4" id="任意多边形 2" o:spid="_x0000_s1026" style="position:absolute;left:0;text-align:left;margin-left:-9.45pt;margin-top:25.6pt;width:498.6pt;height: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99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" path="m,l9971,r,9l,9,,xe" fillcolor="black" stroked="f">
                <v:path arrowok="t" textboxrect="0,0,9972,10"/>
              </v:shape>
            </w:pict>
          </mc:Fallback>
        </mc:AlternateContent>
      </w:r>
    </w:p>
    <w:p w14:paraId="4332BAFA" w14:textId="1654401A" w:rsidR="005A15BB" w:rsidRDefault="004F25B3" w:rsidP="007F3EE1">
      <w:pPr>
        <w:pStyle w:val="a3"/>
        <w:spacing w:before="244" w:line="225" w:lineRule="auto"/>
        <w:ind w:left="7364" w:firstLineChars="400" w:firstLine="712"/>
        <w:rPr>
          <w:sz w:val="18"/>
          <w:szCs w:val="18"/>
        </w:rPr>
      </w:pPr>
      <w:r>
        <w:rPr>
          <w:rFonts w:ascii="楷体" w:eastAsia="楷体" w:hAnsi="楷体" w:cs="楷体"/>
          <w:spacing w:val="-2"/>
          <w:sz w:val="18"/>
          <w:szCs w:val="18"/>
        </w:rPr>
        <w:t>文件版本：</w:t>
      </w:r>
      <w:r>
        <w:rPr>
          <w:spacing w:val="-2"/>
          <w:sz w:val="18"/>
          <w:szCs w:val="18"/>
        </w:rPr>
        <w:t>A0</w:t>
      </w:r>
    </w:p>
    <w:p w14:paraId="0C3BD6F9" w14:textId="77777777" w:rsidR="005A15BB" w:rsidRDefault="005A15BB">
      <w:pPr>
        <w:spacing w:line="279" w:lineRule="auto"/>
      </w:pPr>
    </w:p>
    <w:p w14:paraId="6EB2D33D" w14:textId="77777777" w:rsidR="005A15BB" w:rsidRDefault="005A15BB">
      <w:pPr>
        <w:spacing w:line="328" w:lineRule="auto"/>
      </w:pPr>
    </w:p>
    <w:p w14:paraId="5D5EC19F" w14:textId="77777777" w:rsidR="005A15BB" w:rsidRDefault="005A15BB">
      <w:pPr>
        <w:spacing w:line="328" w:lineRule="auto"/>
      </w:pPr>
    </w:p>
    <w:p w14:paraId="1736D159" w14:textId="77777777" w:rsidR="005A15BB" w:rsidRDefault="004F25B3">
      <w:pPr>
        <w:pStyle w:val="a3"/>
        <w:spacing w:before="123" w:line="196" w:lineRule="auto"/>
        <w:ind w:left="3021"/>
        <w:outlineLvl w:val="0"/>
        <w:rPr>
          <w:sz w:val="43"/>
          <w:szCs w:val="43"/>
        </w:rPr>
      </w:pPr>
      <w:r>
        <w:rPr>
          <w:spacing w:val="25"/>
          <w:sz w:val="43"/>
          <w:szCs w:val="43"/>
        </w:rPr>
        <w:t>Lithium-ion</w:t>
      </w:r>
      <w:r>
        <w:rPr>
          <w:spacing w:val="66"/>
          <w:sz w:val="43"/>
          <w:szCs w:val="43"/>
        </w:rPr>
        <w:t xml:space="preserve"> </w:t>
      </w:r>
      <w:r>
        <w:rPr>
          <w:spacing w:val="25"/>
          <w:sz w:val="43"/>
          <w:szCs w:val="43"/>
        </w:rPr>
        <w:t>Battery</w:t>
      </w:r>
    </w:p>
    <w:p w14:paraId="2D09FBFB" w14:textId="77777777" w:rsidR="005A15BB" w:rsidRDefault="004F25B3">
      <w:pPr>
        <w:pStyle w:val="a3"/>
        <w:spacing w:before="115" w:line="196" w:lineRule="auto"/>
        <w:ind w:left="2104"/>
        <w:outlineLvl w:val="0"/>
        <w:rPr>
          <w:sz w:val="43"/>
          <w:szCs w:val="43"/>
        </w:rPr>
      </w:pPr>
      <w:r>
        <w:rPr>
          <w:spacing w:val="23"/>
          <w:sz w:val="43"/>
          <w:szCs w:val="43"/>
        </w:rPr>
        <w:t>Specification</w:t>
      </w:r>
      <w:r>
        <w:rPr>
          <w:spacing w:val="77"/>
          <w:sz w:val="43"/>
          <w:szCs w:val="43"/>
        </w:rPr>
        <w:t xml:space="preserve"> </w:t>
      </w:r>
      <w:r>
        <w:rPr>
          <w:spacing w:val="23"/>
          <w:sz w:val="43"/>
          <w:szCs w:val="43"/>
        </w:rPr>
        <w:t>Approval</w:t>
      </w:r>
      <w:r>
        <w:rPr>
          <w:spacing w:val="84"/>
          <w:sz w:val="43"/>
          <w:szCs w:val="43"/>
        </w:rPr>
        <w:t xml:space="preserve"> </w:t>
      </w:r>
      <w:r>
        <w:rPr>
          <w:spacing w:val="23"/>
          <w:sz w:val="43"/>
          <w:szCs w:val="43"/>
        </w:rPr>
        <w:t>Sheet</w:t>
      </w:r>
    </w:p>
    <w:p w14:paraId="73148BF2" w14:textId="77777777" w:rsidR="005A15BB" w:rsidRDefault="004F25B3">
      <w:pPr>
        <w:spacing w:before="50" w:line="222" w:lineRule="auto"/>
        <w:ind w:left="2581"/>
        <w:outlineLvl w:val="0"/>
        <w:rPr>
          <w:rFonts w:ascii="新宋体" w:eastAsia="新宋体" w:hAnsi="新宋体" w:cs="新宋体"/>
          <w:sz w:val="43"/>
          <w:szCs w:val="43"/>
        </w:rPr>
      </w:pPr>
      <w:proofErr w:type="spellStart"/>
      <w:r>
        <w:rPr>
          <w:rFonts w:ascii="新宋体" w:eastAsia="新宋体" w:hAnsi="新宋体" w:cs="新宋体"/>
          <w:spacing w:val="53"/>
          <w:sz w:val="43"/>
          <w:szCs w:val="43"/>
        </w:rPr>
        <w:t>锂离子电池规格确认书</w:t>
      </w:r>
      <w:proofErr w:type="spellEnd"/>
    </w:p>
    <w:p w14:paraId="7649B2DB" w14:textId="77777777" w:rsidR="005A15BB" w:rsidRDefault="005A15BB">
      <w:pPr>
        <w:spacing w:line="426" w:lineRule="auto"/>
      </w:pPr>
    </w:p>
    <w:p w14:paraId="045F63CA" w14:textId="7416EC82" w:rsidR="005A15BB" w:rsidRDefault="004F25B3">
      <w:pPr>
        <w:pStyle w:val="a3"/>
        <w:spacing w:before="101" w:line="225" w:lineRule="auto"/>
        <w:ind w:left="1787"/>
        <w:rPr>
          <w:sz w:val="28"/>
          <w:szCs w:val="28"/>
        </w:rPr>
      </w:pPr>
      <w:proofErr w:type="gramStart"/>
      <w:r>
        <w:rPr>
          <w:b/>
          <w:bCs/>
          <w:sz w:val="31"/>
          <w:szCs w:val="31"/>
        </w:rPr>
        <w:t>Model</w:t>
      </w:r>
      <w:r>
        <w:rPr>
          <w:b/>
          <w:bCs/>
          <w:spacing w:val="5"/>
          <w:sz w:val="31"/>
          <w:szCs w:val="31"/>
        </w:rPr>
        <w:t xml:space="preserve">  </w:t>
      </w:r>
      <w:proofErr w:type="spellStart"/>
      <w:r>
        <w:rPr>
          <w:rFonts w:ascii="新宋体" w:eastAsia="新宋体" w:hAnsi="新宋体" w:cs="新宋体"/>
          <w:b/>
          <w:bCs/>
          <w:spacing w:val="5"/>
          <w:sz w:val="31"/>
          <w:szCs w:val="31"/>
        </w:rPr>
        <w:t>型号</w:t>
      </w:r>
      <w:proofErr w:type="spellEnd"/>
      <w:proofErr w:type="gramEnd"/>
      <w:r>
        <w:rPr>
          <w:b/>
          <w:bCs/>
          <w:spacing w:val="5"/>
          <w:sz w:val="31"/>
          <w:szCs w:val="31"/>
        </w:rPr>
        <w:t>:</w:t>
      </w:r>
      <w:r>
        <w:rPr>
          <w:rFonts w:ascii="新宋体" w:eastAsia="新宋体" w:hAnsi="新宋体" w:cs="新宋体"/>
          <w:b/>
          <w:bCs/>
          <w:spacing w:val="5"/>
          <w:sz w:val="31"/>
          <w:szCs w:val="31"/>
          <w:u w:val="single"/>
        </w:rPr>
        <w:t xml:space="preserve"> </w:t>
      </w:r>
      <w:r w:rsidR="0029795C">
        <w:rPr>
          <w:rFonts w:ascii="新宋体" w:eastAsia="新宋体" w:hAnsi="新宋体" w:cs="新宋体" w:hint="eastAsia"/>
          <w:b/>
          <w:bCs/>
          <w:spacing w:val="5"/>
          <w:sz w:val="31"/>
          <w:szCs w:val="31"/>
          <w:u w:val="single"/>
          <w:lang w:eastAsia="zh-CN"/>
        </w:rPr>
        <w:t xml:space="preserve"> </w:t>
      </w:r>
      <w:r w:rsidR="0029795C">
        <w:rPr>
          <w:rFonts w:ascii="新宋体" w:eastAsia="新宋体" w:hAnsi="新宋体" w:cs="新宋体"/>
          <w:b/>
          <w:bCs/>
          <w:spacing w:val="5"/>
          <w:sz w:val="31"/>
          <w:szCs w:val="31"/>
          <w:u w:val="single"/>
          <w:lang w:eastAsia="zh-CN"/>
        </w:rPr>
        <w:t xml:space="preserve"> </w:t>
      </w:r>
      <w:r>
        <w:rPr>
          <w:rFonts w:ascii="新宋体" w:eastAsia="新宋体" w:hAnsi="新宋体" w:cs="新宋体"/>
          <w:b/>
          <w:bCs/>
          <w:spacing w:val="5"/>
          <w:sz w:val="31"/>
          <w:szCs w:val="31"/>
          <w:u w:val="single"/>
        </w:rPr>
        <w:t>锂电池</w:t>
      </w:r>
      <w:r>
        <w:rPr>
          <w:b/>
          <w:bCs/>
          <w:spacing w:val="5"/>
          <w:sz w:val="31"/>
          <w:szCs w:val="31"/>
          <w:u w:val="single"/>
        </w:rPr>
        <w:t>-</w:t>
      </w:r>
      <w:r w:rsidR="00321DCD">
        <w:rPr>
          <w:b/>
          <w:bCs/>
          <w:spacing w:val="5"/>
          <w:sz w:val="31"/>
          <w:szCs w:val="31"/>
          <w:u w:val="single"/>
        </w:rPr>
        <w:t>43.2</w:t>
      </w:r>
      <w:r w:rsidR="00B86098">
        <w:rPr>
          <w:b/>
          <w:bCs/>
          <w:spacing w:val="5"/>
          <w:sz w:val="31"/>
          <w:szCs w:val="31"/>
          <w:u w:val="single"/>
        </w:rPr>
        <w:t>V</w:t>
      </w:r>
      <w:r w:rsidR="00321DCD">
        <w:rPr>
          <w:b/>
          <w:bCs/>
          <w:spacing w:val="5"/>
          <w:sz w:val="31"/>
          <w:szCs w:val="31"/>
          <w:u w:val="single"/>
        </w:rPr>
        <w:t>12</w:t>
      </w:r>
      <w:r>
        <w:rPr>
          <w:b/>
          <w:bCs/>
          <w:sz w:val="31"/>
          <w:szCs w:val="31"/>
          <w:u w:val="single"/>
        </w:rPr>
        <w:t>Ah</w:t>
      </w:r>
      <w:r>
        <w:rPr>
          <w:b/>
          <w:bCs/>
          <w:spacing w:val="5"/>
          <w:sz w:val="31"/>
          <w:szCs w:val="31"/>
          <w:u w:val="single"/>
        </w:rPr>
        <w:t>-</w:t>
      </w:r>
      <w:r w:rsidR="0099548D">
        <w:rPr>
          <w:b/>
          <w:bCs/>
          <w:spacing w:val="5"/>
          <w:sz w:val="28"/>
          <w:szCs w:val="28"/>
          <w:u w:val="single"/>
        </w:rPr>
        <w:t>1</w:t>
      </w:r>
      <w:r w:rsidR="00321DCD">
        <w:rPr>
          <w:b/>
          <w:bCs/>
          <w:spacing w:val="5"/>
          <w:sz w:val="28"/>
          <w:szCs w:val="28"/>
          <w:u w:val="single"/>
        </w:rPr>
        <w:t>2</w:t>
      </w:r>
      <w:r>
        <w:rPr>
          <w:b/>
          <w:bCs/>
          <w:spacing w:val="5"/>
          <w:sz w:val="28"/>
          <w:szCs w:val="28"/>
          <w:u w:val="single"/>
        </w:rPr>
        <w:t>S</w:t>
      </w:r>
      <w:r w:rsidR="00321DCD">
        <w:rPr>
          <w:b/>
          <w:bCs/>
          <w:spacing w:val="5"/>
          <w:sz w:val="28"/>
          <w:szCs w:val="28"/>
          <w:u w:val="single"/>
        </w:rPr>
        <w:t>3</w:t>
      </w:r>
      <w:r>
        <w:rPr>
          <w:b/>
          <w:bCs/>
          <w:spacing w:val="5"/>
          <w:sz w:val="28"/>
          <w:szCs w:val="28"/>
          <w:u w:val="single"/>
        </w:rPr>
        <w:t>P</w:t>
      </w:r>
      <w:r w:rsidR="007F3EE1">
        <w:rPr>
          <w:b/>
          <w:bCs/>
          <w:spacing w:val="5"/>
          <w:sz w:val="28"/>
          <w:szCs w:val="28"/>
          <w:u w:val="single"/>
        </w:rPr>
        <w:t xml:space="preserve">  </w:t>
      </w:r>
      <w:r>
        <w:rPr>
          <w:b/>
          <w:bCs/>
          <w:spacing w:val="5"/>
          <w:sz w:val="28"/>
          <w:szCs w:val="28"/>
          <w:u w:val="single"/>
        </w:rPr>
        <w:t xml:space="preserve"> </w:t>
      </w:r>
    </w:p>
    <w:p w14:paraId="5A83E2F8" w14:textId="77777777" w:rsidR="005A15BB" w:rsidRDefault="005A15BB">
      <w:pPr>
        <w:spacing w:line="256" w:lineRule="auto"/>
      </w:pPr>
    </w:p>
    <w:p w14:paraId="10A732D7" w14:textId="1F5CEDFD" w:rsidR="005A15BB" w:rsidRDefault="004F25B3">
      <w:pPr>
        <w:pStyle w:val="a3"/>
        <w:spacing w:before="102" w:line="225" w:lineRule="auto"/>
        <w:ind w:left="1788"/>
        <w:rPr>
          <w:sz w:val="28"/>
          <w:szCs w:val="28"/>
        </w:rPr>
      </w:pPr>
      <w:r>
        <w:rPr>
          <w:b/>
          <w:bCs/>
          <w:sz w:val="31"/>
          <w:szCs w:val="31"/>
        </w:rPr>
        <w:t>File</w:t>
      </w:r>
      <w:r>
        <w:rPr>
          <w:b/>
          <w:bCs/>
          <w:spacing w:val="2"/>
          <w:sz w:val="31"/>
          <w:szCs w:val="31"/>
        </w:rPr>
        <w:t xml:space="preserve"> </w:t>
      </w:r>
      <w:proofErr w:type="gramStart"/>
      <w:r>
        <w:rPr>
          <w:b/>
          <w:bCs/>
          <w:sz w:val="31"/>
          <w:szCs w:val="31"/>
        </w:rPr>
        <w:t>number</w:t>
      </w:r>
      <w:r>
        <w:rPr>
          <w:b/>
          <w:bCs/>
          <w:spacing w:val="2"/>
          <w:sz w:val="31"/>
          <w:szCs w:val="31"/>
        </w:rPr>
        <w:t xml:space="preserve">  </w:t>
      </w:r>
      <w:proofErr w:type="spellStart"/>
      <w:r>
        <w:rPr>
          <w:rFonts w:ascii="新宋体" w:eastAsia="新宋体" w:hAnsi="新宋体" w:cs="新宋体"/>
          <w:b/>
          <w:bCs/>
          <w:spacing w:val="2"/>
          <w:sz w:val="31"/>
          <w:szCs w:val="31"/>
        </w:rPr>
        <w:t>成品编码</w:t>
      </w:r>
      <w:proofErr w:type="spellEnd"/>
      <w:proofErr w:type="gramEnd"/>
      <w:r>
        <w:rPr>
          <w:b/>
          <w:bCs/>
          <w:spacing w:val="2"/>
          <w:sz w:val="31"/>
          <w:szCs w:val="31"/>
        </w:rPr>
        <w:t>:</w:t>
      </w:r>
      <w:r>
        <w:rPr>
          <w:b/>
          <w:bCs/>
          <w:spacing w:val="2"/>
          <w:sz w:val="28"/>
          <w:szCs w:val="28"/>
          <w:u w:val="single"/>
        </w:rPr>
        <w:t xml:space="preserve">       </w:t>
      </w:r>
      <w:r w:rsidR="00302C13">
        <w:rPr>
          <w:b/>
          <w:bCs/>
          <w:spacing w:val="2"/>
          <w:sz w:val="28"/>
          <w:szCs w:val="28"/>
          <w:u w:val="single"/>
        </w:rPr>
        <w:t xml:space="preserve">       </w:t>
      </w:r>
      <w:r>
        <w:rPr>
          <w:b/>
          <w:bCs/>
          <w:spacing w:val="2"/>
          <w:sz w:val="28"/>
          <w:szCs w:val="28"/>
          <w:u w:val="single"/>
        </w:rPr>
        <w:t xml:space="preserve">            </w:t>
      </w:r>
      <w:r>
        <w:rPr>
          <w:b/>
          <w:bCs/>
          <w:spacing w:val="1"/>
          <w:sz w:val="28"/>
          <w:szCs w:val="28"/>
          <w:u w:val="single"/>
        </w:rPr>
        <w:t xml:space="preserve">     </w:t>
      </w:r>
    </w:p>
    <w:p w14:paraId="79562769" w14:textId="77777777" w:rsidR="005A15BB" w:rsidRDefault="005A15BB">
      <w:pPr>
        <w:spacing w:before="36"/>
      </w:pPr>
    </w:p>
    <w:p w14:paraId="7932E805" w14:textId="77777777" w:rsidR="005A15BB" w:rsidRDefault="005A15BB">
      <w:pPr>
        <w:spacing w:before="36"/>
      </w:pPr>
    </w:p>
    <w:p w14:paraId="30FBF1D7" w14:textId="77777777" w:rsidR="005A15BB" w:rsidRDefault="005A15BB">
      <w:pPr>
        <w:spacing w:before="35"/>
      </w:pPr>
    </w:p>
    <w:tbl>
      <w:tblPr>
        <w:tblStyle w:val="TableNormal"/>
        <w:tblW w:w="9926" w:type="dxa"/>
        <w:tblInd w:w="20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4"/>
        <w:gridCol w:w="2259"/>
        <w:gridCol w:w="2541"/>
        <w:gridCol w:w="2422"/>
      </w:tblGrid>
      <w:tr w:rsidR="005A15BB" w14:paraId="555F6891" w14:textId="77777777">
        <w:trPr>
          <w:trHeight w:val="293"/>
        </w:trPr>
        <w:tc>
          <w:tcPr>
            <w:tcW w:w="2704" w:type="dxa"/>
          </w:tcPr>
          <w:p w14:paraId="4C799FD8" w14:textId="77777777" w:rsidR="005A15BB" w:rsidRDefault="004F25B3">
            <w:pPr>
              <w:pStyle w:val="TableText"/>
              <w:spacing w:before="36" w:line="221" w:lineRule="auto"/>
              <w:ind w:left="483"/>
              <w:rPr>
                <w:rFonts w:ascii="新宋体" w:eastAsia="新宋体" w:hAnsi="新宋体" w:cs="新宋体"/>
              </w:rPr>
            </w:pPr>
            <w:r>
              <w:rPr>
                <w:b/>
                <w:bCs/>
              </w:rPr>
              <w:t>Approved</w:t>
            </w:r>
            <w:r>
              <w:rPr>
                <w:b/>
                <w:bCs/>
                <w:spacing w:val="18"/>
              </w:rPr>
              <w:t xml:space="preserve"> </w:t>
            </w:r>
            <w:proofErr w:type="gramStart"/>
            <w:r>
              <w:rPr>
                <w:b/>
                <w:bCs/>
              </w:rPr>
              <w:t>by</w:t>
            </w:r>
            <w:r>
              <w:rPr>
                <w:b/>
                <w:bCs/>
                <w:spacing w:val="7"/>
              </w:rPr>
              <w:t xml:space="preserve">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18"/>
              </w:rPr>
              <w:t>批准</w:t>
            </w:r>
            <w:proofErr w:type="spellEnd"/>
            <w:proofErr w:type="gramEnd"/>
          </w:p>
        </w:tc>
        <w:tc>
          <w:tcPr>
            <w:tcW w:w="2259" w:type="dxa"/>
          </w:tcPr>
          <w:p w14:paraId="70F5FA08" w14:textId="77777777" w:rsidR="005A15BB" w:rsidRDefault="004F25B3">
            <w:pPr>
              <w:pStyle w:val="TableText"/>
              <w:spacing w:before="36" w:line="221" w:lineRule="auto"/>
              <w:ind w:left="322"/>
              <w:rPr>
                <w:rFonts w:ascii="新宋体" w:eastAsia="新宋体" w:hAnsi="新宋体" w:cs="新宋体"/>
              </w:rPr>
            </w:pPr>
            <w:r>
              <w:rPr>
                <w:b/>
                <w:bCs/>
              </w:rPr>
              <w:t>Checked</w:t>
            </w:r>
            <w:r>
              <w:rPr>
                <w:b/>
                <w:bCs/>
                <w:spacing w:val="11"/>
              </w:rPr>
              <w:t xml:space="preserve"> </w:t>
            </w:r>
            <w:proofErr w:type="gramStart"/>
            <w:r>
              <w:rPr>
                <w:b/>
                <w:bCs/>
              </w:rPr>
              <w:t>by</w:t>
            </w:r>
            <w:r>
              <w:rPr>
                <w:b/>
                <w:bCs/>
                <w:spacing w:val="13"/>
                <w:w w:val="101"/>
              </w:rPr>
              <w:t xml:space="preserve">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11"/>
              </w:rPr>
              <w:t>审核</w:t>
            </w:r>
            <w:proofErr w:type="spellEnd"/>
            <w:proofErr w:type="gramEnd"/>
          </w:p>
        </w:tc>
        <w:tc>
          <w:tcPr>
            <w:tcW w:w="2541" w:type="dxa"/>
          </w:tcPr>
          <w:p w14:paraId="2785F992" w14:textId="77777777" w:rsidR="005A15BB" w:rsidRDefault="004F25B3">
            <w:pPr>
              <w:pStyle w:val="TableText"/>
              <w:spacing w:before="36" w:line="221" w:lineRule="auto"/>
              <w:ind w:left="391"/>
              <w:rPr>
                <w:rFonts w:ascii="新宋体" w:eastAsia="新宋体" w:hAnsi="新宋体" w:cs="新宋体"/>
              </w:rPr>
            </w:pPr>
            <w:r>
              <w:rPr>
                <w:b/>
                <w:bCs/>
              </w:rPr>
              <w:t>Prepared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</w:rPr>
              <w:t>by</w:t>
            </w:r>
            <w:r>
              <w:rPr>
                <w:b/>
                <w:bCs/>
                <w:spacing w:val="5"/>
              </w:rPr>
              <w:t xml:space="preserve">  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15"/>
              </w:rPr>
              <w:t>编制</w:t>
            </w:r>
            <w:proofErr w:type="spellEnd"/>
          </w:p>
        </w:tc>
        <w:tc>
          <w:tcPr>
            <w:tcW w:w="2422" w:type="dxa"/>
          </w:tcPr>
          <w:p w14:paraId="59C428D5" w14:textId="77777777" w:rsidR="005A15BB" w:rsidRDefault="004F25B3">
            <w:pPr>
              <w:pStyle w:val="TableText"/>
              <w:spacing w:before="35" w:line="228" w:lineRule="auto"/>
              <w:ind w:left="672"/>
              <w:rPr>
                <w:rFonts w:ascii="新宋体" w:eastAsia="新宋体" w:hAnsi="新宋体" w:cs="新宋体"/>
              </w:rPr>
            </w:pPr>
            <w:r>
              <w:rPr>
                <w:b/>
                <w:bCs/>
                <w:spacing w:val="-1"/>
              </w:rPr>
              <w:t xml:space="preserve">Date   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-1"/>
              </w:rPr>
              <w:t>日期</w:t>
            </w:r>
            <w:proofErr w:type="spellEnd"/>
          </w:p>
        </w:tc>
      </w:tr>
      <w:tr w:rsidR="005A15BB" w14:paraId="510B9A63" w14:textId="77777777">
        <w:trPr>
          <w:trHeight w:val="1602"/>
        </w:trPr>
        <w:tc>
          <w:tcPr>
            <w:tcW w:w="2704" w:type="dxa"/>
          </w:tcPr>
          <w:p w14:paraId="483B5FD0" w14:textId="77777777" w:rsidR="005A15BB" w:rsidRDefault="005A15BB">
            <w:pPr>
              <w:spacing w:line="328" w:lineRule="auto"/>
            </w:pPr>
          </w:p>
          <w:p w14:paraId="28D77FF0" w14:textId="77777777" w:rsidR="005A15BB" w:rsidRDefault="005A15BB">
            <w:pPr>
              <w:spacing w:line="329" w:lineRule="auto"/>
            </w:pPr>
          </w:p>
          <w:p w14:paraId="6E53D7B3" w14:textId="77777777" w:rsidR="005A15BB" w:rsidRDefault="007F3EE1">
            <w:pPr>
              <w:pStyle w:val="TableText"/>
              <w:spacing w:before="58" w:line="201" w:lineRule="auto"/>
              <w:ind w:left="806"/>
            </w:pPr>
            <w:proofErr w:type="spellStart"/>
            <w:r>
              <w:rPr>
                <w:spacing w:val="2"/>
              </w:rPr>
              <w:t>Y</w:t>
            </w:r>
            <w:r>
              <w:rPr>
                <w:rFonts w:asciiTheme="minorEastAsia" w:eastAsiaTheme="minorEastAsia" w:hAnsiTheme="minorEastAsia" w:hint="eastAsia"/>
                <w:spacing w:val="2"/>
                <w:lang w:eastAsia="zh-CN"/>
              </w:rPr>
              <w:t>onghua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pacing w:val="2"/>
                <w:lang w:eastAsia="zh-CN"/>
              </w:rPr>
              <w:t>zhu</w:t>
            </w:r>
            <w:proofErr w:type="spellEnd"/>
          </w:p>
        </w:tc>
        <w:tc>
          <w:tcPr>
            <w:tcW w:w="2259" w:type="dxa"/>
          </w:tcPr>
          <w:p w14:paraId="2186F31A" w14:textId="77777777" w:rsidR="005A15BB" w:rsidRDefault="005A15BB">
            <w:pPr>
              <w:spacing w:line="328" w:lineRule="auto"/>
            </w:pPr>
          </w:p>
          <w:p w14:paraId="5128F6B3" w14:textId="77777777" w:rsidR="005A15BB" w:rsidRDefault="005A15BB">
            <w:pPr>
              <w:spacing w:line="329" w:lineRule="auto"/>
            </w:pPr>
          </w:p>
          <w:p w14:paraId="2B8D0B18" w14:textId="77777777" w:rsidR="005A15BB" w:rsidRPr="007F3EE1" w:rsidRDefault="007F3EE1" w:rsidP="007F3EE1">
            <w:pPr>
              <w:pStyle w:val="TableText"/>
              <w:spacing w:before="58" w:line="201" w:lineRule="auto"/>
              <w:ind w:left="387" w:firstLineChars="100" w:firstLine="200"/>
              <w:rPr>
                <w:rFonts w:eastAsiaTheme="minorEastAsia"/>
                <w:lang w:eastAsia="zh-CN"/>
              </w:rPr>
            </w:pPr>
            <w:proofErr w:type="spellStart"/>
            <w:r>
              <w:rPr>
                <w:rFonts w:eastAsiaTheme="minorEastAsia" w:hint="eastAsia"/>
                <w:lang w:eastAsia="zh-CN"/>
              </w:rPr>
              <w:t>Youqing</w:t>
            </w:r>
            <w:proofErr w:type="spellEnd"/>
            <w:r>
              <w:rPr>
                <w:rFonts w:eastAsiaTheme="minorEastAsia"/>
                <w:lang w:eastAsia="zh-CN"/>
              </w:rPr>
              <w:t xml:space="preserve"> </w:t>
            </w:r>
            <w:proofErr w:type="spellStart"/>
            <w:r>
              <w:rPr>
                <w:rFonts w:eastAsiaTheme="minorEastAsia" w:hint="eastAsia"/>
                <w:lang w:eastAsia="zh-CN"/>
              </w:rPr>
              <w:t>liu</w:t>
            </w:r>
            <w:proofErr w:type="spellEnd"/>
          </w:p>
        </w:tc>
        <w:tc>
          <w:tcPr>
            <w:tcW w:w="2541" w:type="dxa"/>
          </w:tcPr>
          <w:p w14:paraId="5CEF57EE" w14:textId="77777777" w:rsidR="005A15BB" w:rsidRDefault="005A15BB">
            <w:pPr>
              <w:spacing w:line="328" w:lineRule="auto"/>
            </w:pPr>
          </w:p>
          <w:p w14:paraId="650D38D9" w14:textId="77777777" w:rsidR="005A15BB" w:rsidRDefault="005A15BB">
            <w:pPr>
              <w:spacing w:line="329" w:lineRule="auto"/>
            </w:pPr>
          </w:p>
          <w:p w14:paraId="474AD28B" w14:textId="77777777" w:rsidR="005A15BB" w:rsidRDefault="007A6A8A">
            <w:pPr>
              <w:pStyle w:val="TableText"/>
              <w:spacing w:before="58" w:line="199" w:lineRule="auto"/>
              <w:ind w:left="684"/>
            </w:pPr>
            <w:r>
              <w:rPr>
                <w:rFonts w:ascii="宋体" w:eastAsia="宋体" w:hAnsi="宋体" w:cs="宋体"/>
                <w:lang w:eastAsia="zh-CN"/>
              </w:rPr>
              <w:t>J</w:t>
            </w:r>
            <w:r>
              <w:rPr>
                <w:rFonts w:ascii="宋体" w:eastAsia="宋体" w:hAnsi="宋体" w:cs="宋体" w:hint="eastAsia"/>
                <w:lang w:eastAsia="zh-CN"/>
              </w:rPr>
              <w:t>ian</w:t>
            </w:r>
            <w:r>
              <w:rPr>
                <w:rFonts w:ascii="宋体" w:eastAsia="宋体" w:hAnsi="宋体" w:cs="宋体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lang w:eastAsia="zh-CN"/>
              </w:rPr>
              <w:t>Long</w:t>
            </w:r>
          </w:p>
        </w:tc>
        <w:tc>
          <w:tcPr>
            <w:tcW w:w="2422" w:type="dxa"/>
          </w:tcPr>
          <w:p w14:paraId="1C7C060D" w14:textId="77777777" w:rsidR="005A15BB" w:rsidRDefault="005A15BB">
            <w:pPr>
              <w:spacing w:line="330" w:lineRule="auto"/>
            </w:pPr>
          </w:p>
          <w:p w14:paraId="5D00D53F" w14:textId="77777777" w:rsidR="005A15BB" w:rsidRDefault="005A15BB">
            <w:pPr>
              <w:spacing w:line="331" w:lineRule="auto"/>
            </w:pPr>
          </w:p>
          <w:p w14:paraId="0401B865" w14:textId="6E41EA76" w:rsidR="005A15BB" w:rsidRDefault="004F25B3">
            <w:pPr>
              <w:pStyle w:val="TableText"/>
              <w:spacing w:before="58" w:line="195" w:lineRule="auto"/>
              <w:ind w:left="714"/>
            </w:pPr>
            <w:r>
              <w:rPr>
                <w:spacing w:val="3"/>
              </w:rPr>
              <w:t>202</w:t>
            </w:r>
            <w:r w:rsidR="00302C13">
              <w:rPr>
                <w:spacing w:val="3"/>
              </w:rPr>
              <w:t>6</w:t>
            </w:r>
            <w:r>
              <w:rPr>
                <w:spacing w:val="3"/>
              </w:rPr>
              <w:t>-</w:t>
            </w:r>
            <w:r w:rsidR="00B86098">
              <w:rPr>
                <w:spacing w:val="3"/>
              </w:rPr>
              <w:t>3</w:t>
            </w:r>
            <w:r>
              <w:rPr>
                <w:spacing w:val="3"/>
              </w:rPr>
              <w:t>-</w:t>
            </w:r>
            <w:r w:rsidR="00321DCD">
              <w:rPr>
                <w:spacing w:val="3"/>
              </w:rPr>
              <w:t>5</w:t>
            </w:r>
          </w:p>
        </w:tc>
      </w:tr>
    </w:tbl>
    <w:p w14:paraId="452E9B6F" w14:textId="77777777" w:rsidR="005A15BB" w:rsidRDefault="005A15BB">
      <w:pPr>
        <w:spacing w:line="347" w:lineRule="auto"/>
      </w:pPr>
    </w:p>
    <w:p w14:paraId="280DD881" w14:textId="77777777" w:rsidR="005A15BB" w:rsidRDefault="004F25B3">
      <w:pPr>
        <w:pStyle w:val="a3"/>
        <w:spacing w:before="101" w:line="218" w:lineRule="auto"/>
        <w:ind w:left="2915"/>
        <w:outlineLvl w:val="0"/>
        <w:rPr>
          <w:rFonts w:ascii="新宋体" w:eastAsia="新宋体" w:hAnsi="新宋体" w:cs="新宋体"/>
          <w:sz w:val="31"/>
          <w:szCs w:val="31"/>
        </w:rPr>
      </w:pPr>
      <w:r>
        <w:rPr>
          <w:b/>
          <w:bCs/>
          <w:sz w:val="31"/>
          <w:szCs w:val="31"/>
        </w:rPr>
        <w:t>Customer</w:t>
      </w:r>
      <w:r>
        <w:rPr>
          <w:b/>
          <w:bCs/>
          <w:spacing w:val="17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signature</w:t>
      </w:r>
      <w:r>
        <w:rPr>
          <w:b/>
          <w:bCs/>
          <w:spacing w:val="17"/>
          <w:sz w:val="31"/>
          <w:szCs w:val="31"/>
        </w:rPr>
        <w:t xml:space="preserve"> </w:t>
      </w:r>
      <w:proofErr w:type="spellStart"/>
      <w:r>
        <w:rPr>
          <w:rFonts w:ascii="新宋体" w:eastAsia="新宋体" w:hAnsi="新宋体" w:cs="新宋体"/>
          <w:b/>
          <w:bCs/>
          <w:spacing w:val="17"/>
          <w:sz w:val="31"/>
          <w:szCs w:val="31"/>
        </w:rPr>
        <w:t>客户签署</w:t>
      </w:r>
      <w:proofErr w:type="spellEnd"/>
    </w:p>
    <w:tbl>
      <w:tblPr>
        <w:tblStyle w:val="TableNormal"/>
        <w:tblW w:w="9926" w:type="dxa"/>
        <w:tblInd w:w="20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1"/>
        <w:gridCol w:w="7395"/>
      </w:tblGrid>
      <w:tr w:rsidR="005A15BB" w14:paraId="637D9AD7" w14:textId="77777777">
        <w:trPr>
          <w:trHeight w:val="1157"/>
        </w:trPr>
        <w:tc>
          <w:tcPr>
            <w:tcW w:w="2531" w:type="dxa"/>
          </w:tcPr>
          <w:p w14:paraId="363784E9" w14:textId="77777777" w:rsidR="005A15BB" w:rsidRDefault="005A15BB">
            <w:pPr>
              <w:spacing w:line="315" w:lineRule="auto"/>
            </w:pPr>
          </w:p>
          <w:p w14:paraId="0AF2B364" w14:textId="77777777" w:rsidR="005A15BB" w:rsidRDefault="004F25B3">
            <w:pPr>
              <w:pStyle w:val="TableText"/>
              <w:spacing w:before="57" w:line="195" w:lineRule="auto"/>
              <w:ind w:left="98"/>
            </w:pPr>
            <w:r>
              <w:rPr>
                <w:b/>
                <w:bCs/>
                <w:spacing w:val="3"/>
              </w:rPr>
              <w:t>Client Confirmation</w:t>
            </w:r>
          </w:p>
          <w:p w14:paraId="1BD8C784" w14:textId="77777777" w:rsidR="005A15BB" w:rsidRDefault="004F25B3">
            <w:pPr>
              <w:spacing w:before="34" w:line="228" w:lineRule="auto"/>
              <w:ind w:left="520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b/>
                <w:bCs/>
                <w:spacing w:val="6"/>
                <w:sz w:val="20"/>
                <w:szCs w:val="20"/>
              </w:rPr>
              <w:t>客户确认</w:t>
            </w:r>
            <w:proofErr w:type="spellEnd"/>
          </w:p>
        </w:tc>
        <w:tc>
          <w:tcPr>
            <w:tcW w:w="7395" w:type="dxa"/>
          </w:tcPr>
          <w:p w14:paraId="666AD1AB" w14:textId="77777777" w:rsidR="005A15BB" w:rsidRDefault="005A15BB">
            <w:pPr>
              <w:spacing w:line="405" w:lineRule="auto"/>
            </w:pPr>
          </w:p>
          <w:p w14:paraId="2AFA683C" w14:textId="77777777" w:rsidR="005A15BB" w:rsidRDefault="004F25B3">
            <w:pPr>
              <w:spacing w:before="65" w:line="227" w:lineRule="auto"/>
              <w:ind w:left="3130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color w:val="C0C0C0"/>
                <w:spacing w:val="7"/>
                <w:sz w:val="20"/>
                <w:szCs w:val="20"/>
              </w:rPr>
              <w:t>签名盖章</w:t>
            </w:r>
            <w:proofErr w:type="spellEnd"/>
          </w:p>
        </w:tc>
      </w:tr>
      <w:tr w:rsidR="005A15BB" w14:paraId="509DA4CE" w14:textId="77777777">
        <w:trPr>
          <w:trHeight w:val="562"/>
        </w:trPr>
        <w:tc>
          <w:tcPr>
            <w:tcW w:w="2531" w:type="dxa"/>
          </w:tcPr>
          <w:p w14:paraId="64AA0A29" w14:textId="77777777" w:rsidR="005A15BB" w:rsidRDefault="004F25B3">
            <w:pPr>
              <w:pStyle w:val="TableText"/>
              <w:spacing w:before="181" w:line="228" w:lineRule="auto"/>
              <w:ind w:left="513"/>
              <w:rPr>
                <w:rFonts w:ascii="新宋体" w:eastAsia="新宋体" w:hAnsi="新宋体" w:cs="新宋体"/>
              </w:rPr>
            </w:pPr>
            <w:proofErr w:type="gramStart"/>
            <w:r>
              <w:rPr>
                <w:b/>
                <w:bCs/>
                <w:spacing w:val="-2"/>
              </w:rPr>
              <w:t>Date</w:t>
            </w:r>
            <w:r>
              <w:rPr>
                <w:b/>
                <w:bCs/>
                <w:spacing w:val="24"/>
              </w:rPr>
              <w:t xml:space="preserve">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-2"/>
              </w:rPr>
              <w:t>日期</w:t>
            </w:r>
            <w:proofErr w:type="spellEnd"/>
            <w:proofErr w:type="gramEnd"/>
          </w:p>
        </w:tc>
        <w:tc>
          <w:tcPr>
            <w:tcW w:w="7395" w:type="dxa"/>
          </w:tcPr>
          <w:p w14:paraId="6A54C1D9" w14:textId="77777777" w:rsidR="005A15BB" w:rsidRDefault="005A15BB"/>
        </w:tc>
      </w:tr>
      <w:tr w:rsidR="005A15BB" w14:paraId="701657B2" w14:textId="77777777">
        <w:trPr>
          <w:trHeight w:val="583"/>
        </w:trPr>
        <w:tc>
          <w:tcPr>
            <w:tcW w:w="2531" w:type="dxa"/>
            <w:tcBorders>
              <w:right w:val="nil"/>
            </w:tcBorders>
          </w:tcPr>
          <w:p w14:paraId="4AC86028" w14:textId="77777777" w:rsidR="005A15BB" w:rsidRDefault="005A15BB"/>
        </w:tc>
        <w:tc>
          <w:tcPr>
            <w:tcW w:w="7395" w:type="dxa"/>
            <w:tcBorders>
              <w:left w:val="nil"/>
            </w:tcBorders>
          </w:tcPr>
          <w:p w14:paraId="041DB8E6" w14:textId="77777777" w:rsidR="005A15BB" w:rsidRDefault="004F25B3">
            <w:pPr>
              <w:pStyle w:val="TableText"/>
              <w:spacing w:before="86" w:line="201" w:lineRule="auto"/>
              <w:ind w:left="422"/>
            </w:pPr>
            <w:r>
              <w:rPr>
                <w:spacing w:val="4"/>
              </w:rPr>
              <w:t>Please sign back specification before bulk or</w:t>
            </w:r>
            <w:r>
              <w:rPr>
                <w:spacing w:val="3"/>
              </w:rPr>
              <w:t>der</w:t>
            </w:r>
          </w:p>
          <w:p w14:paraId="034B0548" w14:textId="77777777" w:rsidR="005A15BB" w:rsidRDefault="004F25B3">
            <w:pPr>
              <w:spacing w:before="32" w:line="227" w:lineRule="auto"/>
              <w:ind w:left="128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:lang w:eastAsia="zh-CN"/>
              </w:rPr>
              <w:t>批量订单前请回签规格书</w:t>
            </w:r>
          </w:p>
        </w:tc>
      </w:tr>
    </w:tbl>
    <w:p w14:paraId="242F3EE1" w14:textId="77777777" w:rsidR="005A15BB" w:rsidRDefault="005A15BB">
      <w:pPr>
        <w:spacing w:line="391" w:lineRule="auto"/>
        <w:rPr>
          <w:lang w:eastAsia="zh-CN"/>
        </w:rPr>
      </w:pPr>
    </w:p>
    <w:p w14:paraId="438C07D8" w14:textId="77777777" w:rsidR="005A15BB" w:rsidRDefault="004F25B3" w:rsidP="007F3EE1">
      <w:pPr>
        <w:ind w:firstLineChars="1100" w:firstLine="3092"/>
        <w:rPr>
          <w:rFonts w:ascii="新宋体" w:eastAsia="新宋体" w:hAnsi="新宋体" w:cs="新宋体"/>
          <w:b/>
          <w:sz w:val="32"/>
          <w:szCs w:val="32"/>
          <w:lang w:eastAsia="zh-CN"/>
        </w:rPr>
      </w:pPr>
      <w:r>
        <w:rPr>
          <w:rFonts w:ascii="新宋体" w:eastAsia="新宋体" w:hAnsi="新宋体" w:cs="新宋体" w:hint="eastAsia"/>
          <w:b/>
          <w:sz w:val="28"/>
          <w:szCs w:val="28"/>
          <w:lang w:eastAsia="zh-CN"/>
        </w:rPr>
        <w:t>广东世能能源科技有限公司</w:t>
      </w:r>
    </w:p>
    <w:p w14:paraId="6E15B598" w14:textId="77777777" w:rsidR="005A15BB" w:rsidRDefault="004F25B3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G</w:t>
      </w:r>
      <w:r>
        <w:rPr>
          <w:rFonts w:ascii="Times New Roman" w:eastAsia="Times New Roman" w:hAnsi="Times New Roman" w:cs="Times New Roman" w:hint="eastAsia"/>
          <w:b/>
          <w:bCs/>
          <w:sz w:val="31"/>
          <w:szCs w:val="31"/>
        </w:rPr>
        <w:t>uangdong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ONE Energy Technology Co., Ltd.</w:t>
      </w:r>
    </w:p>
    <w:p w14:paraId="51E47709" w14:textId="77777777" w:rsidR="005A15BB" w:rsidRDefault="004F25B3">
      <w:pPr>
        <w:ind w:firstLineChars="500" w:firstLine="1205"/>
        <w:rPr>
          <w:lang w:eastAsia="zh-CN"/>
        </w:rPr>
      </w:pPr>
      <w:r>
        <w:rPr>
          <w:rFonts w:ascii="新宋体" w:eastAsia="新宋体" w:hAnsi="新宋体" w:cs="新宋体" w:hint="eastAsia"/>
          <w:b/>
          <w:sz w:val="24"/>
          <w:lang w:eastAsia="zh-CN"/>
        </w:rPr>
        <w:t>办公地址：</w:t>
      </w:r>
      <w:r>
        <w:rPr>
          <w:rFonts w:ascii="新宋体" w:eastAsia="新宋体" w:hAnsi="新宋体" w:cs="新宋体" w:hint="eastAsia"/>
          <w:lang w:eastAsia="zh-CN"/>
        </w:rPr>
        <w:t>深圳市南山区西丽街道白芒社区沙河西路5298号百旺研发大厦1栋803</w:t>
      </w:r>
    </w:p>
    <w:p w14:paraId="44B786FC" w14:textId="77777777" w:rsidR="005A15BB" w:rsidRDefault="004F25B3">
      <w:pPr>
        <w:ind w:firstLineChars="300" w:firstLine="632"/>
        <w:rPr>
          <w:rFonts w:ascii="Times New Roman" w:hAnsi="Times New Roman" w:cs="Times New Roman"/>
          <w:sz w:val="18"/>
          <w:szCs w:val="18"/>
        </w:rPr>
      </w:pPr>
      <w:r>
        <w:rPr>
          <w:b/>
        </w:rPr>
        <w:t>Office Add</w:t>
      </w:r>
      <w:r>
        <w:rPr>
          <w:rFonts w:hint="eastAsia"/>
          <w:b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>Room803</w:t>
      </w:r>
      <w:r>
        <w:rPr>
          <w:rFonts w:ascii="Times New Roman" w:hAnsi="Times New Roman" w:cs="Times New Roman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 xml:space="preserve">BaiWang R&amp;D Building # 1, No.5298 </w:t>
      </w:r>
      <w:proofErr w:type="spellStart"/>
      <w:r>
        <w:rPr>
          <w:rFonts w:ascii="Times New Roman" w:hAnsi="Times New Roman" w:cs="Times New Roman"/>
          <w:sz w:val="18"/>
          <w:szCs w:val="18"/>
        </w:rPr>
        <w:t>ShaHe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West Road, </w:t>
      </w:r>
      <w:proofErr w:type="spellStart"/>
      <w:r>
        <w:rPr>
          <w:rFonts w:ascii="Times New Roman" w:hAnsi="Times New Roman" w:cs="Times New Roman"/>
          <w:sz w:val="18"/>
          <w:szCs w:val="18"/>
        </w:rPr>
        <w:t>XiLi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NanShan</w:t>
      </w:r>
      <w:proofErr w:type="spellEnd"/>
      <w:r>
        <w:rPr>
          <w:rFonts w:ascii="Times New Roman" w:hAnsi="Times New Roman" w:cs="Times New Roman"/>
          <w:sz w:val="18"/>
          <w:szCs w:val="18"/>
        </w:rPr>
        <w:t>, Shenzhen, PRC.</w:t>
      </w:r>
    </w:p>
    <w:p w14:paraId="4FC24EE8" w14:textId="77777777" w:rsidR="005A15BB" w:rsidRDefault="004F25B3">
      <w:pPr>
        <w:tabs>
          <w:tab w:val="left" w:pos="8865"/>
        </w:tabs>
        <w:ind w:firstLineChars="500" w:firstLine="1205"/>
        <w:rPr>
          <w:rFonts w:ascii="新宋体" w:eastAsia="新宋体" w:hAnsi="新宋体" w:cs="新宋体"/>
          <w:b/>
          <w:sz w:val="24"/>
          <w:lang w:eastAsia="zh-CN"/>
        </w:rPr>
      </w:pPr>
      <w:r>
        <w:rPr>
          <w:rFonts w:ascii="新宋体" w:eastAsia="新宋体" w:hAnsi="新宋体" w:cs="新宋体" w:hint="eastAsia"/>
          <w:b/>
          <w:sz w:val="24"/>
          <w:lang w:eastAsia="zh-CN"/>
        </w:rPr>
        <w:t>工厂地址：</w:t>
      </w:r>
      <w:r>
        <w:rPr>
          <w:rFonts w:ascii="新宋体" w:eastAsia="新宋体" w:hAnsi="新宋体" w:cs="新宋体" w:hint="eastAsia"/>
          <w:b/>
          <w:lang w:eastAsia="zh-CN"/>
        </w:rPr>
        <w:t>广东省东莞市厚街镇厚街科技大道7号19号楼6、7楼</w:t>
      </w:r>
    </w:p>
    <w:p w14:paraId="6C5A008E" w14:textId="77777777" w:rsidR="005A15BB" w:rsidRDefault="004F25B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</w:rPr>
        <w:t>Factory</w:t>
      </w:r>
      <w:r>
        <w:rPr>
          <w:rFonts w:ascii="Times New Roman" w:eastAsia="宋体" w:hAnsi="Times New Roman" w:cs="Times New Roman"/>
          <w:b/>
          <w:sz w:val="24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Add:</w:t>
      </w:r>
      <w:r>
        <w:rPr>
          <w:rFonts w:ascii="Times New Roman" w:hAnsi="Times New Roman" w:cs="Times New Roman"/>
          <w:sz w:val="18"/>
          <w:szCs w:val="18"/>
        </w:rPr>
        <w:t>Room</w:t>
      </w:r>
      <w:proofErr w:type="spellEnd"/>
      <w:r>
        <w:rPr>
          <w:rFonts w:ascii="Times New Roman" w:hAnsi="Times New Roman" w:cs="Times New Roman"/>
          <w:sz w:val="18"/>
          <w:szCs w:val="18"/>
        </w:rPr>
        <w:t> 601</w:t>
      </w:r>
      <w:r>
        <w:rPr>
          <w:rFonts w:ascii="Times New Roman" w:eastAsia="宋体" w:hAnsi="Times New Roman" w:cs="Times New Roman" w:hint="eastAsia"/>
          <w:sz w:val="18"/>
          <w:szCs w:val="18"/>
          <w:lang w:eastAsia="zh-CN"/>
        </w:rPr>
        <w:t>、</w:t>
      </w:r>
      <w:r>
        <w:rPr>
          <w:rFonts w:ascii="Times New Roman" w:eastAsia="宋体" w:hAnsi="Times New Roman" w:cs="Times New Roman"/>
          <w:sz w:val="18"/>
          <w:szCs w:val="18"/>
          <w:lang w:eastAsia="zh-CN"/>
        </w:rPr>
        <w:t>701</w:t>
      </w:r>
      <w:r>
        <w:rPr>
          <w:rFonts w:ascii="Times New Roman" w:hAnsi="Times New Roman" w:cs="Times New Roman"/>
          <w:sz w:val="18"/>
          <w:szCs w:val="18"/>
        </w:rPr>
        <w:t>, Building 19, No.7, Houjie Keji Avenue, Houjie Town, Dongguan City, Guangdong Provinc</w:t>
      </w:r>
    </w:p>
    <w:p w14:paraId="53D44577" w14:textId="77777777" w:rsidR="005A15BB" w:rsidRDefault="004F25B3">
      <w:pPr>
        <w:ind w:firstLineChars="500" w:firstLine="1205"/>
        <w:rPr>
          <w:rFonts w:ascii="新宋体" w:eastAsia="新宋体" w:hAnsi="新宋体" w:cs="新宋体"/>
          <w:b/>
          <w:sz w:val="24"/>
          <w:lang w:eastAsia="zh-CN"/>
        </w:rPr>
      </w:pPr>
      <w:r>
        <w:rPr>
          <w:rFonts w:ascii="新宋体" w:eastAsia="新宋体" w:hAnsi="新宋体" w:cs="新宋体" w:hint="eastAsia"/>
          <w:b/>
          <w:sz w:val="24"/>
          <w:lang w:eastAsia="zh-CN"/>
        </w:rPr>
        <w:t>电话：（0755）86718350/13670167659   传真：86718085  邮编：518055</w:t>
      </w:r>
    </w:p>
    <w:p w14:paraId="1179C611" w14:textId="77777777" w:rsidR="005A15BB" w:rsidRDefault="004F25B3">
      <w:pPr>
        <w:ind w:firstLineChars="1100" w:firstLine="1988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TEL</w:t>
      </w:r>
      <w:r>
        <w:rPr>
          <w:rFonts w:ascii="Times New Roman" w:hAnsi="Times New Roman" w:cs="Times New Roman"/>
          <w:b/>
          <w:sz w:val="18"/>
          <w:szCs w:val="18"/>
        </w:rPr>
        <w:t>：</w:t>
      </w:r>
      <w:r>
        <w:rPr>
          <w:rFonts w:eastAsia="微软雅黑"/>
          <w:b/>
          <w:sz w:val="18"/>
          <w:szCs w:val="18"/>
        </w:rPr>
        <w:t>0755-86718350/</w:t>
      </w:r>
      <w:r>
        <w:rPr>
          <w:b/>
          <w:sz w:val="18"/>
          <w:szCs w:val="18"/>
        </w:rPr>
        <w:t xml:space="preserve">13670167659     </w:t>
      </w:r>
      <w:r>
        <w:rPr>
          <w:rFonts w:ascii="Times New Roman" w:hAnsi="Times New Roman" w:cs="Times New Roman"/>
          <w:b/>
          <w:sz w:val="18"/>
          <w:szCs w:val="18"/>
        </w:rPr>
        <w:t>Fax</w:t>
      </w:r>
      <w:r>
        <w:rPr>
          <w:rFonts w:ascii="Times New Roman" w:hAnsi="Times New Roman" w:cs="Times New Roman"/>
          <w:b/>
          <w:sz w:val="18"/>
          <w:szCs w:val="18"/>
        </w:rPr>
        <w:t>：</w:t>
      </w:r>
      <w:r>
        <w:rPr>
          <w:b/>
          <w:sz w:val="18"/>
          <w:szCs w:val="18"/>
        </w:rPr>
        <w:t xml:space="preserve">86718085   </w:t>
      </w:r>
      <w:r>
        <w:rPr>
          <w:rFonts w:ascii="Times New Roman" w:hAnsi="Times New Roman" w:cs="Times New Roman"/>
          <w:b/>
          <w:sz w:val="18"/>
          <w:szCs w:val="18"/>
        </w:rPr>
        <w:t>Code</w:t>
      </w:r>
      <w:r>
        <w:rPr>
          <w:rFonts w:ascii="Times New Roman" w:hAnsi="Times New Roman" w:cs="Times New Roman"/>
          <w:b/>
          <w:sz w:val="18"/>
          <w:szCs w:val="18"/>
        </w:rPr>
        <w:t>：</w:t>
      </w:r>
      <w:r>
        <w:rPr>
          <w:b/>
          <w:sz w:val="18"/>
          <w:szCs w:val="18"/>
        </w:rPr>
        <w:t>518055</w:t>
      </w:r>
    </w:p>
    <w:p w14:paraId="07B039DE" w14:textId="77777777" w:rsidR="005A15BB" w:rsidRDefault="005A15BB">
      <w:pPr>
        <w:spacing w:line="291" w:lineRule="auto"/>
      </w:pPr>
    </w:p>
    <w:p w14:paraId="0EA8BC43" w14:textId="77777777" w:rsidR="005A15BB" w:rsidRDefault="005A15BB">
      <w:pPr>
        <w:spacing w:line="291" w:lineRule="auto"/>
      </w:pPr>
    </w:p>
    <w:p w14:paraId="7A4B1C2B" w14:textId="5EFE0111" w:rsidR="005A15BB" w:rsidRDefault="004F25B3">
      <w:pPr>
        <w:spacing w:before="54" w:line="271" w:lineRule="exact"/>
        <w:ind w:left="37"/>
        <w:rPr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</w:t>
      </w:r>
      <w:r>
        <w:rPr>
          <w:position w:val="3"/>
          <w:sz w:val="19"/>
          <w:szCs w:val="19"/>
        </w:rPr>
        <w:t xml:space="preserve">                                        Page</w:t>
      </w:r>
      <w:r>
        <w:rPr>
          <w:spacing w:val="8"/>
          <w:position w:val="3"/>
          <w:sz w:val="19"/>
          <w:szCs w:val="19"/>
        </w:rPr>
        <w:t xml:space="preserve">  </w:t>
      </w:r>
      <w:r>
        <w:rPr>
          <w:position w:val="3"/>
          <w:sz w:val="19"/>
          <w:szCs w:val="19"/>
        </w:rPr>
        <w:t>1  Of</w:t>
      </w:r>
      <w:r>
        <w:rPr>
          <w:spacing w:val="20"/>
          <w:position w:val="3"/>
          <w:sz w:val="19"/>
          <w:szCs w:val="19"/>
        </w:rPr>
        <w:t xml:space="preserve"> </w:t>
      </w:r>
      <w:r w:rsidR="00515D28">
        <w:rPr>
          <w:position w:val="3"/>
          <w:sz w:val="19"/>
          <w:szCs w:val="19"/>
        </w:rPr>
        <w:t xml:space="preserve"> 1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2E84A8EA" w14:textId="77777777" w:rsidR="005A15BB" w:rsidRDefault="005A15BB">
      <w:pPr>
        <w:spacing w:line="271" w:lineRule="exact"/>
        <w:rPr>
          <w:sz w:val="19"/>
          <w:szCs w:val="19"/>
        </w:rPr>
        <w:sectPr w:rsidR="005A15BB">
          <w:headerReference w:type="default" r:id="rId9"/>
          <w:pgSz w:w="11900" w:h="16840"/>
          <w:pgMar w:top="1" w:right="964" w:bottom="0" w:left="942" w:header="0" w:footer="0" w:gutter="0"/>
          <w:cols w:space="720"/>
        </w:sectPr>
      </w:pPr>
    </w:p>
    <w:p w14:paraId="3250E643" w14:textId="77777777" w:rsidR="005A15BB" w:rsidRDefault="005A15BB">
      <w:pPr>
        <w:spacing w:line="130" w:lineRule="exact"/>
      </w:pPr>
    </w:p>
    <w:tbl>
      <w:tblPr>
        <w:tblStyle w:val="TableNormal"/>
        <w:tblW w:w="992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1503"/>
        <w:gridCol w:w="1559"/>
        <w:gridCol w:w="1561"/>
        <w:gridCol w:w="4286"/>
      </w:tblGrid>
      <w:tr w:rsidR="005A15BB" w14:paraId="295EF09F" w14:textId="77777777">
        <w:trPr>
          <w:trHeight w:val="792"/>
        </w:trPr>
        <w:tc>
          <w:tcPr>
            <w:tcW w:w="9927" w:type="dxa"/>
            <w:gridSpan w:val="5"/>
          </w:tcPr>
          <w:p w14:paraId="649E563B" w14:textId="77777777" w:rsidR="005A15BB" w:rsidRDefault="004F25B3">
            <w:pPr>
              <w:pStyle w:val="TableText"/>
              <w:spacing w:before="52" w:line="218" w:lineRule="auto"/>
              <w:ind w:left="2914"/>
              <w:rPr>
                <w:rFonts w:ascii="新宋体" w:eastAsia="新宋体" w:hAnsi="新宋体" w:cs="新宋体"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History</w:t>
            </w:r>
            <w:r>
              <w:rPr>
                <w:b/>
                <w:bCs/>
                <w:spacing w:val="13"/>
                <w:sz w:val="31"/>
                <w:szCs w:val="31"/>
              </w:rPr>
              <w:t xml:space="preserve"> </w:t>
            </w:r>
            <w:r>
              <w:rPr>
                <w:b/>
                <w:bCs/>
                <w:sz w:val="31"/>
                <w:szCs w:val="31"/>
              </w:rPr>
              <w:t>of</w:t>
            </w:r>
            <w:r>
              <w:rPr>
                <w:b/>
                <w:bCs/>
                <w:spacing w:val="13"/>
                <w:sz w:val="31"/>
                <w:szCs w:val="31"/>
              </w:rPr>
              <w:t xml:space="preserve"> </w:t>
            </w:r>
            <w:proofErr w:type="gramStart"/>
            <w:r>
              <w:rPr>
                <w:b/>
                <w:bCs/>
                <w:sz w:val="31"/>
                <w:szCs w:val="31"/>
              </w:rPr>
              <w:t>revisions</w:t>
            </w:r>
            <w:r>
              <w:rPr>
                <w:b/>
                <w:bCs/>
                <w:spacing w:val="13"/>
                <w:sz w:val="31"/>
                <w:szCs w:val="31"/>
              </w:rPr>
              <w:t xml:space="preserve">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13"/>
                <w:sz w:val="31"/>
                <w:szCs w:val="31"/>
              </w:rPr>
              <w:t>修订历史</w:t>
            </w:r>
            <w:proofErr w:type="spellEnd"/>
            <w:proofErr w:type="gramEnd"/>
          </w:p>
        </w:tc>
      </w:tr>
      <w:tr w:rsidR="005A15BB" w14:paraId="17811A6A" w14:textId="77777777">
        <w:trPr>
          <w:trHeight w:val="518"/>
        </w:trPr>
        <w:tc>
          <w:tcPr>
            <w:tcW w:w="1018" w:type="dxa"/>
          </w:tcPr>
          <w:p w14:paraId="3A41DFC6" w14:textId="77777777" w:rsidR="005A15BB" w:rsidRDefault="004F25B3">
            <w:pPr>
              <w:pStyle w:val="TableText"/>
              <w:spacing w:before="51" w:line="195" w:lineRule="auto"/>
              <w:ind w:left="178"/>
            </w:pPr>
            <w:r>
              <w:rPr>
                <w:b/>
                <w:bCs/>
                <w:spacing w:val="3"/>
              </w:rPr>
              <w:t>Edition</w:t>
            </w:r>
          </w:p>
          <w:p w14:paraId="0C328ADF" w14:textId="77777777" w:rsidR="005A15BB" w:rsidRDefault="004F25B3">
            <w:pPr>
              <w:spacing w:before="33" w:line="218" w:lineRule="auto"/>
              <w:ind w:left="305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b/>
                <w:bCs/>
                <w:spacing w:val="3"/>
                <w:sz w:val="20"/>
                <w:szCs w:val="20"/>
              </w:rPr>
              <w:t>版本</w:t>
            </w:r>
            <w:proofErr w:type="spellEnd"/>
          </w:p>
        </w:tc>
        <w:tc>
          <w:tcPr>
            <w:tcW w:w="1503" w:type="dxa"/>
          </w:tcPr>
          <w:p w14:paraId="0A063B9F" w14:textId="77777777" w:rsidR="005A15BB" w:rsidRDefault="004F25B3">
            <w:pPr>
              <w:pStyle w:val="TableText"/>
              <w:spacing w:before="54" w:line="222" w:lineRule="auto"/>
              <w:ind w:left="545" w:right="199" w:hanging="345"/>
              <w:rPr>
                <w:rFonts w:ascii="新宋体" w:eastAsia="新宋体" w:hAnsi="新宋体" w:cs="新宋体"/>
              </w:rPr>
            </w:pPr>
            <w:r>
              <w:rPr>
                <w:b/>
                <w:bCs/>
                <w:spacing w:val="3"/>
              </w:rPr>
              <w:t xml:space="preserve">Prepared </w:t>
            </w:r>
            <w:proofErr w:type="spellStart"/>
            <w:r>
              <w:rPr>
                <w:b/>
                <w:bCs/>
                <w:spacing w:val="3"/>
              </w:rPr>
              <w:t>by</w:t>
            </w:r>
            <w:r>
              <w:rPr>
                <w:rFonts w:ascii="新宋体" w:eastAsia="新宋体" w:hAnsi="新宋体" w:cs="新宋体"/>
                <w:b/>
                <w:bCs/>
                <w:spacing w:val="3"/>
              </w:rPr>
              <w:t>编制</w:t>
            </w:r>
            <w:proofErr w:type="spellEnd"/>
          </w:p>
        </w:tc>
        <w:tc>
          <w:tcPr>
            <w:tcW w:w="1559" w:type="dxa"/>
          </w:tcPr>
          <w:p w14:paraId="2C29F57D" w14:textId="77777777" w:rsidR="005A15BB" w:rsidRDefault="004F25B3">
            <w:pPr>
              <w:pStyle w:val="TableText"/>
              <w:spacing w:before="50" w:line="224" w:lineRule="auto"/>
              <w:ind w:left="571" w:right="196" w:hanging="377"/>
              <w:rPr>
                <w:rFonts w:ascii="新宋体" w:eastAsia="新宋体" w:hAnsi="新宋体" w:cs="新宋体"/>
              </w:rPr>
            </w:pPr>
            <w:r>
              <w:rPr>
                <w:b/>
                <w:bCs/>
                <w:spacing w:val="4"/>
              </w:rPr>
              <w:t xml:space="preserve">Approved </w:t>
            </w:r>
            <w:proofErr w:type="spellStart"/>
            <w:r>
              <w:rPr>
                <w:b/>
                <w:bCs/>
                <w:spacing w:val="4"/>
              </w:rPr>
              <w:t>by</w:t>
            </w:r>
            <w:r>
              <w:rPr>
                <w:rFonts w:ascii="新宋体" w:eastAsia="新宋体" w:hAnsi="新宋体" w:cs="新宋体"/>
                <w:b/>
                <w:bCs/>
                <w:spacing w:val="4"/>
              </w:rPr>
              <w:t>批准</w:t>
            </w:r>
            <w:proofErr w:type="spellEnd"/>
          </w:p>
        </w:tc>
        <w:tc>
          <w:tcPr>
            <w:tcW w:w="1561" w:type="dxa"/>
          </w:tcPr>
          <w:p w14:paraId="60BB9520" w14:textId="77777777" w:rsidR="005A15BB" w:rsidRDefault="004F25B3">
            <w:pPr>
              <w:pStyle w:val="TableText"/>
              <w:spacing w:before="54" w:line="192" w:lineRule="auto"/>
              <w:ind w:left="570"/>
            </w:pPr>
            <w:r>
              <w:rPr>
                <w:b/>
                <w:bCs/>
                <w:spacing w:val="4"/>
              </w:rPr>
              <w:t>Date</w:t>
            </w:r>
          </w:p>
          <w:p w14:paraId="1754C8DD" w14:textId="77777777" w:rsidR="005A15BB" w:rsidRDefault="004F25B3">
            <w:pPr>
              <w:spacing w:before="33" w:line="218" w:lineRule="auto"/>
              <w:ind w:left="612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b/>
                <w:bCs/>
                <w:spacing w:val="-15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4286" w:type="dxa"/>
          </w:tcPr>
          <w:p w14:paraId="2AAA90C4" w14:textId="77777777" w:rsidR="005A15BB" w:rsidRDefault="004F25B3">
            <w:pPr>
              <w:pStyle w:val="TableText"/>
              <w:spacing w:before="51" w:line="197" w:lineRule="auto"/>
              <w:ind w:left="1459"/>
            </w:pPr>
            <w:r>
              <w:rPr>
                <w:b/>
                <w:bCs/>
                <w:spacing w:val="4"/>
              </w:rPr>
              <w:t>Modify content</w:t>
            </w:r>
          </w:p>
          <w:p w14:paraId="6C8077CE" w14:textId="77777777" w:rsidR="005A15BB" w:rsidRDefault="004F25B3">
            <w:pPr>
              <w:spacing w:before="31" w:line="218" w:lineRule="auto"/>
              <w:ind w:left="1779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b/>
                <w:bCs/>
                <w:spacing w:val="6"/>
                <w:sz w:val="20"/>
                <w:szCs w:val="20"/>
              </w:rPr>
              <w:t>修改内容</w:t>
            </w:r>
            <w:proofErr w:type="spellEnd"/>
          </w:p>
        </w:tc>
      </w:tr>
      <w:tr w:rsidR="005A15BB" w14:paraId="34DEC6D8" w14:textId="77777777">
        <w:trPr>
          <w:trHeight w:val="519"/>
        </w:trPr>
        <w:tc>
          <w:tcPr>
            <w:tcW w:w="1018" w:type="dxa"/>
          </w:tcPr>
          <w:p w14:paraId="4EDF22A8" w14:textId="77777777" w:rsidR="005A15BB" w:rsidRDefault="004F25B3">
            <w:pPr>
              <w:pStyle w:val="TableText"/>
              <w:spacing w:before="188" w:line="195" w:lineRule="auto"/>
              <w:ind w:left="380"/>
            </w:pPr>
            <w:r>
              <w:rPr>
                <w:spacing w:val="4"/>
              </w:rPr>
              <w:t>A0</w:t>
            </w:r>
          </w:p>
        </w:tc>
        <w:tc>
          <w:tcPr>
            <w:tcW w:w="1503" w:type="dxa"/>
          </w:tcPr>
          <w:p w14:paraId="6141722D" w14:textId="77777777" w:rsidR="005A15BB" w:rsidRDefault="007A6A8A" w:rsidP="007A6A8A">
            <w:pPr>
              <w:pStyle w:val="TableText"/>
              <w:spacing w:before="184" w:line="199" w:lineRule="auto"/>
              <w:ind w:left="175" w:firstLineChars="100" w:firstLine="204"/>
            </w:pPr>
            <w:proofErr w:type="spellStart"/>
            <w:r>
              <w:rPr>
                <w:spacing w:val="4"/>
              </w:rPr>
              <w:t>J</w:t>
            </w:r>
            <w:r>
              <w:rPr>
                <w:rFonts w:asciiTheme="minorEastAsia" w:eastAsiaTheme="minorEastAsia" w:hAnsiTheme="minorEastAsia" w:hint="eastAsia"/>
                <w:spacing w:val="4"/>
                <w:lang w:eastAsia="zh-CN"/>
              </w:rPr>
              <w:t>ianlong</w:t>
            </w:r>
            <w:proofErr w:type="spellEnd"/>
          </w:p>
        </w:tc>
        <w:tc>
          <w:tcPr>
            <w:tcW w:w="1559" w:type="dxa"/>
          </w:tcPr>
          <w:p w14:paraId="26C61ED0" w14:textId="77777777" w:rsidR="005A15BB" w:rsidRDefault="007A6A8A">
            <w:pPr>
              <w:pStyle w:val="TableText"/>
              <w:spacing w:before="184" w:line="201" w:lineRule="auto"/>
              <w:ind w:left="253"/>
            </w:pPr>
            <w:proofErr w:type="spellStart"/>
            <w:r>
              <w:rPr>
                <w:spacing w:val="7"/>
              </w:rPr>
              <w:t>Y</w:t>
            </w:r>
            <w:r>
              <w:rPr>
                <w:rFonts w:asciiTheme="minorEastAsia" w:eastAsiaTheme="minorEastAsia" w:hAnsiTheme="minorEastAsia" w:hint="eastAsia"/>
                <w:spacing w:val="7"/>
                <w:lang w:eastAsia="zh-CN"/>
              </w:rPr>
              <w:t>ouqing</w:t>
            </w:r>
            <w:proofErr w:type="spellEnd"/>
            <w:r>
              <w:rPr>
                <w:rFonts w:asciiTheme="minorEastAsia" w:eastAsiaTheme="minorEastAsia" w:hAnsiTheme="minorEastAsia"/>
                <w:spacing w:val="7"/>
                <w:lang w:eastAsia="zh-CN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pacing w:val="7"/>
                <w:lang w:eastAsia="zh-CN"/>
              </w:rPr>
              <w:t>liu</w:t>
            </w:r>
            <w:proofErr w:type="spellEnd"/>
          </w:p>
        </w:tc>
        <w:tc>
          <w:tcPr>
            <w:tcW w:w="1561" w:type="dxa"/>
          </w:tcPr>
          <w:p w14:paraId="1998CBB6" w14:textId="533F020B" w:rsidR="005A15BB" w:rsidRDefault="004F25B3">
            <w:pPr>
              <w:pStyle w:val="TableText"/>
              <w:spacing w:before="188" w:line="195" w:lineRule="auto"/>
              <w:ind w:left="296"/>
            </w:pPr>
            <w:r>
              <w:rPr>
                <w:spacing w:val="3"/>
              </w:rPr>
              <w:t>20</w:t>
            </w:r>
            <w:r w:rsidR="00302C13">
              <w:rPr>
                <w:spacing w:val="3"/>
              </w:rPr>
              <w:t>26</w:t>
            </w:r>
            <w:r>
              <w:rPr>
                <w:spacing w:val="3"/>
              </w:rPr>
              <w:t>-</w:t>
            </w:r>
            <w:r w:rsidR="00B86098">
              <w:rPr>
                <w:spacing w:val="3"/>
              </w:rPr>
              <w:t>3</w:t>
            </w:r>
            <w:r>
              <w:rPr>
                <w:spacing w:val="3"/>
              </w:rPr>
              <w:t>-</w:t>
            </w:r>
            <w:r w:rsidR="00321DCD">
              <w:rPr>
                <w:spacing w:val="3"/>
              </w:rPr>
              <w:t>5</w:t>
            </w:r>
          </w:p>
        </w:tc>
        <w:tc>
          <w:tcPr>
            <w:tcW w:w="4286" w:type="dxa"/>
          </w:tcPr>
          <w:p w14:paraId="15CBB6CC" w14:textId="77777777" w:rsidR="005A15BB" w:rsidRDefault="004F25B3">
            <w:pPr>
              <w:spacing w:before="32" w:line="228" w:lineRule="auto"/>
              <w:ind w:left="1795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spacing w:val="6"/>
                <w:sz w:val="20"/>
                <w:szCs w:val="20"/>
              </w:rPr>
              <w:t>新制定</w:t>
            </w:r>
            <w:proofErr w:type="spellEnd"/>
          </w:p>
          <w:p w14:paraId="433073FF" w14:textId="77777777" w:rsidR="005A15BB" w:rsidRDefault="004F25B3">
            <w:pPr>
              <w:pStyle w:val="TableText"/>
              <w:spacing w:before="48" w:line="189" w:lineRule="auto"/>
              <w:ind w:left="1889"/>
            </w:pPr>
            <w:r>
              <w:rPr>
                <w:spacing w:val="7"/>
              </w:rPr>
              <w:t>NEW</w:t>
            </w:r>
          </w:p>
        </w:tc>
      </w:tr>
      <w:tr w:rsidR="005A15BB" w14:paraId="530F70BD" w14:textId="77777777">
        <w:trPr>
          <w:trHeight w:val="555"/>
        </w:trPr>
        <w:tc>
          <w:tcPr>
            <w:tcW w:w="1018" w:type="dxa"/>
          </w:tcPr>
          <w:p w14:paraId="617F11B3" w14:textId="77777777" w:rsidR="005A15BB" w:rsidRDefault="005A15BB"/>
        </w:tc>
        <w:tc>
          <w:tcPr>
            <w:tcW w:w="1503" w:type="dxa"/>
          </w:tcPr>
          <w:p w14:paraId="62D6F9EF" w14:textId="77777777" w:rsidR="005A15BB" w:rsidRDefault="005A15BB"/>
        </w:tc>
        <w:tc>
          <w:tcPr>
            <w:tcW w:w="1559" w:type="dxa"/>
          </w:tcPr>
          <w:p w14:paraId="6C3F33F7" w14:textId="77777777" w:rsidR="005A15BB" w:rsidRDefault="005A15BB"/>
        </w:tc>
        <w:tc>
          <w:tcPr>
            <w:tcW w:w="1561" w:type="dxa"/>
          </w:tcPr>
          <w:p w14:paraId="4FB98B62" w14:textId="77777777" w:rsidR="005A15BB" w:rsidRDefault="005A15BB"/>
        </w:tc>
        <w:tc>
          <w:tcPr>
            <w:tcW w:w="4286" w:type="dxa"/>
          </w:tcPr>
          <w:p w14:paraId="1C2503CC" w14:textId="77777777" w:rsidR="005A15BB" w:rsidRDefault="005A15BB"/>
        </w:tc>
      </w:tr>
      <w:tr w:rsidR="005A15BB" w14:paraId="3A48DC72" w14:textId="77777777">
        <w:trPr>
          <w:trHeight w:val="576"/>
        </w:trPr>
        <w:tc>
          <w:tcPr>
            <w:tcW w:w="1018" w:type="dxa"/>
          </w:tcPr>
          <w:p w14:paraId="1264F561" w14:textId="77777777" w:rsidR="005A15BB" w:rsidRDefault="005A15BB"/>
        </w:tc>
        <w:tc>
          <w:tcPr>
            <w:tcW w:w="1503" w:type="dxa"/>
          </w:tcPr>
          <w:p w14:paraId="4626413C" w14:textId="77777777" w:rsidR="005A15BB" w:rsidRDefault="005A15BB"/>
        </w:tc>
        <w:tc>
          <w:tcPr>
            <w:tcW w:w="1559" w:type="dxa"/>
          </w:tcPr>
          <w:p w14:paraId="44A18113" w14:textId="77777777" w:rsidR="005A15BB" w:rsidRDefault="005A15BB"/>
        </w:tc>
        <w:tc>
          <w:tcPr>
            <w:tcW w:w="1561" w:type="dxa"/>
          </w:tcPr>
          <w:p w14:paraId="02E18D6C" w14:textId="77777777" w:rsidR="005A15BB" w:rsidRDefault="005A15BB"/>
        </w:tc>
        <w:tc>
          <w:tcPr>
            <w:tcW w:w="4286" w:type="dxa"/>
          </w:tcPr>
          <w:p w14:paraId="21FB21B5" w14:textId="77777777" w:rsidR="005A15BB" w:rsidRDefault="005A15BB"/>
        </w:tc>
      </w:tr>
      <w:tr w:rsidR="005A15BB" w14:paraId="699EE375" w14:textId="77777777">
        <w:trPr>
          <w:trHeight w:val="446"/>
        </w:trPr>
        <w:tc>
          <w:tcPr>
            <w:tcW w:w="1018" w:type="dxa"/>
          </w:tcPr>
          <w:p w14:paraId="183DDB08" w14:textId="77777777" w:rsidR="005A15BB" w:rsidRDefault="005A15BB"/>
        </w:tc>
        <w:tc>
          <w:tcPr>
            <w:tcW w:w="1503" w:type="dxa"/>
          </w:tcPr>
          <w:p w14:paraId="18087EAD" w14:textId="77777777" w:rsidR="005A15BB" w:rsidRDefault="005A15BB"/>
        </w:tc>
        <w:tc>
          <w:tcPr>
            <w:tcW w:w="1559" w:type="dxa"/>
          </w:tcPr>
          <w:p w14:paraId="18F0723D" w14:textId="77777777" w:rsidR="005A15BB" w:rsidRDefault="005A15BB"/>
        </w:tc>
        <w:tc>
          <w:tcPr>
            <w:tcW w:w="1561" w:type="dxa"/>
          </w:tcPr>
          <w:p w14:paraId="5B5B5B43" w14:textId="77777777" w:rsidR="005A15BB" w:rsidRDefault="005A15BB"/>
        </w:tc>
        <w:tc>
          <w:tcPr>
            <w:tcW w:w="4286" w:type="dxa"/>
          </w:tcPr>
          <w:p w14:paraId="5AC8EFA8" w14:textId="77777777" w:rsidR="005A15BB" w:rsidRDefault="005A15BB"/>
        </w:tc>
      </w:tr>
      <w:tr w:rsidR="005A15BB" w14:paraId="7C9692CA" w14:textId="77777777">
        <w:trPr>
          <w:trHeight w:val="423"/>
        </w:trPr>
        <w:tc>
          <w:tcPr>
            <w:tcW w:w="1018" w:type="dxa"/>
          </w:tcPr>
          <w:p w14:paraId="0F890122" w14:textId="77777777" w:rsidR="005A15BB" w:rsidRDefault="005A15BB"/>
        </w:tc>
        <w:tc>
          <w:tcPr>
            <w:tcW w:w="1503" w:type="dxa"/>
          </w:tcPr>
          <w:p w14:paraId="15FD31F9" w14:textId="77777777" w:rsidR="005A15BB" w:rsidRDefault="005A15BB"/>
        </w:tc>
        <w:tc>
          <w:tcPr>
            <w:tcW w:w="1559" w:type="dxa"/>
          </w:tcPr>
          <w:p w14:paraId="2D72CEE9" w14:textId="77777777" w:rsidR="005A15BB" w:rsidRDefault="005A15BB"/>
        </w:tc>
        <w:tc>
          <w:tcPr>
            <w:tcW w:w="1561" w:type="dxa"/>
          </w:tcPr>
          <w:p w14:paraId="287895FD" w14:textId="77777777" w:rsidR="005A15BB" w:rsidRDefault="005A15BB"/>
        </w:tc>
        <w:tc>
          <w:tcPr>
            <w:tcW w:w="4286" w:type="dxa"/>
          </w:tcPr>
          <w:p w14:paraId="351EE07B" w14:textId="77777777" w:rsidR="005A15BB" w:rsidRDefault="005A15BB"/>
        </w:tc>
      </w:tr>
      <w:tr w:rsidR="005A15BB" w14:paraId="27959069" w14:textId="77777777">
        <w:trPr>
          <w:trHeight w:val="416"/>
        </w:trPr>
        <w:tc>
          <w:tcPr>
            <w:tcW w:w="1018" w:type="dxa"/>
          </w:tcPr>
          <w:p w14:paraId="378A53DB" w14:textId="77777777" w:rsidR="005A15BB" w:rsidRDefault="005A15BB"/>
        </w:tc>
        <w:tc>
          <w:tcPr>
            <w:tcW w:w="1503" w:type="dxa"/>
          </w:tcPr>
          <w:p w14:paraId="50BFD7CB" w14:textId="77777777" w:rsidR="005A15BB" w:rsidRDefault="005A15BB"/>
        </w:tc>
        <w:tc>
          <w:tcPr>
            <w:tcW w:w="1559" w:type="dxa"/>
          </w:tcPr>
          <w:p w14:paraId="6AC65B6A" w14:textId="77777777" w:rsidR="005A15BB" w:rsidRDefault="005A15BB"/>
        </w:tc>
        <w:tc>
          <w:tcPr>
            <w:tcW w:w="1561" w:type="dxa"/>
          </w:tcPr>
          <w:p w14:paraId="56ADD516" w14:textId="77777777" w:rsidR="005A15BB" w:rsidRDefault="005A15BB"/>
        </w:tc>
        <w:tc>
          <w:tcPr>
            <w:tcW w:w="4286" w:type="dxa"/>
          </w:tcPr>
          <w:p w14:paraId="65D49644" w14:textId="77777777" w:rsidR="005A15BB" w:rsidRDefault="005A15BB"/>
        </w:tc>
      </w:tr>
      <w:tr w:rsidR="005A15BB" w14:paraId="38181E0A" w14:textId="77777777">
        <w:trPr>
          <w:trHeight w:val="416"/>
        </w:trPr>
        <w:tc>
          <w:tcPr>
            <w:tcW w:w="1018" w:type="dxa"/>
          </w:tcPr>
          <w:p w14:paraId="2FD1E097" w14:textId="77777777" w:rsidR="005A15BB" w:rsidRDefault="005A15BB"/>
        </w:tc>
        <w:tc>
          <w:tcPr>
            <w:tcW w:w="1503" w:type="dxa"/>
          </w:tcPr>
          <w:p w14:paraId="21A1CF88" w14:textId="77777777" w:rsidR="005A15BB" w:rsidRDefault="005A15BB"/>
        </w:tc>
        <w:tc>
          <w:tcPr>
            <w:tcW w:w="1559" w:type="dxa"/>
          </w:tcPr>
          <w:p w14:paraId="57A3639B" w14:textId="77777777" w:rsidR="005A15BB" w:rsidRDefault="005A15BB"/>
        </w:tc>
        <w:tc>
          <w:tcPr>
            <w:tcW w:w="1561" w:type="dxa"/>
          </w:tcPr>
          <w:p w14:paraId="32310AED" w14:textId="77777777" w:rsidR="005A15BB" w:rsidRDefault="005A15BB"/>
        </w:tc>
        <w:tc>
          <w:tcPr>
            <w:tcW w:w="4286" w:type="dxa"/>
          </w:tcPr>
          <w:p w14:paraId="1E7CE2DE" w14:textId="77777777" w:rsidR="005A15BB" w:rsidRDefault="005A15BB"/>
        </w:tc>
      </w:tr>
      <w:tr w:rsidR="005A15BB" w14:paraId="116A25EF" w14:textId="77777777">
        <w:trPr>
          <w:trHeight w:val="416"/>
        </w:trPr>
        <w:tc>
          <w:tcPr>
            <w:tcW w:w="1018" w:type="dxa"/>
          </w:tcPr>
          <w:p w14:paraId="104532BD" w14:textId="77777777" w:rsidR="005A15BB" w:rsidRDefault="005A15BB"/>
        </w:tc>
        <w:tc>
          <w:tcPr>
            <w:tcW w:w="1503" w:type="dxa"/>
          </w:tcPr>
          <w:p w14:paraId="49B82C9D" w14:textId="77777777" w:rsidR="005A15BB" w:rsidRDefault="005A15BB"/>
        </w:tc>
        <w:tc>
          <w:tcPr>
            <w:tcW w:w="1559" w:type="dxa"/>
          </w:tcPr>
          <w:p w14:paraId="39946677" w14:textId="77777777" w:rsidR="005A15BB" w:rsidRDefault="005A15BB"/>
        </w:tc>
        <w:tc>
          <w:tcPr>
            <w:tcW w:w="1561" w:type="dxa"/>
          </w:tcPr>
          <w:p w14:paraId="0D2BBE7F" w14:textId="77777777" w:rsidR="005A15BB" w:rsidRDefault="005A15BB"/>
        </w:tc>
        <w:tc>
          <w:tcPr>
            <w:tcW w:w="4286" w:type="dxa"/>
          </w:tcPr>
          <w:p w14:paraId="6237CAC0" w14:textId="77777777" w:rsidR="005A15BB" w:rsidRDefault="005A15BB"/>
        </w:tc>
      </w:tr>
      <w:tr w:rsidR="005A15BB" w14:paraId="563AEAE7" w14:textId="77777777">
        <w:trPr>
          <w:trHeight w:val="422"/>
        </w:trPr>
        <w:tc>
          <w:tcPr>
            <w:tcW w:w="1018" w:type="dxa"/>
          </w:tcPr>
          <w:p w14:paraId="303DF0CE" w14:textId="77777777" w:rsidR="005A15BB" w:rsidRDefault="005A15BB"/>
        </w:tc>
        <w:tc>
          <w:tcPr>
            <w:tcW w:w="1503" w:type="dxa"/>
          </w:tcPr>
          <w:p w14:paraId="534BE467" w14:textId="77777777" w:rsidR="005A15BB" w:rsidRDefault="005A15BB"/>
        </w:tc>
        <w:tc>
          <w:tcPr>
            <w:tcW w:w="1559" w:type="dxa"/>
          </w:tcPr>
          <w:p w14:paraId="21862DE5" w14:textId="77777777" w:rsidR="005A15BB" w:rsidRDefault="005A15BB"/>
        </w:tc>
        <w:tc>
          <w:tcPr>
            <w:tcW w:w="1561" w:type="dxa"/>
          </w:tcPr>
          <w:p w14:paraId="339B61F0" w14:textId="77777777" w:rsidR="005A15BB" w:rsidRDefault="005A15BB"/>
        </w:tc>
        <w:tc>
          <w:tcPr>
            <w:tcW w:w="4286" w:type="dxa"/>
          </w:tcPr>
          <w:p w14:paraId="6B09136B" w14:textId="77777777" w:rsidR="005A15BB" w:rsidRDefault="005A15BB"/>
        </w:tc>
      </w:tr>
      <w:tr w:rsidR="005A15BB" w14:paraId="3CB7A542" w14:textId="77777777">
        <w:trPr>
          <w:trHeight w:val="422"/>
        </w:trPr>
        <w:tc>
          <w:tcPr>
            <w:tcW w:w="1018" w:type="dxa"/>
          </w:tcPr>
          <w:p w14:paraId="2D5283A6" w14:textId="77777777" w:rsidR="005A15BB" w:rsidRDefault="005A15BB"/>
        </w:tc>
        <w:tc>
          <w:tcPr>
            <w:tcW w:w="1503" w:type="dxa"/>
          </w:tcPr>
          <w:p w14:paraId="51914814" w14:textId="77777777" w:rsidR="005A15BB" w:rsidRDefault="005A15BB"/>
        </w:tc>
        <w:tc>
          <w:tcPr>
            <w:tcW w:w="1559" w:type="dxa"/>
          </w:tcPr>
          <w:p w14:paraId="4D86F9C3" w14:textId="77777777" w:rsidR="005A15BB" w:rsidRDefault="005A15BB"/>
        </w:tc>
        <w:tc>
          <w:tcPr>
            <w:tcW w:w="1561" w:type="dxa"/>
          </w:tcPr>
          <w:p w14:paraId="4E288727" w14:textId="77777777" w:rsidR="005A15BB" w:rsidRDefault="005A15BB"/>
        </w:tc>
        <w:tc>
          <w:tcPr>
            <w:tcW w:w="4286" w:type="dxa"/>
          </w:tcPr>
          <w:p w14:paraId="03D5D0CB" w14:textId="77777777" w:rsidR="005A15BB" w:rsidRDefault="005A15BB"/>
        </w:tc>
      </w:tr>
      <w:tr w:rsidR="005A15BB" w14:paraId="5AF6A045" w14:textId="77777777">
        <w:trPr>
          <w:trHeight w:val="446"/>
        </w:trPr>
        <w:tc>
          <w:tcPr>
            <w:tcW w:w="1018" w:type="dxa"/>
          </w:tcPr>
          <w:p w14:paraId="6C4BA094" w14:textId="77777777" w:rsidR="005A15BB" w:rsidRDefault="005A15BB"/>
        </w:tc>
        <w:tc>
          <w:tcPr>
            <w:tcW w:w="1503" w:type="dxa"/>
          </w:tcPr>
          <w:p w14:paraId="2C5C322C" w14:textId="77777777" w:rsidR="005A15BB" w:rsidRDefault="005A15BB"/>
        </w:tc>
        <w:tc>
          <w:tcPr>
            <w:tcW w:w="1559" w:type="dxa"/>
          </w:tcPr>
          <w:p w14:paraId="67FD84BE" w14:textId="77777777" w:rsidR="005A15BB" w:rsidRDefault="005A15BB"/>
        </w:tc>
        <w:tc>
          <w:tcPr>
            <w:tcW w:w="1561" w:type="dxa"/>
          </w:tcPr>
          <w:p w14:paraId="03DA6729" w14:textId="77777777" w:rsidR="005A15BB" w:rsidRDefault="005A15BB"/>
        </w:tc>
        <w:tc>
          <w:tcPr>
            <w:tcW w:w="4286" w:type="dxa"/>
          </w:tcPr>
          <w:p w14:paraId="6CB44637" w14:textId="77777777" w:rsidR="005A15BB" w:rsidRDefault="005A15BB"/>
        </w:tc>
      </w:tr>
      <w:tr w:rsidR="005A15BB" w14:paraId="7057B046" w14:textId="77777777">
        <w:trPr>
          <w:trHeight w:val="446"/>
        </w:trPr>
        <w:tc>
          <w:tcPr>
            <w:tcW w:w="1018" w:type="dxa"/>
          </w:tcPr>
          <w:p w14:paraId="426F4D4F" w14:textId="77777777" w:rsidR="005A15BB" w:rsidRDefault="005A15BB"/>
        </w:tc>
        <w:tc>
          <w:tcPr>
            <w:tcW w:w="1503" w:type="dxa"/>
          </w:tcPr>
          <w:p w14:paraId="42F5AC29" w14:textId="77777777" w:rsidR="005A15BB" w:rsidRDefault="005A15BB"/>
        </w:tc>
        <w:tc>
          <w:tcPr>
            <w:tcW w:w="1559" w:type="dxa"/>
          </w:tcPr>
          <w:p w14:paraId="65DA8047" w14:textId="77777777" w:rsidR="005A15BB" w:rsidRDefault="005A15BB"/>
        </w:tc>
        <w:tc>
          <w:tcPr>
            <w:tcW w:w="1561" w:type="dxa"/>
          </w:tcPr>
          <w:p w14:paraId="0A780667" w14:textId="77777777" w:rsidR="005A15BB" w:rsidRDefault="005A15BB"/>
        </w:tc>
        <w:tc>
          <w:tcPr>
            <w:tcW w:w="4286" w:type="dxa"/>
          </w:tcPr>
          <w:p w14:paraId="399A5265" w14:textId="77777777" w:rsidR="005A15BB" w:rsidRDefault="005A15BB"/>
        </w:tc>
      </w:tr>
      <w:tr w:rsidR="005A15BB" w14:paraId="3936253A" w14:textId="77777777">
        <w:trPr>
          <w:trHeight w:val="446"/>
        </w:trPr>
        <w:tc>
          <w:tcPr>
            <w:tcW w:w="1018" w:type="dxa"/>
          </w:tcPr>
          <w:p w14:paraId="6F12677C" w14:textId="77777777" w:rsidR="005A15BB" w:rsidRDefault="005A15BB"/>
        </w:tc>
        <w:tc>
          <w:tcPr>
            <w:tcW w:w="1503" w:type="dxa"/>
          </w:tcPr>
          <w:p w14:paraId="3018FC34" w14:textId="77777777" w:rsidR="005A15BB" w:rsidRDefault="005A15BB"/>
        </w:tc>
        <w:tc>
          <w:tcPr>
            <w:tcW w:w="1559" w:type="dxa"/>
          </w:tcPr>
          <w:p w14:paraId="49902FFB" w14:textId="77777777" w:rsidR="005A15BB" w:rsidRDefault="005A15BB"/>
        </w:tc>
        <w:tc>
          <w:tcPr>
            <w:tcW w:w="1561" w:type="dxa"/>
          </w:tcPr>
          <w:p w14:paraId="3B8D88E6" w14:textId="77777777" w:rsidR="005A15BB" w:rsidRDefault="005A15BB"/>
        </w:tc>
        <w:tc>
          <w:tcPr>
            <w:tcW w:w="4286" w:type="dxa"/>
          </w:tcPr>
          <w:p w14:paraId="3FC9BBCB" w14:textId="77777777" w:rsidR="005A15BB" w:rsidRDefault="005A15BB"/>
        </w:tc>
      </w:tr>
      <w:tr w:rsidR="005A15BB" w14:paraId="17282B3C" w14:textId="77777777">
        <w:trPr>
          <w:trHeight w:val="446"/>
        </w:trPr>
        <w:tc>
          <w:tcPr>
            <w:tcW w:w="1018" w:type="dxa"/>
          </w:tcPr>
          <w:p w14:paraId="6D3EEAAC" w14:textId="77777777" w:rsidR="005A15BB" w:rsidRDefault="005A15BB"/>
        </w:tc>
        <w:tc>
          <w:tcPr>
            <w:tcW w:w="1503" w:type="dxa"/>
          </w:tcPr>
          <w:p w14:paraId="21BDC910" w14:textId="77777777" w:rsidR="005A15BB" w:rsidRDefault="005A15BB"/>
        </w:tc>
        <w:tc>
          <w:tcPr>
            <w:tcW w:w="1559" w:type="dxa"/>
          </w:tcPr>
          <w:p w14:paraId="08D738F7" w14:textId="77777777" w:rsidR="005A15BB" w:rsidRDefault="005A15BB"/>
        </w:tc>
        <w:tc>
          <w:tcPr>
            <w:tcW w:w="1561" w:type="dxa"/>
          </w:tcPr>
          <w:p w14:paraId="43B12084" w14:textId="77777777" w:rsidR="005A15BB" w:rsidRDefault="005A15BB"/>
        </w:tc>
        <w:tc>
          <w:tcPr>
            <w:tcW w:w="4286" w:type="dxa"/>
          </w:tcPr>
          <w:p w14:paraId="7D39380C" w14:textId="77777777" w:rsidR="005A15BB" w:rsidRDefault="005A15BB"/>
        </w:tc>
      </w:tr>
      <w:tr w:rsidR="005A15BB" w14:paraId="1C130876" w14:textId="77777777">
        <w:trPr>
          <w:trHeight w:val="446"/>
        </w:trPr>
        <w:tc>
          <w:tcPr>
            <w:tcW w:w="1018" w:type="dxa"/>
          </w:tcPr>
          <w:p w14:paraId="7B0F4E79" w14:textId="77777777" w:rsidR="005A15BB" w:rsidRDefault="005A15BB"/>
        </w:tc>
        <w:tc>
          <w:tcPr>
            <w:tcW w:w="1503" w:type="dxa"/>
          </w:tcPr>
          <w:p w14:paraId="15426235" w14:textId="77777777" w:rsidR="005A15BB" w:rsidRDefault="005A15BB"/>
        </w:tc>
        <w:tc>
          <w:tcPr>
            <w:tcW w:w="1559" w:type="dxa"/>
          </w:tcPr>
          <w:p w14:paraId="2EBE549C" w14:textId="77777777" w:rsidR="005A15BB" w:rsidRDefault="005A15BB"/>
        </w:tc>
        <w:tc>
          <w:tcPr>
            <w:tcW w:w="1561" w:type="dxa"/>
          </w:tcPr>
          <w:p w14:paraId="56C0B7D7" w14:textId="77777777" w:rsidR="005A15BB" w:rsidRDefault="005A15BB"/>
        </w:tc>
        <w:tc>
          <w:tcPr>
            <w:tcW w:w="4286" w:type="dxa"/>
          </w:tcPr>
          <w:p w14:paraId="3A59A4C6" w14:textId="77777777" w:rsidR="005A15BB" w:rsidRDefault="005A15BB"/>
        </w:tc>
      </w:tr>
      <w:tr w:rsidR="005A15BB" w14:paraId="3E4038CE" w14:textId="77777777">
        <w:trPr>
          <w:trHeight w:val="446"/>
        </w:trPr>
        <w:tc>
          <w:tcPr>
            <w:tcW w:w="1018" w:type="dxa"/>
          </w:tcPr>
          <w:p w14:paraId="21386A1D" w14:textId="77777777" w:rsidR="005A15BB" w:rsidRDefault="005A15BB"/>
        </w:tc>
        <w:tc>
          <w:tcPr>
            <w:tcW w:w="1503" w:type="dxa"/>
          </w:tcPr>
          <w:p w14:paraId="0C4BACCF" w14:textId="77777777" w:rsidR="005A15BB" w:rsidRDefault="005A15BB"/>
        </w:tc>
        <w:tc>
          <w:tcPr>
            <w:tcW w:w="1559" w:type="dxa"/>
          </w:tcPr>
          <w:p w14:paraId="4E31459C" w14:textId="77777777" w:rsidR="005A15BB" w:rsidRDefault="005A15BB"/>
        </w:tc>
        <w:tc>
          <w:tcPr>
            <w:tcW w:w="1561" w:type="dxa"/>
          </w:tcPr>
          <w:p w14:paraId="5348454A" w14:textId="77777777" w:rsidR="005A15BB" w:rsidRDefault="005A15BB"/>
        </w:tc>
        <w:tc>
          <w:tcPr>
            <w:tcW w:w="4286" w:type="dxa"/>
          </w:tcPr>
          <w:p w14:paraId="16971D00" w14:textId="77777777" w:rsidR="005A15BB" w:rsidRDefault="005A15BB"/>
        </w:tc>
      </w:tr>
      <w:tr w:rsidR="005A15BB" w14:paraId="05A54898" w14:textId="77777777">
        <w:trPr>
          <w:trHeight w:val="446"/>
        </w:trPr>
        <w:tc>
          <w:tcPr>
            <w:tcW w:w="1018" w:type="dxa"/>
          </w:tcPr>
          <w:p w14:paraId="40D00C54" w14:textId="77777777" w:rsidR="005A15BB" w:rsidRDefault="005A15BB"/>
        </w:tc>
        <w:tc>
          <w:tcPr>
            <w:tcW w:w="1503" w:type="dxa"/>
          </w:tcPr>
          <w:p w14:paraId="0875D606" w14:textId="77777777" w:rsidR="005A15BB" w:rsidRDefault="005A15BB"/>
        </w:tc>
        <w:tc>
          <w:tcPr>
            <w:tcW w:w="1559" w:type="dxa"/>
          </w:tcPr>
          <w:p w14:paraId="2BA0600D" w14:textId="77777777" w:rsidR="005A15BB" w:rsidRDefault="005A15BB"/>
        </w:tc>
        <w:tc>
          <w:tcPr>
            <w:tcW w:w="1561" w:type="dxa"/>
          </w:tcPr>
          <w:p w14:paraId="42918B38" w14:textId="77777777" w:rsidR="005A15BB" w:rsidRDefault="005A15BB"/>
        </w:tc>
        <w:tc>
          <w:tcPr>
            <w:tcW w:w="4286" w:type="dxa"/>
          </w:tcPr>
          <w:p w14:paraId="6496BB88" w14:textId="77777777" w:rsidR="005A15BB" w:rsidRDefault="005A15BB"/>
        </w:tc>
      </w:tr>
      <w:tr w:rsidR="005A15BB" w14:paraId="49D65707" w14:textId="77777777">
        <w:trPr>
          <w:trHeight w:val="446"/>
        </w:trPr>
        <w:tc>
          <w:tcPr>
            <w:tcW w:w="1018" w:type="dxa"/>
          </w:tcPr>
          <w:p w14:paraId="30DEB02F" w14:textId="77777777" w:rsidR="005A15BB" w:rsidRDefault="005A15BB"/>
        </w:tc>
        <w:tc>
          <w:tcPr>
            <w:tcW w:w="1503" w:type="dxa"/>
          </w:tcPr>
          <w:p w14:paraId="6A19C10E" w14:textId="77777777" w:rsidR="005A15BB" w:rsidRDefault="005A15BB"/>
        </w:tc>
        <w:tc>
          <w:tcPr>
            <w:tcW w:w="1559" w:type="dxa"/>
          </w:tcPr>
          <w:p w14:paraId="791028F3" w14:textId="77777777" w:rsidR="005A15BB" w:rsidRDefault="005A15BB"/>
        </w:tc>
        <w:tc>
          <w:tcPr>
            <w:tcW w:w="1561" w:type="dxa"/>
          </w:tcPr>
          <w:p w14:paraId="7BFFDD92" w14:textId="77777777" w:rsidR="005A15BB" w:rsidRDefault="005A15BB"/>
        </w:tc>
        <w:tc>
          <w:tcPr>
            <w:tcW w:w="4286" w:type="dxa"/>
          </w:tcPr>
          <w:p w14:paraId="21E42E71" w14:textId="77777777" w:rsidR="005A15BB" w:rsidRDefault="005A15BB"/>
        </w:tc>
      </w:tr>
      <w:tr w:rsidR="005A15BB" w14:paraId="7E335A56" w14:textId="77777777">
        <w:trPr>
          <w:trHeight w:val="446"/>
        </w:trPr>
        <w:tc>
          <w:tcPr>
            <w:tcW w:w="1018" w:type="dxa"/>
          </w:tcPr>
          <w:p w14:paraId="3ED5874D" w14:textId="77777777" w:rsidR="005A15BB" w:rsidRDefault="005A15BB"/>
        </w:tc>
        <w:tc>
          <w:tcPr>
            <w:tcW w:w="1503" w:type="dxa"/>
          </w:tcPr>
          <w:p w14:paraId="20B4740F" w14:textId="77777777" w:rsidR="005A15BB" w:rsidRDefault="005A15BB"/>
        </w:tc>
        <w:tc>
          <w:tcPr>
            <w:tcW w:w="1559" w:type="dxa"/>
          </w:tcPr>
          <w:p w14:paraId="45D52A2E" w14:textId="77777777" w:rsidR="005A15BB" w:rsidRDefault="005A15BB"/>
        </w:tc>
        <w:tc>
          <w:tcPr>
            <w:tcW w:w="1561" w:type="dxa"/>
          </w:tcPr>
          <w:p w14:paraId="1DC01289" w14:textId="77777777" w:rsidR="005A15BB" w:rsidRDefault="005A15BB"/>
        </w:tc>
        <w:tc>
          <w:tcPr>
            <w:tcW w:w="4286" w:type="dxa"/>
          </w:tcPr>
          <w:p w14:paraId="6C93D3DB" w14:textId="77777777" w:rsidR="005A15BB" w:rsidRDefault="005A15BB"/>
        </w:tc>
      </w:tr>
      <w:tr w:rsidR="005A15BB" w14:paraId="0E659EDC" w14:textId="77777777">
        <w:trPr>
          <w:trHeight w:val="446"/>
        </w:trPr>
        <w:tc>
          <w:tcPr>
            <w:tcW w:w="1018" w:type="dxa"/>
          </w:tcPr>
          <w:p w14:paraId="131D9719" w14:textId="77777777" w:rsidR="005A15BB" w:rsidRDefault="005A15BB"/>
        </w:tc>
        <w:tc>
          <w:tcPr>
            <w:tcW w:w="1503" w:type="dxa"/>
          </w:tcPr>
          <w:p w14:paraId="713A4550" w14:textId="77777777" w:rsidR="005A15BB" w:rsidRDefault="005A15BB"/>
        </w:tc>
        <w:tc>
          <w:tcPr>
            <w:tcW w:w="1559" w:type="dxa"/>
          </w:tcPr>
          <w:p w14:paraId="638206D8" w14:textId="77777777" w:rsidR="005A15BB" w:rsidRDefault="005A15BB"/>
        </w:tc>
        <w:tc>
          <w:tcPr>
            <w:tcW w:w="1561" w:type="dxa"/>
          </w:tcPr>
          <w:p w14:paraId="0E4D852E" w14:textId="77777777" w:rsidR="005A15BB" w:rsidRDefault="005A15BB"/>
        </w:tc>
        <w:tc>
          <w:tcPr>
            <w:tcW w:w="4286" w:type="dxa"/>
          </w:tcPr>
          <w:p w14:paraId="4EFB0117" w14:textId="77777777" w:rsidR="005A15BB" w:rsidRDefault="005A15BB"/>
        </w:tc>
      </w:tr>
      <w:tr w:rsidR="005A15BB" w14:paraId="049652E9" w14:textId="77777777">
        <w:trPr>
          <w:trHeight w:val="446"/>
        </w:trPr>
        <w:tc>
          <w:tcPr>
            <w:tcW w:w="1018" w:type="dxa"/>
          </w:tcPr>
          <w:p w14:paraId="6B8C06AE" w14:textId="77777777" w:rsidR="005A15BB" w:rsidRDefault="005A15BB"/>
        </w:tc>
        <w:tc>
          <w:tcPr>
            <w:tcW w:w="1503" w:type="dxa"/>
          </w:tcPr>
          <w:p w14:paraId="75E93A38" w14:textId="77777777" w:rsidR="005A15BB" w:rsidRDefault="005A15BB"/>
        </w:tc>
        <w:tc>
          <w:tcPr>
            <w:tcW w:w="1559" w:type="dxa"/>
          </w:tcPr>
          <w:p w14:paraId="0F6B5DAC" w14:textId="77777777" w:rsidR="005A15BB" w:rsidRDefault="005A15BB"/>
        </w:tc>
        <w:tc>
          <w:tcPr>
            <w:tcW w:w="1561" w:type="dxa"/>
          </w:tcPr>
          <w:p w14:paraId="24F5558B" w14:textId="77777777" w:rsidR="005A15BB" w:rsidRDefault="005A15BB"/>
        </w:tc>
        <w:tc>
          <w:tcPr>
            <w:tcW w:w="4286" w:type="dxa"/>
          </w:tcPr>
          <w:p w14:paraId="72DF88F7" w14:textId="77777777" w:rsidR="005A15BB" w:rsidRDefault="005A15BB"/>
        </w:tc>
      </w:tr>
      <w:tr w:rsidR="005A15BB" w14:paraId="10B451E8" w14:textId="77777777">
        <w:trPr>
          <w:trHeight w:val="446"/>
        </w:trPr>
        <w:tc>
          <w:tcPr>
            <w:tcW w:w="1018" w:type="dxa"/>
          </w:tcPr>
          <w:p w14:paraId="15F76CC5" w14:textId="77777777" w:rsidR="005A15BB" w:rsidRDefault="005A15BB"/>
        </w:tc>
        <w:tc>
          <w:tcPr>
            <w:tcW w:w="1503" w:type="dxa"/>
          </w:tcPr>
          <w:p w14:paraId="501476EA" w14:textId="77777777" w:rsidR="005A15BB" w:rsidRDefault="005A15BB"/>
        </w:tc>
        <w:tc>
          <w:tcPr>
            <w:tcW w:w="1559" w:type="dxa"/>
          </w:tcPr>
          <w:p w14:paraId="3C22D56F" w14:textId="77777777" w:rsidR="005A15BB" w:rsidRDefault="005A15BB"/>
        </w:tc>
        <w:tc>
          <w:tcPr>
            <w:tcW w:w="1561" w:type="dxa"/>
          </w:tcPr>
          <w:p w14:paraId="1F62E8C8" w14:textId="77777777" w:rsidR="005A15BB" w:rsidRDefault="005A15BB"/>
        </w:tc>
        <w:tc>
          <w:tcPr>
            <w:tcW w:w="4286" w:type="dxa"/>
          </w:tcPr>
          <w:p w14:paraId="3088F1E3" w14:textId="77777777" w:rsidR="005A15BB" w:rsidRDefault="005A15BB"/>
        </w:tc>
      </w:tr>
      <w:tr w:rsidR="005A15BB" w14:paraId="56450EFB" w14:textId="77777777">
        <w:trPr>
          <w:trHeight w:val="446"/>
        </w:trPr>
        <w:tc>
          <w:tcPr>
            <w:tcW w:w="1018" w:type="dxa"/>
          </w:tcPr>
          <w:p w14:paraId="70B6ECD9" w14:textId="77777777" w:rsidR="005A15BB" w:rsidRDefault="005A15BB"/>
        </w:tc>
        <w:tc>
          <w:tcPr>
            <w:tcW w:w="1503" w:type="dxa"/>
          </w:tcPr>
          <w:p w14:paraId="34A92A2F" w14:textId="77777777" w:rsidR="005A15BB" w:rsidRDefault="005A15BB"/>
        </w:tc>
        <w:tc>
          <w:tcPr>
            <w:tcW w:w="1559" w:type="dxa"/>
          </w:tcPr>
          <w:p w14:paraId="58C40F89" w14:textId="77777777" w:rsidR="005A15BB" w:rsidRDefault="005A15BB"/>
        </w:tc>
        <w:tc>
          <w:tcPr>
            <w:tcW w:w="1561" w:type="dxa"/>
          </w:tcPr>
          <w:p w14:paraId="7494D907" w14:textId="77777777" w:rsidR="005A15BB" w:rsidRDefault="005A15BB"/>
        </w:tc>
        <w:tc>
          <w:tcPr>
            <w:tcW w:w="4286" w:type="dxa"/>
          </w:tcPr>
          <w:p w14:paraId="0D56CEB8" w14:textId="77777777" w:rsidR="005A15BB" w:rsidRDefault="005A15BB"/>
        </w:tc>
      </w:tr>
      <w:tr w:rsidR="005A15BB" w14:paraId="39C1D0C3" w14:textId="77777777">
        <w:trPr>
          <w:trHeight w:val="450"/>
        </w:trPr>
        <w:tc>
          <w:tcPr>
            <w:tcW w:w="1018" w:type="dxa"/>
          </w:tcPr>
          <w:p w14:paraId="325C9E7B" w14:textId="77777777" w:rsidR="005A15BB" w:rsidRDefault="005A15BB"/>
        </w:tc>
        <w:tc>
          <w:tcPr>
            <w:tcW w:w="1503" w:type="dxa"/>
          </w:tcPr>
          <w:p w14:paraId="2638B2B8" w14:textId="77777777" w:rsidR="005A15BB" w:rsidRDefault="005A15BB"/>
        </w:tc>
        <w:tc>
          <w:tcPr>
            <w:tcW w:w="1559" w:type="dxa"/>
          </w:tcPr>
          <w:p w14:paraId="682D151B" w14:textId="77777777" w:rsidR="005A15BB" w:rsidRDefault="005A15BB"/>
        </w:tc>
        <w:tc>
          <w:tcPr>
            <w:tcW w:w="1561" w:type="dxa"/>
          </w:tcPr>
          <w:p w14:paraId="248FABF7" w14:textId="77777777" w:rsidR="005A15BB" w:rsidRDefault="005A15BB"/>
        </w:tc>
        <w:tc>
          <w:tcPr>
            <w:tcW w:w="4286" w:type="dxa"/>
          </w:tcPr>
          <w:p w14:paraId="36C4DF93" w14:textId="77777777" w:rsidR="005A15BB" w:rsidRDefault="005A15BB"/>
        </w:tc>
      </w:tr>
    </w:tbl>
    <w:p w14:paraId="5B7291D2" w14:textId="77777777" w:rsidR="005A15BB" w:rsidRDefault="005A15BB">
      <w:pPr>
        <w:spacing w:line="247" w:lineRule="auto"/>
      </w:pPr>
    </w:p>
    <w:p w14:paraId="5550FBFB" w14:textId="77777777" w:rsidR="005A15BB" w:rsidRDefault="005A15BB">
      <w:pPr>
        <w:spacing w:line="247" w:lineRule="auto"/>
      </w:pPr>
    </w:p>
    <w:p w14:paraId="1EDFAC18" w14:textId="77777777" w:rsidR="005A15BB" w:rsidRDefault="005A15BB">
      <w:pPr>
        <w:spacing w:line="247" w:lineRule="auto"/>
      </w:pPr>
    </w:p>
    <w:p w14:paraId="05D9DB61" w14:textId="77777777" w:rsidR="005A15BB" w:rsidRDefault="005A15BB">
      <w:pPr>
        <w:spacing w:line="247" w:lineRule="auto"/>
      </w:pPr>
    </w:p>
    <w:p w14:paraId="11C1D6BB" w14:textId="77777777" w:rsidR="005A15BB" w:rsidRDefault="005A15BB">
      <w:pPr>
        <w:spacing w:line="247" w:lineRule="auto"/>
      </w:pPr>
    </w:p>
    <w:p w14:paraId="54578A24" w14:textId="77777777" w:rsidR="005A15BB" w:rsidRDefault="005A15BB">
      <w:pPr>
        <w:spacing w:line="247" w:lineRule="auto"/>
      </w:pPr>
    </w:p>
    <w:p w14:paraId="3D5B687C" w14:textId="77777777" w:rsidR="005A15BB" w:rsidRDefault="005A15BB">
      <w:pPr>
        <w:spacing w:line="248" w:lineRule="auto"/>
      </w:pPr>
    </w:p>
    <w:p w14:paraId="76C43BFA" w14:textId="77777777" w:rsidR="005A15BB" w:rsidRDefault="005A15BB">
      <w:pPr>
        <w:spacing w:line="248" w:lineRule="auto"/>
      </w:pPr>
    </w:p>
    <w:p w14:paraId="613DEB57" w14:textId="77777777" w:rsidR="005A15BB" w:rsidRDefault="005A15BB">
      <w:pPr>
        <w:spacing w:line="248" w:lineRule="auto"/>
      </w:pPr>
    </w:p>
    <w:p w14:paraId="1F7A5CD2" w14:textId="4FD7FBE4" w:rsidR="005A15BB" w:rsidRDefault="004F25B3" w:rsidP="007A6A8A">
      <w:pPr>
        <w:spacing w:before="55" w:line="271" w:lineRule="exact"/>
        <w:ind w:left="21" w:firstLineChars="2100" w:firstLine="3990"/>
        <w:rPr>
          <w:sz w:val="19"/>
          <w:szCs w:val="19"/>
        </w:rPr>
      </w:pPr>
      <w:proofErr w:type="gramStart"/>
      <w:r>
        <w:rPr>
          <w:position w:val="3"/>
          <w:sz w:val="19"/>
          <w:szCs w:val="19"/>
        </w:rPr>
        <w:t>Page  2</w:t>
      </w:r>
      <w:proofErr w:type="gramEnd"/>
      <w:r>
        <w:rPr>
          <w:position w:val="3"/>
          <w:sz w:val="19"/>
          <w:szCs w:val="19"/>
        </w:rPr>
        <w:t xml:space="preserve">  Of</w:t>
      </w:r>
      <w:r>
        <w:rPr>
          <w:spacing w:val="19"/>
          <w:w w:val="101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3447B390" w14:textId="77777777" w:rsidR="005A15BB" w:rsidRDefault="005A15BB">
      <w:pPr>
        <w:spacing w:line="271" w:lineRule="exact"/>
        <w:rPr>
          <w:sz w:val="19"/>
          <w:szCs w:val="19"/>
        </w:rPr>
        <w:sectPr w:rsidR="005A15BB">
          <w:headerReference w:type="default" r:id="rId10"/>
          <w:pgSz w:w="11900" w:h="16840"/>
          <w:pgMar w:top="1141" w:right="964" w:bottom="0" w:left="958" w:header="158" w:footer="0" w:gutter="0"/>
          <w:cols w:space="720"/>
        </w:sectPr>
      </w:pPr>
    </w:p>
    <w:p w14:paraId="3DC07BE5" w14:textId="77777777" w:rsidR="005A15BB" w:rsidRDefault="004F25B3">
      <w:pPr>
        <w:spacing w:line="974" w:lineRule="exact"/>
        <w:ind w:firstLine="489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6913BA04" wp14:editId="34D40930">
            <wp:simplePos x="0" y="0"/>
            <wp:positionH relativeFrom="column">
              <wp:posOffset>925195</wp:posOffset>
            </wp:positionH>
            <wp:positionV relativeFrom="paragraph">
              <wp:posOffset>-62230</wp:posOffset>
            </wp:positionV>
            <wp:extent cx="4918075" cy="664845"/>
            <wp:effectExtent l="0" t="0" r="15875" b="1905"/>
            <wp:wrapNone/>
            <wp:docPr id="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807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45715931" wp14:editId="28779614">
            <wp:simplePos x="0" y="0"/>
            <wp:positionH relativeFrom="column">
              <wp:posOffset>855980</wp:posOffset>
            </wp:positionH>
            <wp:positionV relativeFrom="paragraph">
              <wp:posOffset>-15875</wp:posOffset>
            </wp:positionV>
            <wp:extent cx="4581525" cy="619125"/>
            <wp:effectExtent l="0" t="0" r="9525" b="9525"/>
            <wp:wrapNone/>
            <wp:docPr id="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C5389D" wp14:editId="3F198D1E">
                <wp:simplePos x="0" y="0"/>
                <wp:positionH relativeFrom="column">
                  <wp:posOffset>0</wp:posOffset>
                </wp:positionH>
                <wp:positionV relativeFrom="paragraph">
                  <wp:posOffset>617855</wp:posOffset>
                </wp:positionV>
                <wp:extent cx="6836410" cy="6350"/>
                <wp:effectExtent l="0" t="0" r="0" b="0"/>
                <wp:wrapNone/>
                <wp:docPr id="8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41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5" h="10">
                              <a:moveTo>
                                <a:pt x="0" y="0"/>
                              </a:moveTo>
                              <a:lnTo>
                                <a:pt x="10765" y="0"/>
                              </a:lnTo>
                              <a:lnTo>
                                <a:pt x="10765" y="9"/>
                              </a:ln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4D74FFC" id="任意多边形 3" o:spid="_x0000_s1026" style="position:absolute;left:0;text-align:left;margin-left:0;margin-top:48.65pt;width:538.3pt;height: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" path="m,l10765,r,9l,9,,xe" fillcolor="black" stroked="f">
                <v:path arrowok="t" textboxrect="0,0,10765,10"/>
              </v:shape>
            </w:pict>
          </mc:Fallback>
        </mc:AlternateContent>
      </w:r>
    </w:p>
    <w:p w14:paraId="1C5DDF34" w14:textId="77777777" w:rsidR="005A15BB" w:rsidRDefault="004F25B3">
      <w:pPr>
        <w:pStyle w:val="a3"/>
        <w:spacing w:before="63" w:line="227" w:lineRule="auto"/>
        <w:ind w:left="4525"/>
        <w:rPr>
          <w:rFonts w:ascii="新宋体" w:eastAsia="新宋体" w:hAnsi="新宋体" w:cs="新宋体"/>
          <w:sz w:val="35"/>
          <w:szCs w:val="35"/>
        </w:rPr>
      </w:pPr>
      <w:proofErr w:type="gramStart"/>
      <w:r>
        <w:rPr>
          <w:b/>
          <w:bCs/>
          <w:spacing w:val="-4"/>
          <w:sz w:val="35"/>
          <w:szCs w:val="35"/>
        </w:rPr>
        <w:t xml:space="preserve">Contents  </w:t>
      </w:r>
      <w:proofErr w:type="spellStart"/>
      <w:r>
        <w:rPr>
          <w:rFonts w:ascii="新宋体" w:eastAsia="新宋体" w:hAnsi="新宋体" w:cs="新宋体"/>
          <w:b/>
          <w:bCs/>
          <w:spacing w:val="-4"/>
          <w:sz w:val="35"/>
          <w:szCs w:val="35"/>
        </w:rPr>
        <w:t>目录</w:t>
      </w:r>
      <w:proofErr w:type="spellEnd"/>
      <w:proofErr w:type="gramEnd"/>
    </w:p>
    <w:p w14:paraId="58488DA7" w14:textId="77777777" w:rsidR="005A15BB" w:rsidRDefault="005A15BB">
      <w:pPr>
        <w:spacing w:line="308" w:lineRule="auto"/>
      </w:pPr>
    </w:p>
    <w:p w14:paraId="726F2F9C" w14:textId="77777777" w:rsidR="005A15BB" w:rsidRDefault="00674A37">
      <w:pPr>
        <w:pStyle w:val="a3"/>
        <w:tabs>
          <w:tab w:val="right" w:leader="hyphen" w:pos="10765"/>
        </w:tabs>
        <w:spacing w:before="78" w:line="210" w:lineRule="auto"/>
        <w:ind w:left="27"/>
      </w:pPr>
      <w:hyperlink w:anchor="bookmark1" w:history="1">
        <w:proofErr w:type="gramStart"/>
        <w:r w:rsidR="004F25B3">
          <w:rPr>
            <w:spacing w:val="6"/>
          </w:rPr>
          <w:t>1</w:t>
        </w:r>
        <w:r w:rsidR="004F25B3">
          <w:rPr>
            <w:spacing w:val="-18"/>
          </w:rPr>
          <w:t xml:space="preserve"> </w:t>
        </w:r>
        <w:r w:rsidR="004F25B3">
          <w:rPr>
            <w:spacing w:val="6"/>
          </w:rPr>
          <w:t>.</w:t>
        </w:r>
        <w:proofErr w:type="gramEnd"/>
        <w:r w:rsidR="004F25B3">
          <w:rPr>
            <w:spacing w:val="-23"/>
          </w:rPr>
          <w:t xml:space="preserve"> </w:t>
        </w:r>
        <w:r w:rsidR="004F25B3">
          <w:t>Scope</w:t>
        </w:r>
        <w:r w:rsidR="004F25B3">
          <w:rPr>
            <w:spacing w:val="6"/>
          </w:rPr>
          <w:t xml:space="preserve">   </w:t>
        </w:r>
        <w:r w:rsidR="004F25B3">
          <w:rPr>
            <w:rFonts w:ascii="新宋体" w:eastAsia="新宋体" w:hAnsi="新宋体" w:cs="新宋体"/>
            <w:spacing w:val="6"/>
          </w:rPr>
          <w:t>范围</w:t>
        </w:r>
        <w:r w:rsidR="004F25B3">
          <w:rPr>
            <w:rFonts w:ascii="新宋体" w:eastAsia="新宋体" w:hAnsi="新宋体" w:cs="新宋体"/>
            <w:spacing w:val="55"/>
          </w:rPr>
          <w:t xml:space="preserve"> </w:t>
        </w:r>
        <w:r w:rsidR="004F25B3">
          <w:rPr>
            <w:rFonts w:ascii="新宋体" w:eastAsia="新宋体" w:hAnsi="新宋体" w:cs="新宋体"/>
          </w:rPr>
          <w:tab/>
        </w:r>
        <w:r w:rsidR="004F25B3">
          <w:rPr>
            <w:rFonts w:ascii="新宋体" w:eastAsia="新宋体" w:hAnsi="新宋体" w:cs="新宋体"/>
            <w:spacing w:val="-86"/>
          </w:rPr>
          <w:t xml:space="preserve"> </w:t>
        </w:r>
        <w:r w:rsidR="004F25B3">
          <w:rPr>
            <w:spacing w:val="11"/>
          </w:rPr>
          <w:t>Page</w:t>
        </w:r>
        <w:r w:rsidR="004F25B3">
          <w:rPr>
            <w:spacing w:val="56"/>
          </w:rPr>
          <w:t xml:space="preserve"> </w:t>
        </w:r>
        <w:r w:rsidR="004F25B3">
          <w:rPr>
            <w:spacing w:val="11"/>
          </w:rPr>
          <w:t>4</w:t>
        </w:r>
      </w:hyperlink>
    </w:p>
    <w:p w14:paraId="2E825BC0" w14:textId="77777777" w:rsidR="005A15BB" w:rsidRDefault="00674A37">
      <w:pPr>
        <w:pStyle w:val="a3"/>
        <w:tabs>
          <w:tab w:val="right" w:leader="hyphen" w:pos="10765"/>
        </w:tabs>
        <w:spacing w:before="315" w:line="210" w:lineRule="auto"/>
        <w:ind w:left="4"/>
      </w:pPr>
      <w:hyperlink w:anchor="bookmark2" w:history="1">
        <w:r w:rsidR="004F25B3">
          <w:rPr>
            <w:spacing w:val="11"/>
          </w:rPr>
          <w:t>2.</w:t>
        </w:r>
        <w:r w:rsidR="004F25B3">
          <w:t>Product</w:t>
        </w:r>
        <w:r w:rsidR="004F25B3">
          <w:rPr>
            <w:spacing w:val="20"/>
            <w:w w:val="101"/>
          </w:rPr>
          <w:t xml:space="preserve"> </w:t>
        </w:r>
        <w:proofErr w:type="gramStart"/>
        <w:r w:rsidR="004F25B3">
          <w:t>Configuration</w:t>
        </w:r>
        <w:r w:rsidR="004F25B3">
          <w:rPr>
            <w:spacing w:val="11"/>
          </w:rPr>
          <w:t xml:space="preserve">  </w:t>
        </w:r>
        <w:r w:rsidR="004F25B3">
          <w:rPr>
            <w:rFonts w:ascii="新宋体" w:eastAsia="新宋体" w:hAnsi="新宋体" w:cs="新宋体"/>
            <w:spacing w:val="11"/>
          </w:rPr>
          <w:t>产品配置</w:t>
        </w:r>
        <w:proofErr w:type="gramEnd"/>
        <w:r w:rsidR="004F25B3">
          <w:rPr>
            <w:rFonts w:ascii="新宋体" w:eastAsia="新宋体" w:hAnsi="新宋体" w:cs="新宋体"/>
          </w:rPr>
          <w:tab/>
        </w:r>
        <w:r w:rsidR="004F25B3">
          <w:t>Page</w:t>
        </w:r>
        <w:r w:rsidR="004F25B3">
          <w:rPr>
            <w:spacing w:val="17"/>
          </w:rPr>
          <w:t xml:space="preserve"> </w:t>
        </w:r>
        <w:r w:rsidR="004F25B3">
          <w:rPr>
            <w:spacing w:val="12"/>
          </w:rPr>
          <w:t>4</w:t>
        </w:r>
      </w:hyperlink>
    </w:p>
    <w:p w14:paraId="5A0693C3" w14:textId="77777777" w:rsidR="005A15BB" w:rsidRDefault="00674A37">
      <w:pPr>
        <w:pStyle w:val="a3"/>
        <w:tabs>
          <w:tab w:val="right" w:leader="hyphen" w:pos="10765"/>
        </w:tabs>
        <w:spacing w:before="312" w:line="212" w:lineRule="auto"/>
        <w:ind w:left="9"/>
      </w:pPr>
      <w:hyperlink w:anchor="bookmark3" w:history="1">
        <w:r w:rsidR="004F25B3">
          <w:rPr>
            <w:spacing w:val="8"/>
          </w:rPr>
          <w:t>3.</w:t>
        </w:r>
        <w:r w:rsidR="004F25B3">
          <w:t>Product</w:t>
        </w:r>
        <w:r w:rsidR="004F25B3">
          <w:rPr>
            <w:spacing w:val="8"/>
          </w:rPr>
          <w:t xml:space="preserve"> </w:t>
        </w:r>
        <w:proofErr w:type="gramStart"/>
        <w:r w:rsidR="004F25B3">
          <w:t>Dimension</w:t>
        </w:r>
        <w:r w:rsidR="004F25B3">
          <w:rPr>
            <w:spacing w:val="13"/>
          </w:rPr>
          <w:t xml:space="preserve">  </w:t>
        </w:r>
        <w:r w:rsidR="004F25B3">
          <w:rPr>
            <w:rFonts w:ascii="新宋体" w:eastAsia="新宋体" w:hAnsi="新宋体" w:cs="新宋体"/>
            <w:spacing w:val="8"/>
          </w:rPr>
          <w:t>产品尺寸</w:t>
        </w:r>
        <w:proofErr w:type="gramEnd"/>
        <w:r w:rsidR="004F25B3">
          <w:rPr>
            <w:rFonts w:ascii="新宋体" w:eastAsia="新宋体" w:hAnsi="新宋体" w:cs="新宋体"/>
          </w:rPr>
          <w:tab/>
        </w:r>
        <w:r w:rsidR="004F25B3">
          <w:t>Page</w:t>
        </w:r>
        <w:r w:rsidR="004F25B3">
          <w:rPr>
            <w:spacing w:val="22"/>
            <w:w w:val="101"/>
          </w:rPr>
          <w:t xml:space="preserve"> </w:t>
        </w:r>
        <w:r w:rsidR="004F25B3">
          <w:rPr>
            <w:spacing w:val="7"/>
          </w:rPr>
          <w:t>5</w:t>
        </w:r>
      </w:hyperlink>
    </w:p>
    <w:p w14:paraId="495F96D3" w14:textId="77777777" w:rsidR="005A15BB" w:rsidRDefault="00674A37">
      <w:pPr>
        <w:pStyle w:val="a3"/>
        <w:tabs>
          <w:tab w:val="right" w:leader="hyphen" w:pos="10765"/>
        </w:tabs>
        <w:spacing w:before="312" w:line="210" w:lineRule="auto"/>
        <w:ind w:left="3"/>
      </w:pPr>
      <w:hyperlink w:anchor="bookmark4" w:history="1">
        <w:r w:rsidR="004F25B3">
          <w:t>4.  Product</w:t>
        </w:r>
        <w:r w:rsidR="004F25B3">
          <w:rPr>
            <w:spacing w:val="15"/>
          </w:rPr>
          <w:t xml:space="preserve"> </w:t>
        </w:r>
        <w:proofErr w:type="gramStart"/>
        <w:r w:rsidR="004F25B3">
          <w:t xml:space="preserve">Specification  </w:t>
        </w:r>
        <w:r w:rsidR="004F25B3">
          <w:rPr>
            <w:rFonts w:ascii="新宋体" w:eastAsia="新宋体" w:hAnsi="新宋体" w:cs="新宋体"/>
          </w:rPr>
          <w:t>产品规格</w:t>
        </w:r>
        <w:proofErr w:type="gramEnd"/>
        <w:r w:rsidR="004F25B3">
          <w:rPr>
            <w:rFonts w:ascii="新宋体" w:eastAsia="新宋体" w:hAnsi="新宋体" w:cs="新宋体"/>
          </w:rPr>
          <w:tab/>
        </w:r>
        <w:r w:rsidR="004F25B3">
          <w:rPr>
            <w:rFonts w:ascii="新宋体" w:eastAsia="新宋体" w:hAnsi="新宋体" w:cs="新宋体"/>
            <w:spacing w:val="-51"/>
          </w:rPr>
          <w:t xml:space="preserve"> </w:t>
        </w:r>
        <w:r w:rsidR="004F25B3">
          <w:rPr>
            <w:spacing w:val="-3"/>
          </w:rPr>
          <w:t>Page</w:t>
        </w:r>
        <w:r w:rsidR="004F25B3">
          <w:rPr>
            <w:spacing w:val="12"/>
          </w:rPr>
          <w:t xml:space="preserve"> </w:t>
        </w:r>
        <w:r w:rsidR="004F25B3">
          <w:rPr>
            <w:spacing w:val="-3"/>
          </w:rPr>
          <w:t>6-Page</w:t>
        </w:r>
        <w:r w:rsidR="004F25B3">
          <w:rPr>
            <w:spacing w:val="18"/>
            <w:w w:val="101"/>
          </w:rPr>
          <w:t xml:space="preserve"> </w:t>
        </w:r>
        <w:r w:rsidR="004F25B3">
          <w:rPr>
            <w:spacing w:val="-3"/>
          </w:rPr>
          <w:t>8</w:t>
        </w:r>
      </w:hyperlink>
    </w:p>
    <w:p w14:paraId="732A0792" w14:textId="77777777" w:rsidR="005A15BB" w:rsidRDefault="00674A37">
      <w:pPr>
        <w:pStyle w:val="a3"/>
        <w:tabs>
          <w:tab w:val="right" w:leader="hyphen" w:pos="10765"/>
        </w:tabs>
        <w:spacing w:before="279" w:line="212" w:lineRule="auto"/>
        <w:ind w:left="10"/>
      </w:pPr>
      <w:hyperlink w:anchor="bookmark5" w:history="1">
        <w:r w:rsidR="004F25B3">
          <w:rPr>
            <w:spacing w:val="4"/>
          </w:rPr>
          <w:t>5.</w:t>
        </w:r>
        <w:r w:rsidR="004F25B3">
          <w:t>Mechanical</w:t>
        </w:r>
        <w:r w:rsidR="004F25B3">
          <w:rPr>
            <w:spacing w:val="4"/>
          </w:rPr>
          <w:t xml:space="preserve"> </w:t>
        </w:r>
        <w:r w:rsidR="004F25B3">
          <w:t>Performance</w:t>
        </w:r>
        <w:r w:rsidR="004F25B3">
          <w:rPr>
            <w:spacing w:val="4"/>
          </w:rPr>
          <w:t xml:space="preserve"> </w:t>
        </w:r>
        <w:r w:rsidR="004F25B3">
          <w:rPr>
            <w:rFonts w:ascii="宋体" w:eastAsia="宋体" w:hAnsi="宋体" w:cs="宋体"/>
            <w:spacing w:val="4"/>
          </w:rPr>
          <w:t>机械特性</w:t>
        </w:r>
        <w:r w:rsidR="004F25B3">
          <w:rPr>
            <w:rFonts w:ascii="宋体" w:eastAsia="宋体" w:hAnsi="宋体" w:cs="宋体"/>
          </w:rPr>
          <w:tab/>
        </w:r>
        <w:r w:rsidR="004F25B3">
          <w:rPr>
            <w:spacing w:val="-1"/>
          </w:rPr>
          <w:t>Page</w:t>
        </w:r>
        <w:r w:rsidR="004F25B3">
          <w:rPr>
            <w:spacing w:val="21"/>
          </w:rPr>
          <w:t xml:space="preserve"> </w:t>
        </w:r>
        <w:r w:rsidR="004F25B3">
          <w:rPr>
            <w:spacing w:val="-1"/>
          </w:rPr>
          <w:t>8</w:t>
        </w:r>
      </w:hyperlink>
    </w:p>
    <w:p w14:paraId="2E7173F6" w14:textId="77777777" w:rsidR="005A15BB" w:rsidRDefault="00674A37">
      <w:pPr>
        <w:pStyle w:val="a3"/>
        <w:tabs>
          <w:tab w:val="right" w:leader="hyphen" w:pos="10763"/>
        </w:tabs>
        <w:spacing w:before="312" w:line="210" w:lineRule="auto"/>
        <w:ind w:left="9"/>
      </w:pPr>
      <w:hyperlink w:anchor="bookmark6" w:history="1">
        <w:r w:rsidR="004F25B3">
          <w:t>6.PCM</w:t>
        </w:r>
        <w:r w:rsidR="004F25B3">
          <w:rPr>
            <w:spacing w:val="25"/>
          </w:rPr>
          <w:t xml:space="preserve"> </w:t>
        </w:r>
        <w:r w:rsidR="004F25B3">
          <w:t xml:space="preserve">Specification </w:t>
        </w:r>
        <w:r w:rsidR="004F25B3">
          <w:rPr>
            <w:rFonts w:ascii="新宋体" w:eastAsia="新宋体" w:hAnsi="新宋体" w:cs="新宋体"/>
          </w:rPr>
          <w:t>保护板规格</w:t>
        </w:r>
        <w:r w:rsidR="004F25B3">
          <w:rPr>
            <w:rFonts w:ascii="新宋体" w:eastAsia="新宋体" w:hAnsi="新宋体" w:cs="新宋体"/>
          </w:rPr>
          <w:tab/>
        </w:r>
        <w:r w:rsidR="004F25B3">
          <w:rPr>
            <w:spacing w:val="-3"/>
          </w:rPr>
          <w:t>Page</w:t>
        </w:r>
        <w:r w:rsidR="004F25B3">
          <w:rPr>
            <w:spacing w:val="21"/>
            <w:w w:val="101"/>
          </w:rPr>
          <w:t xml:space="preserve"> </w:t>
        </w:r>
        <w:r w:rsidR="004F25B3">
          <w:rPr>
            <w:spacing w:val="-3"/>
          </w:rPr>
          <w:t>9-Page</w:t>
        </w:r>
        <w:r w:rsidR="004F25B3">
          <w:rPr>
            <w:spacing w:val="34"/>
            <w:w w:val="101"/>
          </w:rPr>
          <w:t xml:space="preserve"> </w:t>
        </w:r>
        <w:r w:rsidR="004F25B3">
          <w:rPr>
            <w:spacing w:val="-3"/>
          </w:rPr>
          <w:t>13</w:t>
        </w:r>
      </w:hyperlink>
    </w:p>
    <w:p w14:paraId="517A6B06" w14:textId="77777777" w:rsidR="005A15BB" w:rsidRDefault="00674A37">
      <w:pPr>
        <w:pStyle w:val="a3"/>
        <w:tabs>
          <w:tab w:val="right" w:leader="hyphen" w:pos="10763"/>
        </w:tabs>
        <w:spacing w:before="313" w:line="212" w:lineRule="auto"/>
        <w:ind w:left="8"/>
      </w:pPr>
      <w:hyperlink w:anchor="bookmark7" w:history="1">
        <w:r w:rsidR="004F25B3">
          <w:rPr>
            <w:spacing w:val="12"/>
          </w:rPr>
          <w:t>7.</w:t>
        </w:r>
        <w:r w:rsidR="004F25B3">
          <w:t>Storage</w:t>
        </w:r>
        <w:r w:rsidR="004F25B3">
          <w:rPr>
            <w:spacing w:val="25"/>
          </w:rPr>
          <w:t xml:space="preserve"> </w:t>
        </w:r>
        <w:r w:rsidR="004F25B3">
          <w:t>and</w:t>
        </w:r>
        <w:r w:rsidR="004F25B3">
          <w:rPr>
            <w:spacing w:val="21"/>
          </w:rPr>
          <w:t xml:space="preserve"> </w:t>
        </w:r>
        <w:proofErr w:type="gramStart"/>
        <w:r w:rsidR="004F25B3">
          <w:t>Transportation</w:t>
        </w:r>
        <w:r w:rsidR="004F25B3">
          <w:rPr>
            <w:spacing w:val="12"/>
          </w:rPr>
          <w:t xml:space="preserve">  </w:t>
        </w:r>
        <w:r w:rsidR="004F25B3">
          <w:rPr>
            <w:rFonts w:ascii="新宋体" w:eastAsia="新宋体" w:hAnsi="新宋体" w:cs="新宋体"/>
            <w:spacing w:val="12"/>
          </w:rPr>
          <w:t>储存和运输</w:t>
        </w:r>
        <w:proofErr w:type="gramEnd"/>
        <w:r w:rsidR="004F25B3">
          <w:rPr>
            <w:rFonts w:ascii="新宋体" w:eastAsia="新宋体" w:hAnsi="新宋体" w:cs="新宋体"/>
          </w:rPr>
          <w:tab/>
        </w:r>
        <w:r w:rsidR="004F25B3">
          <w:rPr>
            <w:spacing w:val="-1"/>
          </w:rPr>
          <w:t>Page</w:t>
        </w:r>
        <w:r w:rsidR="004F25B3">
          <w:rPr>
            <w:spacing w:val="42"/>
            <w:w w:val="101"/>
          </w:rPr>
          <w:t xml:space="preserve"> </w:t>
        </w:r>
        <w:r w:rsidR="004F25B3">
          <w:rPr>
            <w:spacing w:val="-1"/>
          </w:rPr>
          <w:t>14</w:t>
        </w:r>
      </w:hyperlink>
    </w:p>
    <w:p w14:paraId="6068AA08" w14:textId="77777777" w:rsidR="005A15BB" w:rsidRDefault="00674A37">
      <w:pPr>
        <w:pStyle w:val="a3"/>
        <w:tabs>
          <w:tab w:val="right" w:leader="hyphen" w:pos="10760"/>
        </w:tabs>
        <w:spacing w:before="312" w:line="210" w:lineRule="auto"/>
        <w:ind w:left="14"/>
      </w:pPr>
      <w:hyperlink w:anchor="bookmark8" w:history="1">
        <w:proofErr w:type="gramStart"/>
        <w:r w:rsidR="004F25B3">
          <w:rPr>
            <w:spacing w:val="8"/>
          </w:rPr>
          <w:t>8</w:t>
        </w:r>
        <w:r w:rsidR="004F25B3">
          <w:rPr>
            <w:spacing w:val="-31"/>
          </w:rPr>
          <w:t xml:space="preserve"> </w:t>
        </w:r>
        <w:r w:rsidR="004F25B3">
          <w:rPr>
            <w:spacing w:val="8"/>
          </w:rPr>
          <w:t>.</w:t>
        </w:r>
        <w:r w:rsidR="004F25B3">
          <w:t>Warning</w:t>
        </w:r>
        <w:proofErr w:type="gramEnd"/>
        <w:r w:rsidR="004F25B3">
          <w:rPr>
            <w:spacing w:val="26"/>
          </w:rPr>
          <w:t xml:space="preserve"> </w:t>
        </w:r>
        <w:r w:rsidR="004F25B3">
          <w:rPr>
            <w:rFonts w:ascii="新宋体" w:eastAsia="新宋体" w:hAnsi="新宋体" w:cs="新宋体"/>
            <w:spacing w:val="8"/>
          </w:rPr>
          <w:t>注意事项</w:t>
        </w:r>
        <w:r w:rsidR="004F25B3">
          <w:rPr>
            <w:rFonts w:ascii="新宋体" w:eastAsia="新宋体" w:hAnsi="新宋体" w:cs="新宋体"/>
          </w:rPr>
          <w:tab/>
        </w:r>
        <w:r w:rsidR="004F25B3">
          <w:t>Page</w:t>
        </w:r>
        <w:r w:rsidR="004F25B3">
          <w:rPr>
            <w:spacing w:val="54"/>
          </w:rPr>
          <w:t xml:space="preserve"> </w:t>
        </w:r>
        <w:r w:rsidR="004F25B3">
          <w:rPr>
            <w:spacing w:val="13"/>
          </w:rPr>
          <w:t>14</w:t>
        </w:r>
      </w:hyperlink>
    </w:p>
    <w:p w14:paraId="2A4FE17B" w14:textId="77777777" w:rsidR="005A15BB" w:rsidRDefault="00674A37">
      <w:pPr>
        <w:pStyle w:val="a3"/>
        <w:tabs>
          <w:tab w:val="right" w:leader="hyphen" w:pos="10763"/>
        </w:tabs>
        <w:spacing w:before="315" w:line="210" w:lineRule="auto"/>
        <w:ind w:left="9"/>
      </w:pPr>
      <w:hyperlink w:anchor="bookmark9" w:history="1">
        <w:r w:rsidR="004F25B3">
          <w:rPr>
            <w:spacing w:val="11"/>
          </w:rPr>
          <w:t>9.</w:t>
        </w:r>
        <w:r w:rsidR="004F25B3">
          <w:t>Period</w:t>
        </w:r>
        <w:r w:rsidR="004F25B3">
          <w:rPr>
            <w:spacing w:val="23"/>
          </w:rPr>
          <w:t xml:space="preserve"> </w:t>
        </w:r>
        <w:r w:rsidR="004F25B3">
          <w:t>of</w:t>
        </w:r>
        <w:r w:rsidR="004F25B3">
          <w:rPr>
            <w:spacing w:val="-10"/>
          </w:rPr>
          <w:t xml:space="preserve"> </w:t>
        </w:r>
        <w:proofErr w:type="gramStart"/>
        <w:r w:rsidR="004F25B3">
          <w:t>Warranty</w:t>
        </w:r>
        <w:r w:rsidR="004F25B3">
          <w:rPr>
            <w:spacing w:val="11"/>
          </w:rPr>
          <w:t xml:space="preserve">  </w:t>
        </w:r>
        <w:r w:rsidR="004F25B3">
          <w:rPr>
            <w:rFonts w:ascii="新宋体" w:eastAsia="新宋体" w:hAnsi="新宋体" w:cs="新宋体"/>
            <w:spacing w:val="11"/>
          </w:rPr>
          <w:t>保质期</w:t>
        </w:r>
        <w:proofErr w:type="gramEnd"/>
        <w:r w:rsidR="004F25B3">
          <w:rPr>
            <w:rFonts w:ascii="新宋体" w:eastAsia="新宋体" w:hAnsi="新宋体" w:cs="新宋体"/>
          </w:rPr>
          <w:tab/>
        </w:r>
        <w:r w:rsidR="004F25B3">
          <w:rPr>
            <w:spacing w:val="-2"/>
          </w:rPr>
          <w:t>Page</w:t>
        </w:r>
        <w:r w:rsidR="004F25B3">
          <w:rPr>
            <w:spacing w:val="43"/>
            <w:w w:val="101"/>
          </w:rPr>
          <w:t xml:space="preserve"> </w:t>
        </w:r>
        <w:r w:rsidR="004F25B3">
          <w:rPr>
            <w:spacing w:val="-2"/>
          </w:rPr>
          <w:t>15</w:t>
        </w:r>
      </w:hyperlink>
    </w:p>
    <w:p w14:paraId="5589E6BA" w14:textId="77777777" w:rsidR="005A15BB" w:rsidRDefault="00674A37">
      <w:pPr>
        <w:pStyle w:val="a3"/>
        <w:tabs>
          <w:tab w:val="right" w:leader="hyphen" w:pos="10763"/>
        </w:tabs>
        <w:spacing w:before="313" w:line="212" w:lineRule="auto"/>
        <w:ind w:left="27"/>
      </w:pPr>
      <w:hyperlink w:anchor="bookmark10" w:history="1">
        <w:r w:rsidR="004F25B3">
          <w:t xml:space="preserve">10.Product </w:t>
        </w:r>
        <w:proofErr w:type="gramStart"/>
        <w:r w:rsidR="004F25B3">
          <w:t xml:space="preserve">responsibility  </w:t>
        </w:r>
        <w:r w:rsidR="004F25B3">
          <w:rPr>
            <w:rFonts w:ascii="新宋体" w:eastAsia="新宋体" w:hAnsi="新宋体" w:cs="新宋体"/>
          </w:rPr>
          <w:t>产品</w:t>
        </w:r>
        <w:r w:rsidR="004F25B3">
          <w:rPr>
            <w:rFonts w:ascii="新宋体" w:eastAsia="新宋体" w:hAnsi="新宋体" w:cs="新宋体"/>
            <w:spacing w:val="-1"/>
          </w:rPr>
          <w:t>责任</w:t>
        </w:r>
        <w:proofErr w:type="gramEnd"/>
        <w:r w:rsidR="004F25B3">
          <w:rPr>
            <w:rFonts w:ascii="新宋体" w:eastAsia="新宋体" w:hAnsi="新宋体" w:cs="新宋体"/>
          </w:rPr>
          <w:tab/>
        </w:r>
        <w:r w:rsidR="004F25B3">
          <w:rPr>
            <w:spacing w:val="-5"/>
          </w:rPr>
          <w:t>Page</w:t>
        </w:r>
        <w:r w:rsidR="004F25B3">
          <w:rPr>
            <w:spacing w:val="35"/>
            <w:w w:val="101"/>
          </w:rPr>
          <w:t xml:space="preserve"> </w:t>
        </w:r>
        <w:r w:rsidR="004F25B3">
          <w:rPr>
            <w:spacing w:val="-5"/>
          </w:rPr>
          <w:t>15</w:t>
        </w:r>
      </w:hyperlink>
    </w:p>
    <w:p w14:paraId="26654C82" w14:textId="77777777" w:rsidR="005A15BB" w:rsidRDefault="00674A37">
      <w:pPr>
        <w:pStyle w:val="a3"/>
        <w:tabs>
          <w:tab w:val="right" w:leader="hyphen" w:pos="10765"/>
        </w:tabs>
        <w:spacing w:before="312" w:line="212" w:lineRule="auto"/>
        <w:ind w:left="27"/>
      </w:pPr>
      <w:hyperlink w:anchor="bookmark11" w:history="1">
        <w:r w:rsidR="004F25B3">
          <w:rPr>
            <w:spacing w:val="-4"/>
          </w:rPr>
          <w:t>11.</w:t>
        </w:r>
        <w:proofErr w:type="gramStart"/>
        <w:r w:rsidR="004F25B3">
          <w:rPr>
            <w:spacing w:val="-4"/>
          </w:rPr>
          <w:t>Others</w:t>
        </w:r>
        <w:r w:rsidR="004F25B3">
          <w:rPr>
            <w:spacing w:val="11"/>
          </w:rPr>
          <w:t xml:space="preserve">  </w:t>
        </w:r>
        <w:r w:rsidR="004F25B3">
          <w:rPr>
            <w:rFonts w:ascii="新宋体" w:eastAsia="新宋体" w:hAnsi="新宋体" w:cs="新宋体"/>
            <w:spacing w:val="-4"/>
          </w:rPr>
          <w:t>其他</w:t>
        </w:r>
        <w:proofErr w:type="gramEnd"/>
        <w:r w:rsidR="004F25B3">
          <w:rPr>
            <w:rFonts w:ascii="新宋体" w:eastAsia="新宋体" w:hAnsi="新宋体" w:cs="新宋体"/>
            <w:spacing w:val="-4"/>
          </w:rPr>
          <w:t xml:space="preserve"> </w:t>
        </w:r>
        <w:r w:rsidR="004F25B3">
          <w:rPr>
            <w:rFonts w:ascii="新宋体" w:eastAsia="新宋体" w:hAnsi="新宋体" w:cs="新宋体"/>
          </w:rPr>
          <w:tab/>
        </w:r>
        <w:r w:rsidR="004F25B3">
          <w:rPr>
            <w:spacing w:val="-4"/>
          </w:rPr>
          <w:t>Page</w:t>
        </w:r>
        <w:r w:rsidR="004F25B3">
          <w:rPr>
            <w:spacing w:val="30"/>
          </w:rPr>
          <w:t xml:space="preserve"> </w:t>
        </w:r>
        <w:r w:rsidR="004F25B3">
          <w:rPr>
            <w:spacing w:val="-4"/>
          </w:rPr>
          <w:t>15</w:t>
        </w:r>
      </w:hyperlink>
    </w:p>
    <w:p w14:paraId="1734D006" w14:textId="77777777" w:rsidR="005A15BB" w:rsidRDefault="00674A37">
      <w:pPr>
        <w:pStyle w:val="a3"/>
        <w:tabs>
          <w:tab w:val="right" w:leader="hyphen" w:pos="10765"/>
        </w:tabs>
        <w:spacing w:before="313" w:line="210" w:lineRule="auto"/>
        <w:ind w:left="27"/>
      </w:pPr>
      <w:hyperlink w:anchor="bookmark12" w:history="1">
        <w:r w:rsidR="004F25B3">
          <w:rPr>
            <w:spacing w:val="-5"/>
          </w:rPr>
          <w:t>12.</w:t>
        </w:r>
        <w:proofErr w:type="gramStart"/>
        <w:r w:rsidR="004F25B3">
          <w:rPr>
            <w:spacing w:val="-5"/>
          </w:rPr>
          <w:t>Note</w:t>
        </w:r>
        <w:r w:rsidR="004F25B3">
          <w:rPr>
            <w:spacing w:val="9"/>
          </w:rPr>
          <w:t xml:space="preserve">  </w:t>
        </w:r>
        <w:r w:rsidR="004F25B3">
          <w:rPr>
            <w:rFonts w:ascii="新宋体" w:eastAsia="新宋体" w:hAnsi="新宋体" w:cs="新宋体"/>
            <w:spacing w:val="-5"/>
          </w:rPr>
          <w:t>备注</w:t>
        </w:r>
        <w:proofErr w:type="gramEnd"/>
        <w:r w:rsidR="004F25B3">
          <w:rPr>
            <w:rFonts w:ascii="新宋体" w:eastAsia="新宋体" w:hAnsi="新宋体" w:cs="新宋体"/>
          </w:rPr>
          <w:tab/>
        </w:r>
        <w:r w:rsidR="004F25B3">
          <w:rPr>
            <w:spacing w:val="-4"/>
          </w:rPr>
          <w:t>Page</w:t>
        </w:r>
        <w:r w:rsidR="004F25B3">
          <w:rPr>
            <w:spacing w:val="32"/>
          </w:rPr>
          <w:t xml:space="preserve"> </w:t>
        </w:r>
        <w:r w:rsidR="004F25B3">
          <w:rPr>
            <w:spacing w:val="-4"/>
          </w:rPr>
          <w:t>15</w:t>
        </w:r>
      </w:hyperlink>
    </w:p>
    <w:p w14:paraId="601D43E1" w14:textId="77777777" w:rsidR="005A15BB" w:rsidRDefault="00674A37">
      <w:pPr>
        <w:pStyle w:val="a3"/>
        <w:tabs>
          <w:tab w:val="right" w:leader="hyphen" w:pos="10760"/>
        </w:tabs>
        <w:spacing w:before="315" w:line="210" w:lineRule="auto"/>
        <w:ind w:left="27"/>
      </w:pPr>
      <w:hyperlink w:anchor="bookmark13" w:history="1">
        <w:proofErr w:type="gramStart"/>
        <w:r w:rsidR="004F25B3">
          <w:rPr>
            <w:spacing w:val="5"/>
          </w:rPr>
          <w:t>13</w:t>
        </w:r>
        <w:r w:rsidR="004F25B3">
          <w:rPr>
            <w:spacing w:val="-29"/>
          </w:rPr>
          <w:t xml:space="preserve"> </w:t>
        </w:r>
        <w:r w:rsidR="004F25B3">
          <w:rPr>
            <w:spacing w:val="5"/>
          </w:rPr>
          <w:t>.</w:t>
        </w:r>
        <w:r w:rsidR="004F25B3">
          <w:t>Label</w:t>
        </w:r>
        <w:proofErr w:type="gramEnd"/>
        <w:r w:rsidR="004F25B3">
          <w:rPr>
            <w:spacing w:val="20"/>
          </w:rPr>
          <w:t xml:space="preserve">  </w:t>
        </w:r>
        <w:r w:rsidR="004F25B3">
          <w:rPr>
            <w:rFonts w:ascii="新宋体" w:eastAsia="新宋体" w:hAnsi="新宋体" w:cs="新宋体"/>
            <w:spacing w:val="5"/>
          </w:rPr>
          <w:t>标贴</w:t>
        </w:r>
        <w:r w:rsidR="004F25B3">
          <w:rPr>
            <w:rFonts w:ascii="新宋体" w:eastAsia="新宋体" w:hAnsi="新宋体" w:cs="新宋体"/>
          </w:rPr>
          <w:tab/>
        </w:r>
        <w:r w:rsidR="004F25B3">
          <w:t>Page</w:t>
        </w:r>
        <w:r w:rsidR="004F25B3">
          <w:rPr>
            <w:spacing w:val="59"/>
          </w:rPr>
          <w:t xml:space="preserve"> </w:t>
        </w:r>
        <w:r w:rsidR="004F25B3">
          <w:rPr>
            <w:spacing w:val="14"/>
          </w:rPr>
          <w:t>15</w:t>
        </w:r>
      </w:hyperlink>
    </w:p>
    <w:p w14:paraId="5DC1F670" w14:textId="77777777" w:rsidR="005A15BB" w:rsidRDefault="00674A37">
      <w:pPr>
        <w:pStyle w:val="a3"/>
        <w:tabs>
          <w:tab w:val="right" w:leader="hyphen" w:pos="10765"/>
        </w:tabs>
        <w:spacing w:before="312" w:line="212" w:lineRule="auto"/>
        <w:ind w:left="27"/>
      </w:pPr>
      <w:hyperlink w:anchor="bookmark14" w:history="1">
        <w:r w:rsidR="004F25B3">
          <w:rPr>
            <w:spacing w:val="-1"/>
          </w:rPr>
          <w:t>14. Packaging drawin</w:t>
        </w:r>
        <w:r w:rsidR="004F25B3">
          <w:rPr>
            <w:spacing w:val="-2"/>
          </w:rPr>
          <w:t>gs</w:t>
        </w:r>
        <w:r w:rsidR="004F25B3">
          <w:rPr>
            <w:spacing w:val="12"/>
          </w:rPr>
          <w:t xml:space="preserve"> </w:t>
        </w:r>
        <w:r w:rsidR="004F25B3">
          <w:rPr>
            <w:rFonts w:ascii="新宋体" w:eastAsia="新宋体" w:hAnsi="新宋体" w:cs="新宋体"/>
            <w:spacing w:val="-2"/>
          </w:rPr>
          <w:t>包装图纸</w:t>
        </w:r>
        <w:r w:rsidR="004F25B3">
          <w:rPr>
            <w:rFonts w:ascii="新宋体" w:eastAsia="新宋体" w:hAnsi="新宋体" w:cs="新宋体"/>
          </w:rPr>
          <w:tab/>
        </w:r>
        <w:r w:rsidR="004F25B3">
          <w:rPr>
            <w:spacing w:val="-5"/>
          </w:rPr>
          <w:t>Page</w:t>
        </w:r>
        <w:r w:rsidR="004F25B3">
          <w:rPr>
            <w:spacing w:val="36"/>
          </w:rPr>
          <w:t xml:space="preserve"> </w:t>
        </w:r>
        <w:r w:rsidR="004F25B3">
          <w:rPr>
            <w:spacing w:val="-5"/>
          </w:rPr>
          <w:t>16</w:t>
        </w:r>
      </w:hyperlink>
    </w:p>
    <w:p w14:paraId="75180F82" w14:textId="77777777" w:rsidR="005A15BB" w:rsidRDefault="005A15BB">
      <w:pPr>
        <w:spacing w:line="245" w:lineRule="auto"/>
      </w:pPr>
    </w:p>
    <w:p w14:paraId="3717F2DA" w14:textId="77777777" w:rsidR="005A15BB" w:rsidRDefault="005A15BB">
      <w:pPr>
        <w:spacing w:line="245" w:lineRule="auto"/>
      </w:pPr>
    </w:p>
    <w:p w14:paraId="2CCC5C27" w14:textId="77777777" w:rsidR="005A15BB" w:rsidRDefault="005A15BB">
      <w:pPr>
        <w:spacing w:line="245" w:lineRule="auto"/>
      </w:pPr>
    </w:p>
    <w:p w14:paraId="36F81E88" w14:textId="77777777" w:rsidR="005A15BB" w:rsidRDefault="005A15BB">
      <w:pPr>
        <w:spacing w:line="245" w:lineRule="auto"/>
      </w:pPr>
    </w:p>
    <w:p w14:paraId="67B8237E" w14:textId="77777777" w:rsidR="005A15BB" w:rsidRDefault="005A15BB">
      <w:pPr>
        <w:spacing w:line="245" w:lineRule="auto"/>
      </w:pPr>
    </w:p>
    <w:p w14:paraId="1E367BAE" w14:textId="77777777" w:rsidR="005A15BB" w:rsidRDefault="005A15BB">
      <w:pPr>
        <w:spacing w:line="245" w:lineRule="auto"/>
      </w:pPr>
    </w:p>
    <w:p w14:paraId="2B33930F" w14:textId="77777777" w:rsidR="005A15BB" w:rsidRDefault="005A15BB">
      <w:pPr>
        <w:spacing w:line="245" w:lineRule="auto"/>
        <w:rPr>
          <w:rFonts w:eastAsia="宋体"/>
          <w:lang w:eastAsia="zh-CN"/>
        </w:rPr>
      </w:pPr>
    </w:p>
    <w:p w14:paraId="749D7FE9" w14:textId="77777777" w:rsidR="005A15BB" w:rsidRDefault="005A15BB">
      <w:pPr>
        <w:spacing w:line="245" w:lineRule="auto"/>
      </w:pPr>
    </w:p>
    <w:p w14:paraId="59410933" w14:textId="77777777" w:rsidR="005A15BB" w:rsidRDefault="005A15BB">
      <w:pPr>
        <w:spacing w:line="245" w:lineRule="auto"/>
      </w:pPr>
    </w:p>
    <w:p w14:paraId="2F0AD799" w14:textId="77777777" w:rsidR="005A15BB" w:rsidRDefault="005A15BB">
      <w:pPr>
        <w:spacing w:line="245" w:lineRule="auto"/>
      </w:pPr>
    </w:p>
    <w:p w14:paraId="4DFDDBE7" w14:textId="77777777" w:rsidR="005A15BB" w:rsidRDefault="005A15BB">
      <w:pPr>
        <w:spacing w:line="245" w:lineRule="auto"/>
      </w:pPr>
    </w:p>
    <w:p w14:paraId="1EEA0629" w14:textId="77777777" w:rsidR="005A15BB" w:rsidRDefault="005A15BB">
      <w:pPr>
        <w:spacing w:line="245" w:lineRule="auto"/>
      </w:pPr>
    </w:p>
    <w:p w14:paraId="12FB1330" w14:textId="77777777" w:rsidR="005A15BB" w:rsidRDefault="005A15BB">
      <w:pPr>
        <w:spacing w:line="245" w:lineRule="auto"/>
      </w:pPr>
    </w:p>
    <w:p w14:paraId="451BC612" w14:textId="77777777" w:rsidR="005A15BB" w:rsidRDefault="005A15BB">
      <w:pPr>
        <w:spacing w:line="246" w:lineRule="auto"/>
      </w:pPr>
    </w:p>
    <w:p w14:paraId="558A6BC4" w14:textId="77777777" w:rsidR="005A15BB" w:rsidRDefault="005A15BB">
      <w:pPr>
        <w:spacing w:line="246" w:lineRule="auto"/>
      </w:pPr>
    </w:p>
    <w:p w14:paraId="3A552621" w14:textId="77777777" w:rsidR="005A15BB" w:rsidRDefault="005A15BB">
      <w:pPr>
        <w:spacing w:line="246" w:lineRule="auto"/>
      </w:pPr>
    </w:p>
    <w:p w14:paraId="6FA4975A" w14:textId="77777777" w:rsidR="005A15BB" w:rsidRDefault="005A15BB">
      <w:pPr>
        <w:spacing w:line="246" w:lineRule="auto"/>
      </w:pPr>
    </w:p>
    <w:p w14:paraId="184F4FF5" w14:textId="77777777" w:rsidR="005A15BB" w:rsidRDefault="005A15BB">
      <w:pPr>
        <w:spacing w:line="246" w:lineRule="auto"/>
      </w:pPr>
    </w:p>
    <w:p w14:paraId="35BB3203" w14:textId="77777777" w:rsidR="005A15BB" w:rsidRDefault="005A15BB">
      <w:pPr>
        <w:spacing w:line="246" w:lineRule="auto"/>
      </w:pPr>
    </w:p>
    <w:p w14:paraId="697A65EB" w14:textId="77777777" w:rsidR="005A15BB" w:rsidRDefault="005A15BB">
      <w:pPr>
        <w:spacing w:line="246" w:lineRule="auto"/>
      </w:pPr>
    </w:p>
    <w:p w14:paraId="17A4D77E" w14:textId="77777777" w:rsidR="005A15BB" w:rsidRDefault="005A15BB">
      <w:pPr>
        <w:spacing w:line="246" w:lineRule="auto"/>
      </w:pPr>
    </w:p>
    <w:p w14:paraId="29EBBE90" w14:textId="77777777" w:rsidR="005A15BB" w:rsidRDefault="005A15BB">
      <w:pPr>
        <w:spacing w:line="246" w:lineRule="auto"/>
      </w:pPr>
    </w:p>
    <w:p w14:paraId="53FA6038" w14:textId="32FB56FF" w:rsidR="005A15BB" w:rsidRDefault="004F25B3">
      <w:pPr>
        <w:spacing w:before="55" w:line="274" w:lineRule="exact"/>
        <w:ind w:left="14"/>
        <w:rPr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                                  </w:t>
      </w:r>
      <w:proofErr w:type="gramStart"/>
      <w:r>
        <w:rPr>
          <w:position w:val="3"/>
          <w:sz w:val="19"/>
          <w:szCs w:val="19"/>
        </w:rPr>
        <w:t>Page  3</w:t>
      </w:r>
      <w:proofErr w:type="gramEnd"/>
      <w:r>
        <w:rPr>
          <w:position w:val="3"/>
          <w:sz w:val="19"/>
          <w:szCs w:val="19"/>
        </w:rPr>
        <w:t xml:space="preserve">    Of</w:t>
      </w:r>
      <w:r>
        <w:rPr>
          <w:spacing w:val="17"/>
          <w:position w:val="3"/>
          <w:sz w:val="19"/>
          <w:szCs w:val="19"/>
        </w:rPr>
        <w:t xml:space="preserve"> </w:t>
      </w:r>
      <w:r w:rsidR="00515D28"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474A303E" w14:textId="77777777" w:rsidR="005A15BB" w:rsidRDefault="005A15BB">
      <w:pPr>
        <w:spacing w:line="274" w:lineRule="exact"/>
        <w:rPr>
          <w:sz w:val="19"/>
          <w:szCs w:val="19"/>
        </w:rPr>
        <w:sectPr w:rsidR="005A15BB">
          <w:headerReference w:type="default" r:id="rId11"/>
          <w:pgSz w:w="11900" w:h="16840"/>
          <w:pgMar w:top="158" w:right="567" w:bottom="0" w:left="566" w:header="0" w:footer="0" w:gutter="0"/>
          <w:cols w:space="720"/>
        </w:sectPr>
      </w:pPr>
    </w:p>
    <w:p w14:paraId="04298395" w14:textId="77777777" w:rsidR="005A15BB" w:rsidRDefault="004F25B3">
      <w:pPr>
        <w:pStyle w:val="a3"/>
        <w:spacing w:before="43" w:line="213" w:lineRule="auto"/>
        <w:ind w:left="22"/>
        <w:outlineLvl w:val="0"/>
        <w:rPr>
          <w:rFonts w:ascii="新宋体" w:eastAsia="新宋体" w:hAnsi="新宋体" w:cs="新宋体"/>
          <w:sz w:val="28"/>
          <w:szCs w:val="28"/>
          <w:lang w:eastAsia="zh-CN"/>
        </w:rPr>
      </w:pPr>
      <w:bookmarkStart w:id="0" w:name="bookmark15"/>
      <w:bookmarkStart w:id="1" w:name="bookmark1"/>
      <w:bookmarkStart w:id="2" w:name="bookmark2"/>
      <w:bookmarkEnd w:id="0"/>
      <w:bookmarkEnd w:id="1"/>
      <w:bookmarkEnd w:id="2"/>
      <w:r>
        <w:rPr>
          <w:b/>
          <w:bCs/>
          <w:spacing w:val="-7"/>
          <w:sz w:val="28"/>
          <w:szCs w:val="28"/>
          <w:lang w:eastAsia="zh-CN"/>
        </w:rPr>
        <w:t>1</w:t>
      </w:r>
      <w:r>
        <w:rPr>
          <w:b/>
          <w:bCs/>
          <w:spacing w:val="8"/>
          <w:sz w:val="28"/>
          <w:szCs w:val="28"/>
          <w:lang w:eastAsia="zh-CN"/>
        </w:rPr>
        <w:t xml:space="preserve">   </w:t>
      </w:r>
      <w:r>
        <w:rPr>
          <w:b/>
          <w:bCs/>
          <w:spacing w:val="-7"/>
          <w:sz w:val="28"/>
          <w:szCs w:val="28"/>
          <w:lang w:eastAsia="zh-CN"/>
        </w:rPr>
        <w:t>Scope</w:t>
      </w:r>
      <w:r>
        <w:rPr>
          <w:b/>
          <w:bCs/>
          <w:spacing w:val="9"/>
          <w:sz w:val="28"/>
          <w:szCs w:val="28"/>
          <w:lang w:eastAsia="zh-CN"/>
        </w:rPr>
        <w:t xml:space="preserve">  </w:t>
      </w:r>
      <w:r>
        <w:rPr>
          <w:rFonts w:ascii="新宋体" w:eastAsia="新宋体" w:hAnsi="新宋体" w:cs="新宋体"/>
          <w:b/>
          <w:bCs/>
          <w:spacing w:val="-7"/>
          <w:sz w:val="28"/>
          <w:szCs w:val="28"/>
          <w:lang w:eastAsia="zh-CN"/>
        </w:rPr>
        <w:t>范围</w:t>
      </w:r>
    </w:p>
    <w:p w14:paraId="47A9A26D" w14:textId="77777777" w:rsidR="005A15BB" w:rsidRDefault="004F25B3">
      <w:pPr>
        <w:spacing w:before="30" w:line="251" w:lineRule="auto"/>
        <w:ind w:left="133" w:right="3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13"/>
          <w:sz w:val="20"/>
          <w:szCs w:val="20"/>
          <w:lang w:eastAsia="zh-CN"/>
        </w:rPr>
        <w:t>本规格书描述本公司设计开发的电池，它是产品设计、生产和检验的依据。</w:t>
      </w:r>
      <w:r>
        <w:rPr>
          <w:rFonts w:ascii="新宋体" w:eastAsia="新宋体" w:hAnsi="新宋体" w:cs="新宋体"/>
          <w:spacing w:val="12"/>
          <w:sz w:val="20"/>
          <w:szCs w:val="20"/>
          <w:lang w:eastAsia="zh-CN"/>
        </w:rPr>
        <w:t>其作用是让顾客了解产品的质量及正确</w:t>
      </w:r>
      <w:r>
        <w:rPr>
          <w:rFonts w:ascii="新宋体" w:eastAsia="新宋体" w:hAnsi="新宋体" w:cs="新宋体"/>
          <w:spacing w:val="5"/>
          <w:sz w:val="20"/>
          <w:szCs w:val="20"/>
          <w:lang w:eastAsia="zh-CN"/>
        </w:rPr>
        <w:t>使用方法。</w:t>
      </w:r>
    </w:p>
    <w:p w14:paraId="51C90B62" w14:textId="77777777" w:rsidR="00623E66" w:rsidRDefault="004F25B3" w:rsidP="00623E66">
      <w:pPr>
        <w:spacing w:before="1" w:line="250" w:lineRule="auto"/>
        <w:ind w:left="114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 w:eastAsia="新宋体" w:hAnsi="新宋体" w:cs="新宋体"/>
          <w:spacing w:val="2"/>
          <w:sz w:val="20"/>
          <w:szCs w:val="20"/>
        </w:rPr>
        <w:t>This</w:t>
      </w:r>
      <w:r>
        <w:rPr>
          <w:rFonts w:ascii="新宋体" w:eastAsia="新宋体" w:hAnsi="新宋体" w:cs="新宋体"/>
          <w:spacing w:val="54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specification</w:t>
      </w:r>
      <w:r>
        <w:rPr>
          <w:rFonts w:ascii="新宋体" w:eastAsia="新宋体" w:hAnsi="新宋体" w:cs="新宋体"/>
          <w:spacing w:val="36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describes</w:t>
      </w:r>
      <w:r>
        <w:rPr>
          <w:rFonts w:ascii="新宋体" w:eastAsia="新宋体" w:hAnsi="新宋体" w:cs="新宋体"/>
          <w:spacing w:val="36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the</w:t>
      </w:r>
      <w:r>
        <w:rPr>
          <w:rFonts w:ascii="新宋体" w:eastAsia="新宋体" w:hAnsi="新宋体" w:cs="新宋体"/>
          <w:spacing w:val="36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design</w:t>
      </w:r>
      <w:r>
        <w:rPr>
          <w:rFonts w:ascii="新宋体" w:eastAsia="新宋体" w:hAnsi="新宋体" w:cs="新宋体"/>
          <w:spacing w:val="35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and</w:t>
      </w:r>
      <w:r>
        <w:rPr>
          <w:rFonts w:ascii="新宋体" w:eastAsia="新宋体" w:hAnsi="新宋体" w:cs="新宋体"/>
          <w:spacing w:val="34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development</w:t>
      </w:r>
      <w:r>
        <w:rPr>
          <w:rFonts w:ascii="新宋体" w:eastAsia="新宋体" w:hAnsi="新宋体" w:cs="新宋体"/>
          <w:spacing w:val="33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of</w:t>
      </w:r>
      <w:r>
        <w:rPr>
          <w:rFonts w:ascii="新宋体" w:eastAsia="新宋体" w:hAnsi="新宋体" w:cs="新宋体"/>
          <w:spacing w:val="39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the</w:t>
      </w:r>
      <w:r>
        <w:rPr>
          <w:rFonts w:ascii="新宋体" w:eastAsia="新宋体" w:hAnsi="新宋体" w:cs="新宋体"/>
          <w:spacing w:val="33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company's</w:t>
      </w:r>
      <w:r>
        <w:rPr>
          <w:rFonts w:ascii="新宋体" w:eastAsia="新宋体" w:hAnsi="新宋体" w:cs="新宋体"/>
          <w:spacing w:val="31"/>
          <w:sz w:val="20"/>
          <w:szCs w:val="20"/>
        </w:rPr>
        <w:t xml:space="preserve"> </w:t>
      </w:r>
      <w:proofErr w:type="gramStart"/>
      <w:r>
        <w:rPr>
          <w:rFonts w:ascii="新宋体" w:eastAsia="新宋体" w:hAnsi="新宋体" w:cs="新宋体"/>
          <w:spacing w:val="2"/>
          <w:sz w:val="20"/>
          <w:szCs w:val="20"/>
        </w:rPr>
        <w:t>battery</w:t>
      </w:r>
      <w:r>
        <w:rPr>
          <w:rFonts w:ascii="新宋体" w:eastAsia="新宋体" w:hAnsi="新宋体" w:cs="新宋体"/>
          <w:spacing w:val="-57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;</w:t>
      </w:r>
      <w:proofErr w:type="gramEnd"/>
      <w:r>
        <w:rPr>
          <w:rFonts w:ascii="新宋体" w:eastAsia="新宋体" w:hAnsi="新宋体" w:cs="新宋体"/>
          <w:spacing w:val="45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it</w:t>
      </w:r>
      <w:r>
        <w:rPr>
          <w:rFonts w:ascii="新宋体" w:eastAsia="新宋体" w:hAnsi="新宋体" w:cs="新宋体"/>
          <w:spacing w:val="46"/>
          <w:sz w:val="20"/>
          <w:szCs w:val="20"/>
        </w:rPr>
        <w:t xml:space="preserve"> </w:t>
      </w:r>
      <w:proofErr w:type="spellStart"/>
      <w:r>
        <w:rPr>
          <w:rFonts w:ascii="新宋体" w:eastAsia="新宋体" w:hAnsi="新宋体" w:cs="新宋体"/>
          <w:spacing w:val="2"/>
          <w:sz w:val="20"/>
          <w:szCs w:val="20"/>
        </w:rPr>
        <w:t>i</w:t>
      </w:r>
      <w:proofErr w:type="spellEnd"/>
      <w:r>
        <w:rPr>
          <w:rFonts w:ascii="新宋体" w:eastAsia="新宋体" w:hAnsi="新宋体" w:cs="新宋体"/>
          <w:spacing w:val="-82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s</w:t>
      </w:r>
      <w:r>
        <w:rPr>
          <w:rFonts w:ascii="新宋体" w:eastAsia="新宋体" w:hAnsi="新宋体" w:cs="新宋体"/>
          <w:spacing w:val="37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the</w:t>
      </w:r>
      <w:r>
        <w:rPr>
          <w:rFonts w:ascii="新宋体" w:eastAsia="新宋体" w:hAnsi="新宋体" w:cs="新宋体"/>
          <w:spacing w:val="29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"/>
          <w:sz w:val="20"/>
          <w:szCs w:val="20"/>
        </w:rPr>
        <w:t>product</w:t>
      </w:r>
      <w:r>
        <w:rPr>
          <w:rFonts w:ascii="新宋体" w:eastAsia="新宋体" w:hAnsi="新宋体" w:cs="新宋体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of design, production and</w:t>
      </w:r>
      <w:r>
        <w:rPr>
          <w:rFonts w:ascii="新宋体" w:eastAsia="新宋体" w:hAnsi="新宋体" w:cs="新宋体"/>
          <w:spacing w:val="36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inspection</w:t>
      </w:r>
      <w:r>
        <w:rPr>
          <w:rFonts w:ascii="新宋体" w:eastAsia="新宋体" w:hAnsi="新宋体" w:cs="新宋体"/>
          <w:spacing w:val="21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basis.</w:t>
      </w:r>
      <w:r>
        <w:rPr>
          <w:rFonts w:ascii="新宋体" w:eastAsia="新宋体" w:hAnsi="新宋体" w:cs="新宋体"/>
          <w:spacing w:val="34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Its</w:t>
      </w:r>
      <w:r>
        <w:rPr>
          <w:rFonts w:ascii="新宋体" w:eastAsia="新宋体" w:hAnsi="新宋体" w:cs="新宋体"/>
          <w:spacing w:val="20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role</w:t>
      </w:r>
      <w:r>
        <w:rPr>
          <w:rFonts w:ascii="新宋体" w:eastAsia="新宋体" w:hAnsi="新宋体" w:cs="新宋体"/>
          <w:spacing w:val="36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is</w:t>
      </w:r>
      <w:r>
        <w:rPr>
          <w:rFonts w:ascii="新宋体" w:eastAsia="新宋体" w:hAnsi="新宋体" w:cs="新宋体"/>
          <w:spacing w:val="27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3"/>
          <w:sz w:val="20"/>
          <w:szCs w:val="20"/>
        </w:rPr>
        <w:t>to</w:t>
      </w:r>
      <w:r>
        <w:rPr>
          <w:rFonts w:ascii="新宋体" w:eastAsia="新宋体" w:hAnsi="新宋体" w:cs="新宋体"/>
          <w:spacing w:val="21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3"/>
          <w:sz w:val="20"/>
          <w:szCs w:val="20"/>
        </w:rPr>
        <w:t>understand</w:t>
      </w:r>
      <w:r>
        <w:rPr>
          <w:rFonts w:ascii="新宋体" w:eastAsia="新宋体" w:hAnsi="新宋体" w:cs="新宋体"/>
          <w:spacing w:val="27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3"/>
          <w:sz w:val="20"/>
          <w:szCs w:val="20"/>
        </w:rPr>
        <w:t>the</w:t>
      </w:r>
      <w:r>
        <w:rPr>
          <w:rFonts w:ascii="新宋体" w:eastAsia="新宋体" w:hAnsi="新宋体" w:cs="新宋体"/>
          <w:spacing w:val="25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3"/>
          <w:sz w:val="20"/>
          <w:szCs w:val="20"/>
        </w:rPr>
        <w:t>quality</w:t>
      </w:r>
      <w:r>
        <w:rPr>
          <w:rFonts w:ascii="新宋体" w:eastAsia="新宋体" w:hAnsi="新宋体" w:cs="新宋体"/>
          <w:spacing w:val="26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3"/>
          <w:sz w:val="20"/>
          <w:szCs w:val="20"/>
        </w:rPr>
        <w:t>of</w:t>
      </w:r>
      <w:r>
        <w:rPr>
          <w:rFonts w:ascii="新宋体" w:eastAsia="新宋体" w:hAnsi="新宋体" w:cs="新宋体"/>
          <w:spacing w:val="27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3"/>
          <w:sz w:val="20"/>
          <w:szCs w:val="20"/>
        </w:rPr>
        <w:t>the</w:t>
      </w:r>
      <w:r>
        <w:rPr>
          <w:rFonts w:ascii="新宋体" w:eastAsia="新宋体" w:hAnsi="新宋体" w:cs="新宋体"/>
          <w:spacing w:val="19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3"/>
          <w:sz w:val="20"/>
          <w:szCs w:val="20"/>
        </w:rPr>
        <w:t>product</w:t>
      </w:r>
      <w:r>
        <w:rPr>
          <w:rFonts w:ascii="新宋体" w:eastAsia="新宋体" w:hAnsi="新宋体" w:cs="新宋体"/>
          <w:spacing w:val="26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3"/>
          <w:sz w:val="20"/>
          <w:szCs w:val="20"/>
        </w:rPr>
        <w:t>and</w:t>
      </w:r>
      <w:r>
        <w:rPr>
          <w:rFonts w:ascii="新宋体" w:eastAsia="新宋体" w:hAnsi="新宋体" w:cs="新宋体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using the correct method</w:t>
      </w:r>
      <w:r>
        <w:rPr>
          <w:rFonts w:ascii="新宋体" w:eastAsia="新宋体" w:hAnsi="新宋体" w:cs="新宋体"/>
          <w:spacing w:val="25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for</w:t>
      </w:r>
      <w:r>
        <w:rPr>
          <w:rFonts w:ascii="新宋体" w:eastAsia="新宋体" w:hAnsi="新宋体" w:cs="新宋体"/>
          <w:spacing w:val="16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4"/>
          <w:sz w:val="20"/>
          <w:szCs w:val="20"/>
        </w:rPr>
        <w:t>customers.</w:t>
      </w:r>
    </w:p>
    <w:p w14:paraId="28C69C00" w14:textId="77777777" w:rsidR="00623E66" w:rsidRDefault="00623E66" w:rsidP="00623E66">
      <w:pPr>
        <w:spacing w:before="1" w:line="250" w:lineRule="auto"/>
        <w:ind w:left="114"/>
        <w:rPr>
          <w:rFonts w:ascii="新宋体" w:eastAsia="新宋体" w:hAnsi="新宋体" w:cs="新宋体"/>
          <w:spacing w:val="8"/>
          <w:sz w:val="20"/>
          <w:szCs w:val="20"/>
          <w:lang w:eastAsia="zh-CN"/>
        </w:rPr>
      </w:pPr>
    </w:p>
    <w:p w14:paraId="665B66F7" w14:textId="77777777" w:rsidR="005A15BB" w:rsidRPr="00623E66" w:rsidRDefault="004F25B3" w:rsidP="00623E66">
      <w:pPr>
        <w:spacing w:before="1" w:line="250" w:lineRule="auto"/>
        <w:ind w:left="114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本规范适用于由</w:t>
      </w:r>
      <w:r>
        <w:rPr>
          <w:rFonts w:ascii="新宋体" w:eastAsia="新宋体" w:hAnsi="新宋体" w:cs="新宋体" w:hint="eastAsia"/>
          <w:spacing w:val="8"/>
          <w:sz w:val="20"/>
          <w:szCs w:val="20"/>
          <w:lang w:eastAsia="zh-CN"/>
        </w:rPr>
        <w:t>广东世能能源科技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有限公司制造的锂离子电池产品。</w:t>
      </w:r>
    </w:p>
    <w:p w14:paraId="5B8A100F" w14:textId="4CC39A8A" w:rsidR="00623E66" w:rsidRDefault="004F25B3" w:rsidP="00623E66">
      <w:pPr>
        <w:spacing w:before="1" w:line="250" w:lineRule="auto"/>
        <w:ind w:left="114"/>
        <w:rPr>
          <w:rFonts w:ascii="新宋体" w:eastAsia="新宋体" w:hAnsi="新宋体" w:cs="新宋体"/>
          <w:spacing w:val="2"/>
          <w:sz w:val="20"/>
          <w:szCs w:val="20"/>
        </w:rPr>
      </w:pPr>
      <w:r>
        <w:rPr>
          <w:rFonts w:ascii="新宋体" w:eastAsia="新宋体" w:hAnsi="新宋体" w:cs="新宋体"/>
          <w:spacing w:val="2"/>
          <w:sz w:val="20"/>
          <w:szCs w:val="20"/>
        </w:rPr>
        <w:t>This specification shall be applied to Li-ion battery manufactured by G</w:t>
      </w:r>
      <w:r>
        <w:rPr>
          <w:rFonts w:ascii="新宋体" w:eastAsia="新宋体" w:hAnsi="新宋体" w:cs="新宋体" w:hint="eastAsia"/>
          <w:spacing w:val="2"/>
          <w:sz w:val="20"/>
          <w:szCs w:val="20"/>
        </w:rPr>
        <w:t>uangdong</w:t>
      </w:r>
      <w:r>
        <w:rPr>
          <w:rFonts w:ascii="新宋体" w:eastAsia="新宋体" w:hAnsi="新宋体" w:cs="新宋体"/>
          <w:spacing w:val="2"/>
          <w:sz w:val="20"/>
          <w:szCs w:val="20"/>
        </w:rPr>
        <w:t xml:space="preserve"> ONE Energy Technology Co., Ltd.</w:t>
      </w:r>
    </w:p>
    <w:p w14:paraId="070C806B" w14:textId="77777777" w:rsidR="006F0614" w:rsidRDefault="006F0614" w:rsidP="00623E66">
      <w:pPr>
        <w:spacing w:before="1" w:line="250" w:lineRule="auto"/>
        <w:ind w:left="114"/>
        <w:rPr>
          <w:rFonts w:ascii="新宋体" w:eastAsia="新宋体" w:hAnsi="新宋体" w:cs="新宋体"/>
          <w:spacing w:val="2"/>
          <w:sz w:val="20"/>
          <w:szCs w:val="20"/>
        </w:rPr>
      </w:pPr>
    </w:p>
    <w:p w14:paraId="5A96F2BA" w14:textId="1D53D66A" w:rsidR="005A15BB" w:rsidRDefault="004F25B3" w:rsidP="00623E66">
      <w:pPr>
        <w:spacing w:before="1" w:line="250" w:lineRule="auto"/>
        <w:ind w:left="114"/>
        <w:rPr>
          <w:rFonts w:ascii="新宋体" w:eastAsia="新宋体" w:hAnsi="新宋体" w:cs="新宋体"/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2   Product </w:t>
      </w:r>
      <w:proofErr w:type="gramStart"/>
      <w:r>
        <w:rPr>
          <w:b/>
          <w:bCs/>
          <w:spacing w:val="-1"/>
          <w:sz w:val="28"/>
          <w:szCs w:val="28"/>
        </w:rPr>
        <w:t>Configuration</w:t>
      </w:r>
      <w:r>
        <w:rPr>
          <w:b/>
          <w:bCs/>
          <w:spacing w:val="9"/>
          <w:sz w:val="28"/>
          <w:szCs w:val="28"/>
        </w:rPr>
        <w:t xml:space="preserve">  </w:t>
      </w:r>
      <w:proofErr w:type="spellStart"/>
      <w:r>
        <w:rPr>
          <w:rFonts w:ascii="新宋体" w:eastAsia="新宋体" w:hAnsi="新宋体" w:cs="新宋体"/>
          <w:b/>
          <w:bCs/>
          <w:spacing w:val="-1"/>
          <w:sz w:val="28"/>
          <w:szCs w:val="28"/>
        </w:rPr>
        <w:t>产品配置</w:t>
      </w:r>
      <w:proofErr w:type="spellEnd"/>
      <w:proofErr w:type="gramEnd"/>
    </w:p>
    <w:p w14:paraId="34556EE2" w14:textId="77777777" w:rsidR="00E54591" w:rsidRPr="00623E66" w:rsidRDefault="00E54591" w:rsidP="00623E66">
      <w:pPr>
        <w:spacing w:before="1" w:line="250" w:lineRule="auto"/>
        <w:ind w:left="114"/>
        <w:rPr>
          <w:rFonts w:ascii="新宋体" w:eastAsia="新宋体" w:hAnsi="新宋体" w:cs="新宋体"/>
          <w:spacing w:val="2"/>
          <w:sz w:val="20"/>
          <w:szCs w:val="20"/>
        </w:rPr>
      </w:pPr>
    </w:p>
    <w:tbl>
      <w:tblPr>
        <w:tblStyle w:val="TableNormal"/>
        <w:tblW w:w="1044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002"/>
        <w:gridCol w:w="6348"/>
        <w:gridCol w:w="1519"/>
      </w:tblGrid>
      <w:tr w:rsidR="005A15BB" w14:paraId="794B9E9D" w14:textId="77777777">
        <w:trPr>
          <w:trHeight w:val="390"/>
        </w:trPr>
        <w:tc>
          <w:tcPr>
            <w:tcW w:w="576" w:type="dxa"/>
          </w:tcPr>
          <w:p w14:paraId="6BEABD42" w14:textId="77777777" w:rsidR="005A15BB" w:rsidRDefault="004F25B3">
            <w:pPr>
              <w:pStyle w:val="TableText"/>
              <w:spacing w:before="128" w:line="192" w:lineRule="auto"/>
              <w:ind w:left="110"/>
            </w:pPr>
            <w:r>
              <w:rPr>
                <w:b/>
                <w:bCs/>
              </w:rPr>
              <w:t>No</w:t>
            </w:r>
            <w:r>
              <w:rPr>
                <w:b/>
                <w:bCs/>
                <w:spacing w:val="11"/>
              </w:rPr>
              <w:t>.</w:t>
            </w:r>
          </w:p>
        </w:tc>
        <w:tc>
          <w:tcPr>
            <w:tcW w:w="2002" w:type="dxa"/>
          </w:tcPr>
          <w:p w14:paraId="276B7833" w14:textId="77777777" w:rsidR="005A15BB" w:rsidRDefault="004F25B3">
            <w:pPr>
              <w:pStyle w:val="TableText"/>
              <w:spacing w:before="89" w:line="228" w:lineRule="auto"/>
              <w:ind w:left="108"/>
              <w:rPr>
                <w:rFonts w:ascii="新宋体" w:eastAsia="新宋体" w:hAnsi="新宋体" w:cs="新宋体"/>
              </w:rPr>
            </w:pPr>
            <w:proofErr w:type="gramStart"/>
            <w:r>
              <w:rPr>
                <w:b/>
                <w:bCs/>
              </w:rPr>
              <w:t>Item</w:t>
            </w:r>
            <w:r>
              <w:rPr>
                <w:b/>
                <w:bCs/>
                <w:spacing w:val="8"/>
              </w:rPr>
              <w:t xml:space="preserve">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9"/>
              </w:rPr>
              <w:t>项目</w:t>
            </w:r>
            <w:proofErr w:type="spellEnd"/>
            <w:proofErr w:type="gramEnd"/>
          </w:p>
        </w:tc>
        <w:tc>
          <w:tcPr>
            <w:tcW w:w="6348" w:type="dxa"/>
          </w:tcPr>
          <w:p w14:paraId="60EF13AB" w14:textId="77777777" w:rsidR="005A15BB" w:rsidRDefault="004F25B3">
            <w:pPr>
              <w:pStyle w:val="TableText"/>
              <w:spacing w:before="90" w:line="228" w:lineRule="auto"/>
              <w:ind w:left="112"/>
              <w:rPr>
                <w:rFonts w:ascii="新宋体" w:eastAsia="新宋体" w:hAnsi="新宋体" w:cs="新宋体"/>
              </w:rPr>
            </w:pPr>
            <w:r>
              <w:rPr>
                <w:b/>
                <w:bCs/>
              </w:rPr>
              <w:t>Criteria</w:t>
            </w:r>
            <w:r>
              <w:rPr>
                <w:b/>
                <w:bCs/>
                <w:spacing w:val="4"/>
              </w:rPr>
              <w:t xml:space="preserve">    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15"/>
              </w:rPr>
              <w:t>标准</w:t>
            </w:r>
            <w:proofErr w:type="spellEnd"/>
          </w:p>
        </w:tc>
        <w:tc>
          <w:tcPr>
            <w:tcW w:w="1519" w:type="dxa"/>
          </w:tcPr>
          <w:p w14:paraId="4ED26A7A" w14:textId="77777777" w:rsidR="005A15BB" w:rsidRDefault="004F25B3">
            <w:pPr>
              <w:pStyle w:val="TableText"/>
              <w:spacing w:before="89" w:line="229" w:lineRule="auto"/>
              <w:ind w:left="110"/>
              <w:rPr>
                <w:rFonts w:ascii="新宋体" w:eastAsia="新宋体" w:hAnsi="新宋体" w:cs="新宋体"/>
              </w:rPr>
            </w:pPr>
            <w:proofErr w:type="gramStart"/>
            <w:r>
              <w:rPr>
                <w:b/>
                <w:bCs/>
              </w:rPr>
              <w:t>Remark</w:t>
            </w:r>
            <w:r>
              <w:rPr>
                <w:b/>
                <w:bCs/>
                <w:spacing w:val="7"/>
              </w:rPr>
              <w:t xml:space="preserve">  </w:t>
            </w:r>
            <w:proofErr w:type="spellStart"/>
            <w:r>
              <w:rPr>
                <w:rFonts w:ascii="新宋体" w:eastAsia="新宋体" w:hAnsi="新宋体" w:cs="新宋体"/>
                <w:b/>
                <w:bCs/>
                <w:spacing w:val="18"/>
              </w:rPr>
              <w:t>备注</w:t>
            </w:r>
            <w:proofErr w:type="spellEnd"/>
            <w:proofErr w:type="gramEnd"/>
          </w:p>
        </w:tc>
      </w:tr>
      <w:tr w:rsidR="005A15BB" w14:paraId="0CCC06CD" w14:textId="77777777">
        <w:trPr>
          <w:trHeight w:val="1710"/>
        </w:trPr>
        <w:tc>
          <w:tcPr>
            <w:tcW w:w="576" w:type="dxa"/>
          </w:tcPr>
          <w:p w14:paraId="6510D422" w14:textId="77777777" w:rsidR="005A15BB" w:rsidRDefault="005A15BB"/>
          <w:p w14:paraId="51A71A28" w14:textId="77777777" w:rsidR="005A15BB" w:rsidRDefault="005A15BB">
            <w:pPr>
              <w:spacing w:line="241" w:lineRule="auto"/>
            </w:pPr>
          </w:p>
          <w:p w14:paraId="12A34966" w14:textId="77777777" w:rsidR="005A15BB" w:rsidRDefault="005A15BB">
            <w:pPr>
              <w:spacing w:line="241" w:lineRule="auto"/>
            </w:pPr>
          </w:p>
          <w:p w14:paraId="1D4391DE" w14:textId="77777777" w:rsidR="005A15BB" w:rsidRDefault="004F25B3">
            <w:pPr>
              <w:pStyle w:val="TableText"/>
              <w:spacing w:before="57" w:line="195" w:lineRule="auto"/>
              <w:ind w:left="131"/>
            </w:pPr>
            <w:r>
              <w:t>1</w:t>
            </w:r>
          </w:p>
        </w:tc>
        <w:tc>
          <w:tcPr>
            <w:tcW w:w="2002" w:type="dxa"/>
          </w:tcPr>
          <w:p w14:paraId="443FB3E3" w14:textId="77777777" w:rsidR="005A15BB" w:rsidRDefault="005A15BB">
            <w:pPr>
              <w:spacing w:line="339" w:lineRule="auto"/>
            </w:pPr>
          </w:p>
          <w:p w14:paraId="5AE4D4D1" w14:textId="77777777" w:rsidR="005A15BB" w:rsidRDefault="005A15BB">
            <w:pPr>
              <w:spacing w:line="340" w:lineRule="auto"/>
            </w:pPr>
          </w:p>
          <w:p w14:paraId="17C54F76" w14:textId="77777777" w:rsidR="005A15BB" w:rsidRDefault="004F25B3">
            <w:pPr>
              <w:pStyle w:val="TableText"/>
              <w:spacing w:before="65" w:line="233" w:lineRule="auto"/>
              <w:ind w:left="137"/>
            </w:pPr>
            <w:proofErr w:type="spellStart"/>
            <w:r>
              <w:rPr>
                <w:rFonts w:ascii="新宋体" w:eastAsia="新宋体" w:hAnsi="新宋体" w:cs="新宋体"/>
                <w:spacing w:val="-2"/>
              </w:rPr>
              <w:t>电芯</w:t>
            </w:r>
            <w:proofErr w:type="spellEnd"/>
            <w:r>
              <w:rPr>
                <w:rFonts w:ascii="新宋体" w:eastAsia="新宋体" w:hAnsi="新宋体" w:cs="新宋体"/>
                <w:spacing w:val="16"/>
              </w:rPr>
              <w:t xml:space="preserve"> </w:t>
            </w:r>
            <w:r>
              <w:rPr>
                <w:spacing w:val="-2"/>
              </w:rPr>
              <w:t>Cell</w:t>
            </w:r>
          </w:p>
        </w:tc>
        <w:tc>
          <w:tcPr>
            <w:tcW w:w="6348" w:type="dxa"/>
          </w:tcPr>
          <w:p w14:paraId="700AD975" w14:textId="1F4F4BE9" w:rsidR="00E54591" w:rsidRDefault="00321DCD" w:rsidP="00E54591">
            <w:pPr>
              <w:pStyle w:val="TableText"/>
              <w:spacing w:before="33" w:line="222" w:lineRule="auto"/>
              <w:ind w:left="109"/>
              <w:rPr>
                <w:rFonts w:ascii="宋体" w:eastAsia="宋体" w:hAnsi="宋体" w:cs="宋体"/>
                <w:spacing w:val="4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三星</w:t>
            </w:r>
            <w:r w:rsidR="004F25B3">
              <w:rPr>
                <w:lang w:eastAsia="zh-CN"/>
              </w:rPr>
              <w:t>I</w:t>
            </w:r>
            <w:r w:rsidR="002F139F">
              <w:rPr>
                <w:lang w:eastAsia="zh-CN"/>
              </w:rPr>
              <w:t>NR</w:t>
            </w:r>
            <w:r w:rsidR="00FD2ABA">
              <w:rPr>
                <w:spacing w:val="4"/>
                <w:lang w:eastAsia="zh-CN"/>
              </w:rPr>
              <w:t>21700</w:t>
            </w:r>
            <w:r w:rsidR="004F25B3">
              <w:rPr>
                <w:spacing w:val="4"/>
                <w:lang w:eastAsia="zh-CN"/>
              </w:rPr>
              <w:t>-</w:t>
            </w:r>
            <w:r w:rsidR="002F139F">
              <w:rPr>
                <w:spacing w:val="4"/>
                <w:lang w:eastAsia="zh-CN"/>
              </w:rPr>
              <w:t>3.6</w:t>
            </w:r>
            <w:r w:rsidR="004F25B3">
              <w:rPr>
                <w:spacing w:val="4"/>
                <w:lang w:eastAsia="zh-CN"/>
              </w:rPr>
              <w:t>V</w:t>
            </w:r>
            <w:r w:rsidR="00FD2ABA">
              <w:rPr>
                <w:spacing w:val="36"/>
                <w:lang w:eastAsia="zh-CN"/>
              </w:rPr>
              <w:t>4</w:t>
            </w:r>
            <w:r w:rsidR="004F25B3">
              <w:rPr>
                <w:lang w:eastAsia="zh-CN"/>
              </w:rPr>
              <w:t>A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h</w:t>
            </w:r>
          </w:p>
          <w:p w14:paraId="417FB984" w14:textId="64B7542F" w:rsidR="005A15BB" w:rsidRPr="00E54591" w:rsidRDefault="00FD2ABA" w:rsidP="00E54591">
            <w:pPr>
              <w:pStyle w:val="TableText"/>
              <w:spacing w:before="33" w:line="222" w:lineRule="auto"/>
              <w:ind w:left="109"/>
              <w:rPr>
                <w:rFonts w:ascii="宋体" w:eastAsia="宋体" w:hAnsi="宋体" w:cs="宋体"/>
                <w:spacing w:val="4"/>
                <w:lang w:eastAsia="zh-CN"/>
              </w:rPr>
            </w:pPr>
            <w:r>
              <w:object w:dxaOrig="3020" w:dyaOrig="4360" w14:anchorId="691EFC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pt;height:218pt" o:ole="">
                  <v:imagedata r:id="rId12" o:title=""/>
                </v:shape>
                <o:OLEObject Type="Embed" ProgID="PBrush" ShapeID="_x0000_i1025" DrawAspect="Content" ObjectID="_1834223999" r:id="rId13"/>
              </w:object>
            </w:r>
          </w:p>
        </w:tc>
        <w:tc>
          <w:tcPr>
            <w:tcW w:w="1519" w:type="dxa"/>
          </w:tcPr>
          <w:p w14:paraId="5BFCD032" w14:textId="77777777" w:rsidR="005A15BB" w:rsidRDefault="005A15BB"/>
        </w:tc>
      </w:tr>
      <w:tr w:rsidR="005A15BB" w14:paraId="225DE4A1" w14:textId="77777777">
        <w:trPr>
          <w:trHeight w:val="449"/>
        </w:trPr>
        <w:tc>
          <w:tcPr>
            <w:tcW w:w="576" w:type="dxa"/>
          </w:tcPr>
          <w:p w14:paraId="0A2DAAE3" w14:textId="77777777" w:rsidR="005A15BB" w:rsidRDefault="004F25B3">
            <w:pPr>
              <w:pStyle w:val="TableText"/>
              <w:spacing w:before="154" w:line="195" w:lineRule="auto"/>
              <w:ind w:left="111"/>
            </w:pPr>
            <w:r>
              <w:t>2</w:t>
            </w:r>
          </w:p>
        </w:tc>
        <w:tc>
          <w:tcPr>
            <w:tcW w:w="2002" w:type="dxa"/>
          </w:tcPr>
          <w:p w14:paraId="150173B9" w14:textId="77777777" w:rsidR="005A15BB" w:rsidRDefault="004F25B3">
            <w:pPr>
              <w:pStyle w:val="TableText"/>
              <w:spacing w:before="117" w:line="227" w:lineRule="auto"/>
              <w:ind w:left="113"/>
            </w:pPr>
            <w:proofErr w:type="spellStart"/>
            <w:r>
              <w:rPr>
                <w:rFonts w:ascii="新宋体" w:eastAsia="新宋体" w:hAnsi="新宋体" w:cs="新宋体"/>
                <w:spacing w:val="11"/>
              </w:rPr>
              <w:t>保护板</w:t>
            </w:r>
            <w:proofErr w:type="spellEnd"/>
            <w:r>
              <w:rPr>
                <w:rFonts w:ascii="新宋体" w:eastAsia="新宋体" w:hAnsi="新宋体" w:cs="新宋体"/>
                <w:spacing w:val="-44"/>
              </w:rPr>
              <w:t xml:space="preserve"> </w:t>
            </w:r>
            <w:r>
              <w:t>PCM</w:t>
            </w:r>
          </w:p>
        </w:tc>
        <w:tc>
          <w:tcPr>
            <w:tcW w:w="6348" w:type="dxa"/>
          </w:tcPr>
          <w:p w14:paraId="73C14EF4" w14:textId="7E7DFD40" w:rsidR="005A15BB" w:rsidRDefault="00D43A80">
            <w:pPr>
              <w:pStyle w:val="TableText"/>
              <w:spacing w:before="117" w:line="227" w:lineRule="auto"/>
              <w:ind w:left="132"/>
              <w:rPr>
                <w:rFonts w:ascii="新宋体" w:eastAsia="新宋体" w:hAnsi="新宋体" w:cs="新宋体"/>
              </w:rPr>
            </w:pPr>
            <w:proofErr w:type="gramStart"/>
            <w:r>
              <w:rPr>
                <w:rFonts w:ascii="新宋体" w:eastAsia="新宋体" w:hAnsi="新宋体" w:cs="新宋体" w:hint="eastAsia"/>
                <w:spacing w:val="4"/>
                <w:lang w:eastAsia="zh-CN"/>
              </w:rPr>
              <w:t>世</w:t>
            </w:r>
            <w:proofErr w:type="gramEnd"/>
            <w:r>
              <w:rPr>
                <w:rFonts w:ascii="新宋体" w:eastAsia="新宋体" w:hAnsi="新宋体" w:cs="新宋体" w:hint="eastAsia"/>
                <w:spacing w:val="4"/>
                <w:lang w:eastAsia="zh-CN"/>
              </w:rPr>
              <w:t>能</w:t>
            </w:r>
            <w:r w:rsidR="00457CA2">
              <w:rPr>
                <w:spacing w:val="4"/>
              </w:rPr>
              <w:t>1</w:t>
            </w:r>
            <w:r w:rsidR="00321DCD">
              <w:rPr>
                <w:spacing w:val="4"/>
              </w:rPr>
              <w:t>2</w:t>
            </w:r>
            <w:r w:rsidRPr="00D43A80">
              <w:rPr>
                <w:spacing w:val="4"/>
              </w:rPr>
              <w:t>S-</w:t>
            </w:r>
            <w:r w:rsidR="002C26DB">
              <w:rPr>
                <w:spacing w:val="4"/>
              </w:rPr>
              <w:t>6</w:t>
            </w:r>
            <w:r w:rsidRPr="00D43A80">
              <w:rPr>
                <w:spacing w:val="4"/>
              </w:rPr>
              <w:t>0A</w:t>
            </w:r>
            <w:r w:rsidR="004F25B3">
              <w:rPr>
                <w:spacing w:val="4"/>
              </w:rPr>
              <w:t xml:space="preserve"> </w:t>
            </w:r>
          </w:p>
        </w:tc>
        <w:tc>
          <w:tcPr>
            <w:tcW w:w="1519" w:type="dxa"/>
          </w:tcPr>
          <w:p w14:paraId="59FEE32C" w14:textId="77777777" w:rsidR="005A15BB" w:rsidRDefault="005A15BB"/>
        </w:tc>
      </w:tr>
    </w:tbl>
    <w:p w14:paraId="2597087C" w14:textId="77777777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17D648E8" w14:textId="77777777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11AC503B" w14:textId="77777777" w:rsidR="00E54591" w:rsidRDefault="00E54591" w:rsidP="006F0614">
      <w:pPr>
        <w:spacing w:before="55" w:line="271" w:lineRule="exact"/>
        <w:rPr>
          <w:position w:val="3"/>
          <w:sz w:val="19"/>
          <w:szCs w:val="19"/>
        </w:rPr>
      </w:pPr>
    </w:p>
    <w:p w14:paraId="6D7D5B6F" w14:textId="77777777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3F8D07D5" w14:textId="77777777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591DECD0" w14:textId="77777777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27CE8FDE" w14:textId="48F12F61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67B36511" w14:textId="68392C4B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74652165" w14:textId="66BF0BF6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4A3AC857" w14:textId="4C2481A1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2F8DD707" w14:textId="6F7F03B4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76BDFA43" w14:textId="7136CF81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7D01E389" w14:textId="77777777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4052F0EB" w14:textId="05A74C03" w:rsidR="00E54591" w:rsidRDefault="00E54591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7E1BB8F9" w14:textId="77777777" w:rsidR="006F0614" w:rsidRDefault="006F0614" w:rsidP="00623E66">
      <w:pPr>
        <w:spacing w:before="55" w:line="271" w:lineRule="exact"/>
        <w:ind w:firstLineChars="2200" w:firstLine="4180"/>
        <w:rPr>
          <w:position w:val="3"/>
          <w:sz w:val="19"/>
          <w:szCs w:val="19"/>
        </w:rPr>
      </w:pPr>
    </w:p>
    <w:p w14:paraId="008ED15E" w14:textId="6A4FECBF" w:rsidR="005A15BB" w:rsidRDefault="004F25B3" w:rsidP="00E54591">
      <w:pPr>
        <w:spacing w:before="55" w:line="271" w:lineRule="exact"/>
        <w:ind w:firstLineChars="2200" w:firstLine="4180"/>
        <w:rPr>
          <w:sz w:val="19"/>
          <w:szCs w:val="19"/>
        </w:rPr>
        <w:sectPr w:rsidR="005A15BB">
          <w:headerReference w:type="default" r:id="rId14"/>
          <w:pgSz w:w="11900" w:h="16840"/>
          <w:pgMar w:top="1141" w:right="565" w:bottom="0" w:left="562" w:header="158" w:footer="0" w:gutter="0"/>
          <w:cols w:space="720"/>
        </w:sectPr>
      </w:pPr>
      <w:proofErr w:type="gramStart"/>
      <w:r>
        <w:rPr>
          <w:position w:val="3"/>
          <w:sz w:val="19"/>
          <w:szCs w:val="19"/>
        </w:rPr>
        <w:t>Page  4</w:t>
      </w:r>
      <w:proofErr w:type="gramEnd"/>
      <w:r>
        <w:rPr>
          <w:position w:val="3"/>
          <w:sz w:val="19"/>
          <w:szCs w:val="19"/>
        </w:rPr>
        <w:t xml:space="preserve">    Of</w:t>
      </w:r>
      <w:r w:rsidR="00515D28">
        <w:rPr>
          <w:position w:val="3"/>
          <w:sz w:val="19"/>
          <w:szCs w:val="19"/>
        </w:rPr>
        <w:t xml:space="preserve"> </w:t>
      </w:r>
      <w:r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515D28">
        <w:rPr>
          <w:position w:val="3"/>
          <w:sz w:val="19"/>
          <w:szCs w:val="19"/>
        </w:rPr>
        <w:t xml:space="preserve"> 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</w:t>
      </w:r>
    </w:p>
    <w:p w14:paraId="0202BD12" w14:textId="1F6EC175" w:rsidR="005A15BB" w:rsidRDefault="004F25B3" w:rsidP="00E54591">
      <w:pPr>
        <w:pStyle w:val="a3"/>
        <w:spacing w:before="44" w:line="219" w:lineRule="auto"/>
        <w:outlineLvl w:val="0"/>
        <w:rPr>
          <w:rFonts w:ascii="新宋体" w:eastAsia="新宋体" w:hAnsi="新宋体" w:cs="新宋体"/>
          <w:b/>
          <w:bCs/>
          <w:spacing w:val="-1"/>
          <w:sz w:val="28"/>
          <w:szCs w:val="28"/>
        </w:rPr>
      </w:pPr>
      <w:bookmarkStart w:id="3" w:name="bookmark16"/>
      <w:bookmarkStart w:id="4" w:name="bookmark3"/>
      <w:bookmarkEnd w:id="3"/>
      <w:bookmarkEnd w:id="4"/>
      <w:r>
        <w:rPr>
          <w:b/>
          <w:bCs/>
          <w:spacing w:val="-1"/>
          <w:sz w:val="28"/>
          <w:szCs w:val="28"/>
        </w:rPr>
        <w:t xml:space="preserve">3   Product </w:t>
      </w:r>
      <w:proofErr w:type="gramStart"/>
      <w:r>
        <w:rPr>
          <w:b/>
          <w:bCs/>
          <w:spacing w:val="-1"/>
          <w:sz w:val="28"/>
          <w:szCs w:val="28"/>
        </w:rPr>
        <w:t xml:space="preserve">Dimension  </w:t>
      </w:r>
      <w:proofErr w:type="spellStart"/>
      <w:r>
        <w:rPr>
          <w:rFonts w:ascii="新宋体" w:eastAsia="新宋体" w:hAnsi="新宋体" w:cs="新宋体"/>
          <w:b/>
          <w:bCs/>
          <w:spacing w:val="-1"/>
          <w:sz w:val="28"/>
          <w:szCs w:val="28"/>
        </w:rPr>
        <w:t>产品尺寸</w:t>
      </w:r>
      <w:proofErr w:type="spellEnd"/>
      <w:proofErr w:type="gramEnd"/>
    </w:p>
    <w:p w14:paraId="770073BA" w14:textId="77777777" w:rsidR="00E54591" w:rsidRDefault="00E54591">
      <w:pPr>
        <w:pStyle w:val="a3"/>
        <w:spacing w:before="44" w:line="219" w:lineRule="auto"/>
        <w:ind w:left="3"/>
        <w:outlineLvl w:val="0"/>
        <w:rPr>
          <w:rFonts w:ascii="新宋体" w:eastAsia="新宋体" w:hAnsi="新宋体" w:cs="新宋体"/>
          <w:b/>
          <w:bCs/>
          <w:spacing w:val="-1"/>
          <w:sz w:val="28"/>
          <w:szCs w:val="28"/>
        </w:rPr>
      </w:pPr>
    </w:p>
    <w:p w14:paraId="3E1C1EAD" w14:textId="72C0E5E0" w:rsidR="005A15BB" w:rsidRDefault="00321DCD" w:rsidP="00E54591">
      <w:pPr>
        <w:pStyle w:val="a3"/>
        <w:spacing w:before="44" w:line="219" w:lineRule="auto"/>
        <w:ind w:left="3" w:firstLineChars="200" w:firstLine="560"/>
        <w:outlineLvl w:val="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/>
          <w:noProof/>
          <w:sz w:val="28"/>
          <w:szCs w:val="28"/>
        </w:rPr>
        <w:drawing>
          <wp:inline distT="0" distB="0" distL="0" distR="0" wp14:anchorId="39F49170" wp14:editId="4AB9CA09">
            <wp:extent cx="6172200" cy="265014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838" cy="265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1AE98" w14:textId="30FAC545" w:rsidR="00416443" w:rsidRDefault="00416443" w:rsidP="00416443">
      <w:pPr>
        <w:pStyle w:val="a3"/>
        <w:spacing w:before="44" w:line="219" w:lineRule="auto"/>
        <w:ind w:left="3" w:firstLineChars="400" w:firstLine="1120"/>
        <w:outlineLvl w:val="0"/>
        <w:rPr>
          <w:rFonts w:ascii="新宋体" w:eastAsia="新宋体" w:hAnsi="新宋体" w:cs="新宋体"/>
          <w:sz w:val="28"/>
          <w:szCs w:val="28"/>
        </w:rPr>
      </w:pPr>
    </w:p>
    <w:p w14:paraId="2223E359" w14:textId="77777777" w:rsidR="00416443" w:rsidRDefault="00416443" w:rsidP="00416443">
      <w:pPr>
        <w:pStyle w:val="a3"/>
        <w:spacing w:before="44" w:line="219" w:lineRule="auto"/>
        <w:ind w:left="3"/>
        <w:outlineLvl w:val="0"/>
        <w:rPr>
          <w:rFonts w:ascii="新宋体" w:eastAsia="新宋体" w:hAnsi="新宋体" w:cs="新宋体"/>
          <w:sz w:val="28"/>
          <w:szCs w:val="28"/>
        </w:rPr>
      </w:pPr>
    </w:p>
    <w:p w14:paraId="55D596E9" w14:textId="77777777" w:rsidR="00416443" w:rsidRPr="00416443" w:rsidRDefault="00416443" w:rsidP="00416443">
      <w:pPr>
        <w:pStyle w:val="a3"/>
        <w:spacing w:before="44" w:line="219" w:lineRule="auto"/>
        <w:outlineLvl w:val="0"/>
        <w:rPr>
          <w:rFonts w:ascii="新宋体" w:eastAsia="新宋体" w:hAnsi="新宋体" w:cs="新宋体"/>
          <w:sz w:val="28"/>
          <w:szCs w:val="28"/>
        </w:rPr>
      </w:pPr>
    </w:p>
    <w:tbl>
      <w:tblPr>
        <w:tblStyle w:val="TableNormal"/>
        <w:tblW w:w="10457" w:type="dxa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1530"/>
        <w:gridCol w:w="3206"/>
        <w:gridCol w:w="1637"/>
        <w:gridCol w:w="2018"/>
        <w:gridCol w:w="1682"/>
      </w:tblGrid>
      <w:tr w:rsidR="005A15BB" w14:paraId="7F66C38E" w14:textId="77777777">
        <w:trPr>
          <w:trHeight w:val="774"/>
        </w:trPr>
        <w:tc>
          <w:tcPr>
            <w:tcW w:w="384" w:type="dxa"/>
          </w:tcPr>
          <w:p w14:paraId="7E0B50B7" w14:textId="77777777" w:rsidR="005A15BB" w:rsidRDefault="005A15BB">
            <w:pPr>
              <w:spacing w:line="260" w:lineRule="auto"/>
            </w:pPr>
          </w:p>
          <w:p w14:paraId="13248826" w14:textId="77777777" w:rsidR="005A15BB" w:rsidRDefault="004F25B3">
            <w:pPr>
              <w:pStyle w:val="TableText"/>
              <w:spacing w:before="51" w:line="185" w:lineRule="auto"/>
              <w:ind w:left="12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N</w:t>
            </w:r>
          </w:p>
          <w:p w14:paraId="7B87E375" w14:textId="77777777" w:rsidR="005A15BB" w:rsidRDefault="004F25B3">
            <w:pPr>
              <w:pStyle w:val="TableText"/>
              <w:spacing w:before="46" w:line="188" w:lineRule="auto"/>
              <w:ind w:left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1530" w:type="dxa"/>
          </w:tcPr>
          <w:p w14:paraId="272DEE8D" w14:textId="77777777" w:rsidR="005A15BB" w:rsidRDefault="004F25B3">
            <w:pPr>
              <w:pStyle w:val="TableText"/>
              <w:spacing w:before="195" w:line="248" w:lineRule="auto"/>
              <w:ind w:left="315" w:right="319" w:firstLine="109"/>
              <w:rPr>
                <w:sz w:val="18"/>
                <w:szCs w:val="18"/>
              </w:rPr>
            </w:pPr>
            <w:proofErr w:type="spellStart"/>
            <w:r>
              <w:rPr>
                <w:rFonts w:ascii="新宋体" w:eastAsia="新宋体" w:hAnsi="新宋体" w:cs="新宋体"/>
                <w:spacing w:val="-6"/>
                <w:sz w:val="18"/>
                <w:szCs w:val="18"/>
              </w:rPr>
              <w:t>电池类型</w:t>
            </w:r>
            <w:r>
              <w:rPr>
                <w:sz w:val="18"/>
                <w:szCs w:val="18"/>
              </w:rPr>
              <w:t>Battery</w:t>
            </w:r>
            <w:proofErr w:type="spellEnd"/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type</w:t>
            </w:r>
          </w:p>
        </w:tc>
        <w:tc>
          <w:tcPr>
            <w:tcW w:w="3206" w:type="dxa"/>
          </w:tcPr>
          <w:p w14:paraId="28255231" w14:textId="77777777" w:rsidR="005A15BB" w:rsidRDefault="004F25B3">
            <w:pPr>
              <w:pStyle w:val="TableText"/>
              <w:spacing w:before="195" w:line="210" w:lineRule="auto"/>
              <w:ind w:left="1174"/>
              <w:rPr>
                <w:sz w:val="18"/>
                <w:szCs w:val="18"/>
              </w:rPr>
            </w:pPr>
            <w:proofErr w:type="spellStart"/>
            <w:r>
              <w:rPr>
                <w:rFonts w:ascii="新宋体" w:eastAsia="新宋体" w:hAnsi="新宋体" w:cs="新宋体"/>
                <w:spacing w:val="-3"/>
                <w:sz w:val="18"/>
                <w:szCs w:val="18"/>
              </w:rPr>
              <w:t>电池尺寸</w:t>
            </w:r>
            <w:proofErr w:type="spellEnd"/>
            <w:r>
              <w:rPr>
                <w:rFonts w:ascii="新宋体" w:eastAsia="新宋体" w:hAnsi="新宋体" w:cs="新宋体"/>
                <w:spacing w:val="1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(</w:t>
            </w:r>
            <w:proofErr w:type="gramStart"/>
            <w:r>
              <w:rPr>
                <w:spacing w:val="-3"/>
                <w:sz w:val="18"/>
                <w:szCs w:val="18"/>
              </w:rPr>
              <w:t>mm )</w:t>
            </w:r>
            <w:proofErr w:type="gramEnd"/>
          </w:p>
          <w:p w14:paraId="3ACEF9C4" w14:textId="77777777" w:rsidR="005A15BB" w:rsidRDefault="004F25B3">
            <w:pPr>
              <w:pStyle w:val="TableText"/>
              <w:spacing w:before="41" w:line="192" w:lineRule="auto"/>
              <w:ind w:left="9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</w:t>
            </w:r>
            <w:r>
              <w:rPr>
                <w:spacing w:val="1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*D*H</w:t>
            </w:r>
          </w:p>
        </w:tc>
        <w:tc>
          <w:tcPr>
            <w:tcW w:w="1637" w:type="dxa"/>
          </w:tcPr>
          <w:p w14:paraId="3150B77C" w14:textId="77777777" w:rsidR="005A15BB" w:rsidRDefault="004F25B3">
            <w:pPr>
              <w:pStyle w:val="TableText"/>
              <w:spacing w:before="195" w:line="245" w:lineRule="auto"/>
              <w:ind w:left="285" w:right="147" w:hanging="145"/>
              <w:rPr>
                <w:sz w:val="18"/>
                <w:szCs w:val="18"/>
              </w:rPr>
            </w:pPr>
            <w:proofErr w:type="spellStart"/>
            <w:r>
              <w:rPr>
                <w:rFonts w:ascii="新宋体" w:eastAsia="新宋体" w:hAnsi="新宋体" w:cs="新宋体"/>
                <w:spacing w:val="-2"/>
                <w:sz w:val="18"/>
                <w:szCs w:val="18"/>
              </w:rPr>
              <w:t>导线长度（</w:t>
            </w:r>
            <w:r>
              <w:rPr>
                <w:spacing w:val="-2"/>
                <w:sz w:val="18"/>
                <w:szCs w:val="18"/>
              </w:rPr>
              <w:t>mm</w:t>
            </w:r>
            <w:proofErr w:type="spellEnd"/>
            <w:r>
              <w:rPr>
                <w:rFonts w:ascii="新宋体" w:eastAsia="新宋体" w:hAnsi="新宋体" w:cs="新宋体"/>
                <w:spacing w:val="-2"/>
                <w:sz w:val="18"/>
                <w:szCs w:val="18"/>
              </w:rPr>
              <w:t>）</w:t>
            </w:r>
            <w:r>
              <w:rPr>
                <w:rFonts w:ascii="新宋体" w:eastAsia="新宋体" w:hAnsi="新宋体" w:cs="新宋体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Lead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exposure</w:t>
            </w:r>
          </w:p>
        </w:tc>
        <w:tc>
          <w:tcPr>
            <w:tcW w:w="2018" w:type="dxa"/>
          </w:tcPr>
          <w:p w14:paraId="009BDD61" w14:textId="77777777" w:rsidR="005A15BB" w:rsidRDefault="004F25B3">
            <w:pPr>
              <w:spacing w:before="195" w:line="216" w:lineRule="auto"/>
              <w:ind w:left="561"/>
              <w:rPr>
                <w:rFonts w:ascii="新宋体" w:eastAsia="新宋体" w:hAnsi="新宋体" w:cs="新宋体"/>
                <w:sz w:val="18"/>
                <w:szCs w:val="18"/>
              </w:rPr>
            </w:pPr>
            <w:proofErr w:type="spellStart"/>
            <w:r>
              <w:rPr>
                <w:rFonts w:ascii="新宋体" w:eastAsia="新宋体" w:hAnsi="新宋体" w:cs="新宋体"/>
                <w:spacing w:val="-1"/>
                <w:sz w:val="18"/>
                <w:szCs w:val="18"/>
              </w:rPr>
              <w:t>端子头方向</w:t>
            </w:r>
            <w:proofErr w:type="spellEnd"/>
          </w:p>
          <w:p w14:paraId="768870BB" w14:textId="77777777" w:rsidR="005A15BB" w:rsidRDefault="004F25B3">
            <w:pPr>
              <w:pStyle w:val="TableText"/>
              <w:spacing w:before="35" w:line="192" w:lineRule="auto"/>
              <w:ind w:left="1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Terminal head direction</w:t>
            </w:r>
          </w:p>
        </w:tc>
        <w:tc>
          <w:tcPr>
            <w:tcW w:w="1682" w:type="dxa"/>
          </w:tcPr>
          <w:p w14:paraId="6B59B35D" w14:textId="77777777" w:rsidR="005A15BB" w:rsidRDefault="004F25B3">
            <w:pPr>
              <w:spacing w:before="92" w:line="219" w:lineRule="auto"/>
              <w:ind w:left="618"/>
              <w:rPr>
                <w:rFonts w:ascii="新宋体" w:eastAsia="新宋体" w:hAnsi="新宋体" w:cs="新宋体"/>
                <w:sz w:val="18"/>
                <w:szCs w:val="18"/>
              </w:rPr>
            </w:pPr>
            <w:proofErr w:type="spellStart"/>
            <w:r>
              <w:rPr>
                <w:rFonts w:ascii="新宋体" w:eastAsia="新宋体" w:hAnsi="新宋体" w:cs="新宋体"/>
                <w:spacing w:val="-1"/>
                <w:sz w:val="18"/>
                <w:szCs w:val="18"/>
              </w:rPr>
              <w:t>浸锡长度</w:t>
            </w:r>
            <w:proofErr w:type="spellEnd"/>
          </w:p>
          <w:p w14:paraId="6B42DEB5" w14:textId="77777777" w:rsidR="005A15BB" w:rsidRDefault="004F25B3">
            <w:pPr>
              <w:pStyle w:val="TableText"/>
              <w:spacing w:before="32" w:line="192" w:lineRule="auto"/>
              <w:ind w:left="1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Immersion tin</w:t>
            </w:r>
            <w:r>
              <w:rPr>
                <w:spacing w:val="25"/>
                <w:w w:val="10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size</w:t>
            </w:r>
          </w:p>
        </w:tc>
      </w:tr>
      <w:tr w:rsidR="005A15BB" w14:paraId="24130B6F" w14:textId="77777777">
        <w:trPr>
          <w:trHeight w:val="537"/>
        </w:trPr>
        <w:tc>
          <w:tcPr>
            <w:tcW w:w="384" w:type="dxa"/>
          </w:tcPr>
          <w:p w14:paraId="24691DE4" w14:textId="77777777" w:rsidR="005A15BB" w:rsidRDefault="004F25B3">
            <w:pPr>
              <w:pStyle w:val="TableText"/>
              <w:spacing w:before="208" w:line="188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</w:tcPr>
          <w:p w14:paraId="6FAC7EAE" w14:textId="77777777" w:rsidR="005A15BB" w:rsidRDefault="004F25B3">
            <w:pPr>
              <w:pStyle w:val="TableText"/>
              <w:spacing w:before="74" w:line="246" w:lineRule="auto"/>
              <w:ind w:left="195" w:right="144" w:firstLine="144"/>
              <w:rPr>
                <w:sz w:val="18"/>
                <w:szCs w:val="18"/>
              </w:rPr>
            </w:pPr>
            <w:proofErr w:type="spellStart"/>
            <w:r>
              <w:rPr>
                <w:rFonts w:ascii="新宋体" w:eastAsia="新宋体" w:hAnsi="新宋体" w:cs="新宋体"/>
                <w:sz w:val="18"/>
                <w:szCs w:val="18"/>
              </w:rPr>
              <w:t>锂离子方形</w:t>
            </w:r>
            <w:proofErr w:type="spellEnd"/>
            <w:r>
              <w:rPr>
                <w:rFonts w:ascii="新宋体" w:eastAsia="新宋体" w:hAnsi="新宋体" w:cs="新宋体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</w:t>
            </w:r>
            <w:r>
              <w:rPr>
                <w:spacing w:val="5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ion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Prismatic</w:t>
            </w:r>
          </w:p>
        </w:tc>
        <w:tc>
          <w:tcPr>
            <w:tcW w:w="3206" w:type="dxa"/>
          </w:tcPr>
          <w:p w14:paraId="4784C4A8" w14:textId="173D453D" w:rsidR="005A15BB" w:rsidRDefault="00321DCD">
            <w:pPr>
              <w:pStyle w:val="TableText"/>
              <w:spacing w:before="162" w:line="263" w:lineRule="exact"/>
              <w:ind w:left="137"/>
            </w:pPr>
            <w:r>
              <w:rPr>
                <w:spacing w:val="7"/>
                <w:position w:val="1"/>
              </w:rPr>
              <w:t>275</w:t>
            </w:r>
            <w:r w:rsidR="004F25B3">
              <w:rPr>
                <w:rFonts w:ascii="新宋体" w:eastAsia="新宋体" w:hAnsi="新宋体" w:cs="新宋体"/>
                <w:spacing w:val="7"/>
                <w:position w:val="1"/>
              </w:rPr>
              <w:t>±</w:t>
            </w:r>
            <w:r>
              <w:rPr>
                <w:spacing w:val="7"/>
                <w:position w:val="1"/>
              </w:rPr>
              <w:t>2</w:t>
            </w:r>
            <w:r w:rsidR="004F25B3">
              <w:rPr>
                <w:spacing w:val="7"/>
                <w:position w:val="1"/>
              </w:rPr>
              <w:t>*</w:t>
            </w:r>
            <w:bookmarkStart w:id="5" w:name="OLE_LINK2"/>
            <w:bookmarkStart w:id="6" w:name="OLE_LINK3"/>
            <w:r>
              <w:rPr>
                <w:spacing w:val="7"/>
                <w:position w:val="1"/>
              </w:rPr>
              <w:t>80</w:t>
            </w:r>
            <w:r w:rsidR="004F25B3">
              <w:rPr>
                <w:rFonts w:ascii="新宋体" w:eastAsia="新宋体" w:hAnsi="新宋体" w:cs="新宋体"/>
                <w:spacing w:val="7"/>
                <w:position w:val="1"/>
              </w:rPr>
              <w:t>±</w:t>
            </w:r>
            <w:bookmarkEnd w:id="5"/>
            <w:bookmarkEnd w:id="6"/>
            <w:r w:rsidR="004F25B3">
              <w:rPr>
                <w:spacing w:val="7"/>
                <w:position w:val="1"/>
              </w:rPr>
              <w:t>1.0*</w:t>
            </w:r>
            <w:r>
              <w:rPr>
                <w:spacing w:val="7"/>
                <w:position w:val="1"/>
              </w:rPr>
              <w:t>70</w:t>
            </w:r>
            <w:r w:rsidR="004F25B3">
              <w:rPr>
                <w:rFonts w:ascii="新宋体" w:eastAsia="新宋体" w:hAnsi="新宋体" w:cs="新宋体"/>
                <w:spacing w:val="7"/>
                <w:position w:val="1"/>
              </w:rPr>
              <w:t>±</w:t>
            </w:r>
            <w:r w:rsidR="004F25B3">
              <w:rPr>
                <w:spacing w:val="6"/>
                <w:position w:val="1"/>
              </w:rPr>
              <w:t>1.</w:t>
            </w:r>
            <w:r w:rsidR="007F325F">
              <w:rPr>
                <w:spacing w:val="6"/>
                <w:position w:val="1"/>
              </w:rPr>
              <w:t>0</w:t>
            </w:r>
            <w:r w:rsidR="004F25B3">
              <w:rPr>
                <w:position w:val="1"/>
              </w:rPr>
              <w:t>mm</w:t>
            </w:r>
          </w:p>
        </w:tc>
        <w:tc>
          <w:tcPr>
            <w:tcW w:w="1637" w:type="dxa"/>
          </w:tcPr>
          <w:p w14:paraId="4B794D27" w14:textId="77777777" w:rsidR="005A15BB" w:rsidRDefault="004F25B3">
            <w:pPr>
              <w:pStyle w:val="TableText"/>
              <w:spacing w:before="196" w:line="199" w:lineRule="auto"/>
              <w:ind w:left="784"/>
            </w:pPr>
            <w:r>
              <w:rPr>
                <w:spacing w:val="2"/>
              </w:rPr>
              <w:t>/</w:t>
            </w:r>
          </w:p>
        </w:tc>
        <w:tc>
          <w:tcPr>
            <w:tcW w:w="2018" w:type="dxa"/>
          </w:tcPr>
          <w:p w14:paraId="0791AF22" w14:textId="77777777" w:rsidR="005A15BB" w:rsidRDefault="004F25B3">
            <w:pPr>
              <w:pStyle w:val="TableText"/>
              <w:spacing w:before="196" w:line="199" w:lineRule="auto"/>
              <w:ind w:left="527"/>
            </w:pPr>
            <w:r>
              <w:rPr>
                <w:spacing w:val="2"/>
              </w:rPr>
              <w:t>/</w:t>
            </w:r>
          </w:p>
        </w:tc>
        <w:tc>
          <w:tcPr>
            <w:tcW w:w="1682" w:type="dxa"/>
          </w:tcPr>
          <w:p w14:paraId="7AF85648" w14:textId="77777777" w:rsidR="005A15BB" w:rsidRDefault="004F25B3">
            <w:pPr>
              <w:pStyle w:val="TableText"/>
              <w:spacing w:before="196" w:line="199" w:lineRule="auto"/>
              <w:ind w:left="806"/>
            </w:pPr>
            <w:r>
              <w:rPr>
                <w:spacing w:val="2"/>
              </w:rPr>
              <w:t>/</w:t>
            </w:r>
          </w:p>
        </w:tc>
      </w:tr>
    </w:tbl>
    <w:p w14:paraId="09AA5DCC" w14:textId="77777777" w:rsidR="005A15BB" w:rsidRDefault="005A15BB">
      <w:pPr>
        <w:spacing w:line="242" w:lineRule="auto"/>
      </w:pPr>
    </w:p>
    <w:p w14:paraId="67DCFEA0" w14:textId="77777777" w:rsidR="005A15BB" w:rsidRDefault="005A15BB">
      <w:pPr>
        <w:spacing w:line="242" w:lineRule="auto"/>
      </w:pPr>
    </w:p>
    <w:p w14:paraId="24211DB6" w14:textId="77777777" w:rsidR="005A15BB" w:rsidRDefault="005A15BB">
      <w:pPr>
        <w:spacing w:line="242" w:lineRule="auto"/>
      </w:pPr>
    </w:p>
    <w:p w14:paraId="257DA3F0" w14:textId="48D5937F" w:rsidR="005A15BB" w:rsidRDefault="005A15BB">
      <w:pPr>
        <w:spacing w:line="243" w:lineRule="auto"/>
      </w:pPr>
    </w:p>
    <w:p w14:paraId="4488441B" w14:textId="3AA998E6" w:rsidR="00E54591" w:rsidRDefault="00E54591">
      <w:pPr>
        <w:spacing w:line="243" w:lineRule="auto"/>
      </w:pPr>
    </w:p>
    <w:p w14:paraId="175B8846" w14:textId="2D879B4E" w:rsidR="00E54591" w:rsidRDefault="00E54591">
      <w:pPr>
        <w:spacing w:line="243" w:lineRule="auto"/>
      </w:pPr>
    </w:p>
    <w:p w14:paraId="465DC9D1" w14:textId="17141F89" w:rsidR="00E54591" w:rsidRDefault="00E54591">
      <w:pPr>
        <w:spacing w:line="243" w:lineRule="auto"/>
      </w:pPr>
    </w:p>
    <w:p w14:paraId="7A0A7E9E" w14:textId="7FA867E9" w:rsidR="00E54591" w:rsidRDefault="00E54591">
      <w:pPr>
        <w:spacing w:line="243" w:lineRule="auto"/>
      </w:pPr>
    </w:p>
    <w:p w14:paraId="7AA740DD" w14:textId="7D705BC9" w:rsidR="00E54591" w:rsidRDefault="00E54591">
      <w:pPr>
        <w:spacing w:line="243" w:lineRule="auto"/>
      </w:pPr>
    </w:p>
    <w:p w14:paraId="5A7E37D0" w14:textId="373001E7" w:rsidR="00E54591" w:rsidRDefault="00E54591">
      <w:pPr>
        <w:spacing w:line="243" w:lineRule="auto"/>
      </w:pPr>
    </w:p>
    <w:p w14:paraId="47C5BE81" w14:textId="082A2E90" w:rsidR="00E54591" w:rsidRDefault="00E54591">
      <w:pPr>
        <w:spacing w:line="243" w:lineRule="auto"/>
      </w:pPr>
    </w:p>
    <w:p w14:paraId="5548F9AB" w14:textId="6B9EE72A" w:rsidR="00E54591" w:rsidRDefault="00E54591">
      <w:pPr>
        <w:spacing w:line="243" w:lineRule="auto"/>
      </w:pPr>
    </w:p>
    <w:p w14:paraId="4A17327D" w14:textId="76F8C58A" w:rsidR="00E54591" w:rsidRDefault="00E54591">
      <w:pPr>
        <w:spacing w:line="243" w:lineRule="auto"/>
      </w:pPr>
    </w:p>
    <w:p w14:paraId="40BF410F" w14:textId="042FB518" w:rsidR="00E54591" w:rsidRDefault="00E54591">
      <w:pPr>
        <w:spacing w:line="243" w:lineRule="auto"/>
      </w:pPr>
    </w:p>
    <w:p w14:paraId="354308A0" w14:textId="67AEB0B9" w:rsidR="00E54591" w:rsidRDefault="00E54591">
      <w:pPr>
        <w:spacing w:line="243" w:lineRule="auto"/>
      </w:pPr>
    </w:p>
    <w:p w14:paraId="33BE97CD" w14:textId="31D27136" w:rsidR="00E54591" w:rsidRDefault="00E54591">
      <w:pPr>
        <w:spacing w:line="243" w:lineRule="auto"/>
      </w:pPr>
    </w:p>
    <w:p w14:paraId="714DE102" w14:textId="53BDF300" w:rsidR="00E54591" w:rsidRDefault="00E54591">
      <w:pPr>
        <w:spacing w:line="243" w:lineRule="auto"/>
      </w:pPr>
    </w:p>
    <w:p w14:paraId="392028C8" w14:textId="21C95C12" w:rsidR="00E54591" w:rsidRDefault="00E54591">
      <w:pPr>
        <w:spacing w:line="243" w:lineRule="auto"/>
      </w:pPr>
    </w:p>
    <w:p w14:paraId="44DDE918" w14:textId="25325C89" w:rsidR="00E54591" w:rsidRDefault="00E54591">
      <w:pPr>
        <w:spacing w:line="243" w:lineRule="auto"/>
      </w:pPr>
    </w:p>
    <w:p w14:paraId="1814B45C" w14:textId="2925A0DB" w:rsidR="00732669" w:rsidRDefault="00732669">
      <w:pPr>
        <w:spacing w:line="243" w:lineRule="auto"/>
      </w:pPr>
    </w:p>
    <w:p w14:paraId="2398A99B" w14:textId="32AF740E" w:rsidR="007F325F" w:rsidRDefault="007F325F">
      <w:pPr>
        <w:spacing w:line="243" w:lineRule="auto"/>
      </w:pPr>
    </w:p>
    <w:p w14:paraId="10040146" w14:textId="04B19926" w:rsidR="007F325F" w:rsidRDefault="007F325F">
      <w:pPr>
        <w:spacing w:line="243" w:lineRule="auto"/>
      </w:pPr>
    </w:p>
    <w:p w14:paraId="2C4CFB8E" w14:textId="205B4BA2" w:rsidR="007F325F" w:rsidRDefault="007F325F">
      <w:pPr>
        <w:spacing w:line="243" w:lineRule="auto"/>
      </w:pPr>
    </w:p>
    <w:p w14:paraId="69713F8B" w14:textId="77777777" w:rsidR="007F325F" w:rsidRDefault="007F325F">
      <w:pPr>
        <w:spacing w:line="243" w:lineRule="auto"/>
      </w:pPr>
    </w:p>
    <w:p w14:paraId="47101293" w14:textId="77777777" w:rsidR="00E54591" w:rsidRDefault="00E54591">
      <w:pPr>
        <w:spacing w:line="243" w:lineRule="auto"/>
      </w:pPr>
    </w:p>
    <w:p w14:paraId="6006F957" w14:textId="7F9E3E65" w:rsidR="005A15BB" w:rsidRDefault="004F25B3">
      <w:pPr>
        <w:spacing w:before="55" w:line="274" w:lineRule="exact"/>
        <w:ind w:left="14"/>
        <w:rPr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                              </w:t>
      </w:r>
      <w:r w:rsidR="00416443">
        <w:rPr>
          <w:spacing w:val="1"/>
          <w:position w:val="3"/>
          <w:sz w:val="19"/>
          <w:szCs w:val="19"/>
        </w:rPr>
        <w:t xml:space="preserve">  </w:t>
      </w:r>
      <w:proofErr w:type="gramStart"/>
      <w:r>
        <w:rPr>
          <w:position w:val="3"/>
          <w:sz w:val="19"/>
          <w:szCs w:val="19"/>
        </w:rPr>
        <w:t>Page  5</w:t>
      </w:r>
      <w:proofErr w:type="gramEnd"/>
      <w:r>
        <w:rPr>
          <w:position w:val="3"/>
          <w:sz w:val="19"/>
          <w:szCs w:val="19"/>
        </w:rPr>
        <w:t xml:space="preserve">    Of</w:t>
      </w:r>
      <w:r>
        <w:rPr>
          <w:spacing w:val="17"/>
          <w:position w:val="3"/>
          <w:sz w:val="19"/>
          <w:szCs w:val="19"/>
        </w:rPr>
        <w:t xml:space="preserve"> </w:t>
      </w:r>
      <w:r w:rsidR="00515D28"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06985F91" w14:textId="77777777" w:rsidR="005A15BB" w:rsidRDefault="005A15BB">
      <w:pPr>
        <w:spacing w:line="274" w:lineRule="exact"/>
        <w:rPr>
          <w:sz w:val="19"/>
          <w:szCs w:val="19"/>
        </w:rPr>
        <w:sectPr w:rsidR="005A15BB">
          <w:headerReference w:type="default" r:id="rId16"/>
          <w:pgSz w:w="11900" w:h="16840"/>
          <w:pgMar w:top="1141" w:right="567" w:bottom="0" w:left="566" w:header="158" w:footer="0" w:gutter="0"/>
          <w:cols w:space="720"/>
        </w:sectPr>
      </w:pPr>
    </w:p>
    <w:p w14:paraId="1E96F2CD" w14:textId="77777777" w:rsidR="005A15BB" w:rsidRDefault="005A15BB">
      <w:pPr>
        <w:spacing w:line="272" w:lineRule="auto"/>
      </w:pPr>
    </w:p>
    <w:p w14:paraId="1FED73FF" w14:textId="77777777" w:rsidR="005A15BB" w:rsidRDefault="004F25B3">
      <w:pPr>
        <w:pStyle w:val="a3"/>
        <w:spacing w:before="91" w:line="211" w:lineRule="auto"/>
        <w:ind w:left="7"/>
        <w:rPr>
          <w:rFonts w:ascii="新宋体" w:eastAsia="新宋体" w:hAnsi="新宋体" w:cs="新宋体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4    Product </w:t>
      </w:r>
      <w:proofErr w:type="gramStart"/>
      <w:r>
        <w:rPr>
          <w:b/>
          <w:bCs/>
          <w:spacing w:val="-1"/>
          <w:sz w:val="28"/>
          <w:szCs w:val="28"/>
        </w:rPr>
        <w:t xml:space="preserve">Specification  </w:t>
      </w:r>
      <w:proofErr w:type="spellStart"/>
      <w:r>
        <w:rPr>
          <w:rFonts w:ascii="新宋体" w:eastAsia="新宋体" w:hAnsi="新宋体" w:cs="新宋体"/>
          <w:b/>
          <w:bCs/>
          <w:spacing w:val="-1"/>
          <w:sz w:val="28"/>
          <w:szCs w:val="28"/>
        </w:rPr>
        <w:t>产品规格</w:t>
      </w:r>
      <w:proofErr w:type="spellEnd"/>
      <w:proofErr w:type="gramEnd"/>
    </w:p>
    <w:p w14:paraId="7387C916" w14:textId="77777777" w:rsidR="005A15BB" w:rsidRDefault="004F25B3">
      <w:pPr>
        <w:pStyle w:val="a3"/>
        <w:spacing w:before="44" w:line="211" w:lineRule="auto"/>
        <w:ind w:left="7"/>
        <w:rPr>
          <w:rFonts w:ascii="新宋体" w:eastAsia="新宋体" w:hAnsi="新宋体" w:cs="新宋体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4.1 </w:t>
      </w:r>
      <w:r>
        <w:rPr>
          <w:b/>
          <w:bCs/>
          <w:spacing w:val="-3"/>
        </w:rPr>
        <w:t xml:space="preserve">Cell </w:t>
      </w:r>
      <w:proofErr w:type="gramStart"/>
      <w:r>
        <w:rPr>
          <w:b/>
          <w:bCs/>
          <w:spacing w:val="-3"/>
        </w:rPr>
        <w:t xml:space="preserve">Specification  </w:t>
      </w:r>
      <w:proofErr w:type="spellStart"/>
      <w:r>
        <w:rPr>
          <w:rFonts w:ascii="新宋体" w:eastAsia="新宋体" w:hAnsi="新宋体" w:cs="新宋体"/>
          <w:b/>
          <w:bCs/>
          <w:spacing w:val="-3"/>
          <w:sz w:val="28"/>
          <w:szCs w:val="28"/>
        </w:rPr>
        <w:t>电芯产品规格</w:t>
      </w:r>
      <w:proofErr w:type="spellEnd"/>
      <w:proofErr w:type="gramEnd"/>
    </w:p>
    <w:p w14:paraId="3B3A4DD3" w14:textId="77777777" w:rsidR="005A15BB" w:rsidRDefault="005A15BB"/>
    <w:tbl>
      <w:tblPr>
        <w:tblW w:w="10699" w:type="dxa"/>
        <w:tblInd w:w="93" w:type="dxa"/>
        <w:tblLook w:val="04A0" w:firstRow="1" w:lastRow="0" w:firstColumn="1" w:lastColumn="0" w:noHBand="0" w:noVBand="1"/>
      </w:tblPr>
      <w:tblGrid>
        <w:gridCol w:w="3662"/>
        <w:gridCol w:w="2078"/>
        <w:gridCol w:w="1481"/>
        <w:gridCol w:w="3478"/>
      </w:tblGrid>
      <w:tr w:rsidR="005A15BB" w14:paraId="3D2E7B52" w14:textId="77777777">
        <w:trPr>
          <w:trHeight w:val="672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862CE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t>Item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t>项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t>目</w:t>
            </w:r>
          </w:p>
        </w:tc>
        <w:tc>
          <w:tcPr>
            <w:tcW w:w="3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59CC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t>Specification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t>标准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89C3C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t>Remarks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eastAsia="zh-CN" w:bidi="ar"/>
              </w:rPr>
              <w:t>备注</w:t>
            </w:r>
          </w:p>
        </w:tc>
      </w:tr>
      <w:tr w:rsidR="005A15BB" w14:paraId="218A844B" w14:textId="77777777">
        <w:trPr>
          <w:trHeight w:val="672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DC43E" w14:textId="6D993D0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0.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Capacity@36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0-25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0mV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  <w:t>0.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C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容量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@36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0-25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0m V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E54FE" w14:textId="7D481665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≥</w:t>
            </w:r>
            <w:r w:rsidR="00457CA2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4000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5F48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mAh</w:t>
            </w:r>
            <w:proofErr w:type="spellEnd"/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6F9CF" w14:textId="2E507E2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0.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C discharge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  <w:t>0.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C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放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</w:p>
        </w:tc>
      </w:tr>
      <w:tr w:rsidR="005A15BB" w14:paraId="50D04161" w14:textId="77777777">
        <w:trPr>
          <w:trHeight w:val="672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20218" w14:textId="138F1281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1C Capacity@36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0-2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00mV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  <w:t xml:space="preserve">1C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容量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@36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0-2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00m V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2C30" w14:textId="3A16C97A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≥</w:t>
            </w:r>
            <w:r w:rsidR="00457CA2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3800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DC46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mAh</w:t>
            </w:r>
            <w:proofErr w:type="spellEnd"/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0AB2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1C discharge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  <w:t>1C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放电</w:t>
            </w:r>
          </w:p>
        </w:tc>
      </w:tr>
      <w:tr w:rsidR="005A15BB" w14:paraId="391CF55F" w14:textId="77777777">
        <w:trPr>
          <w:trHeight w:val="672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0399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AC-IR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交流内阻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BEADC" w14:textId="0E5BE48D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≤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30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DD170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</w:t>
            </w:r>
            <w:r>
              <w:rPr>
                <w:rStyle w:val="font41"/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Ω</w:t>
            </w:r>
            <w:proofErr w:type="spellEnd"/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89585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AC 1kHz@25℃ 30%SOC</w:t>
            </w:r>
          </w:p>
        </w:tc>
      </w:tr>
      <w:tr w:rsidR="005A15BB" w14:paraId="32A8A8A8" w14:textId="77777777">
        <w:trPr>
          <w:trHeight w:val="672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E0020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DC-IR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直流内阻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79174" w14:textId="51D80ED2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≤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1A6F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</w:t>
            </w:r>
            <w:r>
              <w:rPr>
                <w:rStyle w:val="font41"/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Ω</w:t>
            </w:r>
            <w:proofErr w:type="spellEnd"/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E194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2C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放电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30s@25℃ 30%sOC</w:t>
            </w:r>
          </w:p>
        </w:tc>
      </w:tr>
      <w:tr w:rsidR="005A15BB" w14:paraId="33565066" w14:textId="77777777">
        <w:trPr>
          <w:trHeight w:val="791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B1039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End-of-charge Voltage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充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限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制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压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A105B" w14:textId="6F462572" w:rsidR="005A15BB" w:rsidRDefault="007F325F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423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0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24EFF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mV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619C" w14:textId="77777777" w:rsidR="005A15BB" w:rsidRDefault="005A15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5A15BB" w14:paraId="41B2601F" w14:textId="77777777">
        <w:trPr>
          <w:trHeight w:val="775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731C6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End-of-charge Current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充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截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止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流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2ECD" w14:textId="63DB657C" w:rsidR="005A15BB" w:rsidRDefault="00457CA2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95F50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mA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A6F08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0.05C</w:t>
            </w:r>
          </w:p>
        </w:tc>
      </w:tr>
      <w:tr w:rsidR="005A15BB" w14:paraId="072FDF04" w14:textId="77777777">
        <w:trPr>
          <w:trHeight w:val="791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E5369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End-of-discharge Voltage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放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截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止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压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CE4A" w14:textId="7CFF1A2F" w:rsidR="005A15BB" w:rsidRDefault="0041644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eastAsia="zh-CN" w:bidi="ar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5,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T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＞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0℃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0E37E" w14:textId="34466026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V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474A" w14:textId="77777777" w:rsidR="005A15BB" w:rsidRDefault="005A15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5A15BB" w14:paraId="574BB435" w14:textId="77777777">
        <w:trPr>
          <w:trHeight w:val="775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B5CF7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Nominal Voltage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额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定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压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58A1" w14:textId="499ED410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3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00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6FDB8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mV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03E88" w14:textId="77777777" w:rsidR="005A15BB" w:rsidRDefault="005A15B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5A15BB" w14:paraId="72B8A69B" w14:textId="77777777">
        <w:trPr>
          <w:trHeight w:val="791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3611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Standard Charging current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标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准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充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流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FD15D" w14:textId="5D116A01" w:rsidR="005A15BB" w:rsidRDefault="00457CA2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8</w:t>
            </w:r>
            <w:r w:rsidR="00862689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0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B68D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mA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B09EE" w14:textId="6ED7D41F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0.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C</w:t>
            </w:r>
          </w:p>
        </w:tc>
      </w:tr>
      <w:tr w:rsidR="005A15BB" w14:paraId="37F22BD0" w14:textId="77777777">
        <w:trPr>
          <w:trHeight w:val="791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C7C86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Standard Discharge current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标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准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放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流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1F008" w14:textId="6328BAA0" w:rsidR="005A15BB" w:rsidRDefault="00457CA2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8</w:t>
            </w:r>
            <w:r w:rsidR="00862689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2419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mA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879C" w14:textId="52DB5F3A" w:rsidR="005A15BB" w:rsidRDefault="00832030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0.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2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C</w:t>
            </w:r>
          </w:p>
        </w:tc>
      </w:tr>
      <w:tr w:rsidR="005A15BB" w14:paraId="4FD0299D" w14:textId="77777777">
        <w:trPr>
          <w:trHeight w:val="775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79C1F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Pulse Charge current(&lt;10s)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脉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冲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充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流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(&lt;10s)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336B" w14:textId="0A5B2607" w:rsidR="005A15BB" w:rsidRDefault="00457CA2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30</w:t>
            </w:r>
            <w:r w:rsidR="00862689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  <w:r w:rsidR="007F325F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67C3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mA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B8028" w14:textId="77777777" w:rsidR="005A15BB" w:rsidRDefault="0041644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1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.0C</w:t>
            </w:r>
          </w:p>
        </w:tc>
      </w:tr>
      <w:tr w:rsidR="005A15BB" w14:paraId="66B8DD39" w14:textId="77777777">
        <w:trPr>
          <w:trHeight w:val="815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956E1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Pulse Discharge current(&lt;10s)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脉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冲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放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电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流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 xml:space="preserve"> (&lt;10s)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F6B0" w14:textId="2CF61CD1" w:rsidR="005A15BB" w:rsidRDefault="00457CA2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2AF01" w14:textId="2CA98762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A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096E0" w14:textId="639CE941" w:rsidR="005A15BB" w:rsidRDefault="00457CA2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3</w:t>
            </w:r>
            <w:r w:rsidR="004F25B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.0C</w:t>
            </w:r>
          </w:p>
        </w:tc>
      </w:tr>
    </w:tbl>
    <w:p w14:paraId="5D0BC958" w14:textId="77777777" w:rsidR="005A15BB" w:rsidRDefault="005A15BB"/>
    <w:p w14:paraId="2838158E" w14:textId="77777777" w:rsidR="005A15BB" w:rsidRDefault="005A15BB">
      <w:pPr>
        <w:spacing w:line="241" w:lineRule="auto"/>
      </w:pPr>
    </w:p>
    <w:p w14:paraId="0A9FA13C" w14:textId="77777777" w:rsidR="005A15BB" w:rsidRDefault="005A15BB">
      <w:pPr>
        <w:spacing w:line="241" w:lineRule="auto"/>
      </w:pPr>
    </w:p>
    <w:p w14:paraId="28F93A90" w14:textId="77777777" w:rsidR="005A15BB" w:rsidRDefault="005A15BB">
      <w:pPr>
        <w:spacing w:line="241" w:lineRule="auto"/>
      </w:pPr>
    </w:p>
    <w:p w14:paraId="7C486FE4" w14:textId="77777777" w:rsidR="005A15BB" w:rsidRDefault="005A15BB">
      <w:pPr>
        <w:spacing w:line="241" w:lineRule="auto"/>
      </w:pPr>
    </w:p>
    <w:p w14:paraId="01F965E8" w14:textId="77777777" w:rsidR="005A15BB" w:rsidRDefault="005A15BB">
      <w:pPr>
        <w:spacing w:line="241" w:lineRule="auto"/>
      </w:pPr>
    </w:p>
    <w:p w14:paraId="57C7344B" w14:textId="77777777" w:rsidR="005A15BB" w:rsidRDefault="005A15BB">
      <w:pPr>
        <w:spacing w:line="241" w:lineRule="auto"/>
      </w:pPr>
    </w:p>
    <w:p w14:paraId="102E183D" w14:textId="77777777" w:rsidR="005A15BB" w:rsidRDefault="005A15BB">
      <w:pPr>
        <w:spacing w:line="241" w:lineRule="auto"/>
      </w:pPr>
    </w:p>
    <w:p w14:paraId="5364915C" w14:textId="77777777" w:rsidR="005A15BB" w:rsidRDefault="005A15BB">
      <w:pPr>
        <w:spacing w:line="241" w:lineRule="auto"/>
      </w:pPr>
    </w:p>
    <w:p w14:paraId="54294EE9" w14:textId="77777777" w:rsidR="005A15BB" w:rsidRDefault="005A15BB">
      <w:pPr>
        <w:spacing w:line="241" w:lineRule="auto"/>
      </w:pPr>
    </w:p>
    <w:p w14:paraId="4FC52E57" w14:textId="77777777" w:rsidR="005A15BB" w:rsidRDefault="005A15BB">
      <w:pPr>
        <w:spacing w:line="241" w:lineRule="auto"/>
      </w:pPr>
    </w:p>
    <w:p w14:paraId="5A8F9672" w14:textId="77777777" w:rsidR="005A15BB" w:rsidRDefault="005A15BB">
      <w:pPr>
        <w:spacing w:line="241" w:lineRule="auto"/>
      </w:pPr>
    </w:p>
    <w:p w14:paraId="518B8142" w14:textId="77777777" w:rsidR="005A15BB" w:rsidRDefault="005A15BB">
      <w:pPr>
        <w:spacing w:line="241" w:lineRule="auto"/>
      </w:pPr>
    </w:p>
    <w:p w14:paraId="6FEAA5C1" w14:textId="77777777" w:rsidR="005A15BB" w:rsidRDefault="005A15BB">
      <w:pPr>
        <w:spacing w:line="241" w:lineRule="auto"/>
      </w:pPr>
    </w:p>
    <w:p w14:paraId="17E5C2B8" w14:textId="3809CCFF" w:rsidR="005A15BB" w:rsidRDefault="004F25B3">
      <w:pPr>
        <w:spacing w:before="55" w:line="274" w:lineRule="exact"/>
        <w:ind w:left="15"/>
        <w:rPr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                                     </w:t>
      </w:r>
      <w:proofErr w:type="gramStart"/>
      <w:r>
        <w:rPr>
          <w:position w:val="3"/>
          <w:sz w:val="19"/>
          <w:szCs w:val="19"/>
        </w:rPr>
        <w:t>Page  6</w:t>
      </w:r>
      <w:proofErr w:type="gramEnd"/>
      <w:r>
        <w:rPr>
          <w:position w:val="3"/>
          <w:sz w:val="19"/>
          <w:szCs w:val="19"/>
        </w:rPr>
        <w:t xml:space="preserve">    Of</w:t>
      </w:r>
      <w:r>
        <w:rPr>
          <w:spacing w:val="17"/>
          <w:position w:val="3"/>
          <w:sz w:val="19"/>
          <w:szCs w:val="19"/>
        </w:rPr>
        <w:t xml:space="preserve"> </w:t>
      </w:r>
      <w:r w:rsidR="00515D28"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646BCC02" w14:textId="77777777" w:rsidR="005A15BB" w:rsidRDefault="005A15BB">
      <w:pPr>
        <w:spacing w:line="274" w:lineRule="exact"/>
        <w:rPr>
          <w:sz w:val="19"/>
          <w:szCs w:val="19"/>
        </w:rPr>
        <w:sectPr w:rsidR="005A15BB">
          <w:headerReference w:type="default" r:id="rId17"/>
          <w:pgSz w:w="11900" w:h="16840"/>
          <w:pgMar w:top="1141" w:right="567" w:bottom="0" w:left="566" w:header="158" w:footer="0" w:gutter="0"/>
          <w:cols w:space="720"/>
        </w:sectPr>
      </w:pPr>
    </w:p>
    <w:tbl>
      <w:tblPr>
        <w:tblW w:w="10779" w:type="dxa"/>
        <w:tblInd w:w="93" w:type="dxa"/>
        <w:tblLook w:val="04A0" w:firstRow="1" w:lastRow="0" w:firstColumn="1" w:lastColumn="0" w:noHBand="0" w:noVBand="1"/>
      </w:tblPr>
      <w:tblGrid>
        <w:gridCol w:w="3521"/>
        <w:gridCol w:w="2193"/>
        <w:gridCol w:w="1562"/>
        <w:gridCol w:w="3503"/>
      </w:tblGrid>
      <w:tr w:rsidR="005A15BB" w14:paraId="1E65FE53" w14:textId="77777777">
        <w:trPr>
          <w:trHeight w:val="543"/>
        </w:trPr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E474A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Operating Temperature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br/>
              <w:t>Range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操作温度范围</w:t>
            </w:r>
          </w:p>
        </w:tc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19E34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Charging Temp.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充电温度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EECD5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0-10℃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08D34" w14:textId="685DFB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≤</w:t>
            </w:r>
            <w:r w:rsidR="00457CA2"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8</w:t>
            </w:r>
            <w:r w:rsidR="00862689"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0</w:t>
            </w: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0mA</w:t>
            </w:r>
          </w:p>
        </w:tc>
      </w:tr>
      <w:tr w:rsidR="005A15BB" w14:paraId="065D3F6E" w14:textId="77777777">
        <w:trPr>
          <w:trHeight w:val="512"/>
        </w:trPr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A8859" w14:textId="77777777" w:rsidR="005A15BB" w:rsidRDefault="005A15B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DA223" w14:textId="77777777" w:rsidR="005A15BB" w:rsidRDefault="005A15B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1F075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61"/>
                <w:rFonts w:ascii="Times New Roman" w:hAnsi="Times New Roman" w:cs="Times New Roman"/>
                <w:sz w:val="20"/>
                <w:szCs w:val="20"/>
                <w:lang w:eastAsia="zh-CN" w:bidi="ar"/>
              </w:rPr>
              <w:t>10-45℃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86E1" w14:textId="0D78DBEF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≤</w:t>
            </w:r>
            <w:r w:rsidR="00457CA2"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200</w:t>
            </w: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0mA</w:t>
            </w:r>
          </w:p>
        </w:tc>
      </w:tr>
      <w:tr w:rsidR="005A15BB" w14:paraId="762BFB34" w14:textId="77777777">
        <w:trPr>
          <w:trHeight w:val="537"/>
        </w:trPr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722B2" w14:textId="77777777" w:rsidR="005A15BB" w:rsidRDefault="005A15B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AE84C" w14:textId="77777777" w:rsidR="005A15BB" w:rsidRDefault="005A15B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E7916" w14:textId="5443E183" w:rsidR="005A15BB" w:rsidRDefault="007F325F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2</w:t>
            </w:r>
            <w:r w:rsidR="004F25B3"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5-</w:t>
            </w: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45</w:t>
            </w:r>
            <w:r w:rsidR="004F25B3"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℃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813C9" w14:textId="1D680694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≤</w:t>
            </w:r>
            <w:r w:rsidR="00457CA2"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30</w:t>
            </w:r>
            <w:r w:rsidR="00A20021"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00</w:t>
            </w: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mA</w:t>
            </w:r>
          </w:p>
        </w:tc>
      </w:tr>
      <w:tr w:rsidR="005A15BB" w14:paraId="5C0249DA" w14:textId="77777777">
        <w:trPr>
          <w:trHeight w:val="537"/>
        </w:trPr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5458" w14:textId="77777777" w:rsidR="005A15BB" w:rsidRDefault="005A15B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A82E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Discharging Temp.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放电温度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4E26C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21"/>
                <w:rFonts w:ascii="Times New Roman" w:hAnsi="Times New Roman" w:cs="Times New Roman"/>
                <w:sz w:val="20"/>
                <w:szCs w:val="20"/>
                <w:lang w:eastAsia="zh-CN" w:bidi="ar"/>
              </w:rPr>
              <w:t>-20-60℃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30DC" w14:textId="77777777" w:rsidR="005A15BB" w:rsidRDefault="005A1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5BB" w14:paraId="746C446D" w14:textId="77777777">
        <w:trPr>
          <w:trHeight w:val="537"/>
        </w:trPr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8198B" w14:textId="77777777" w:rsidR="005A15BB" w:rsidRDefault="005A15B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8D22C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Storage Humidity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存储湿度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3B24F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≤</w:t>
            </w:r>
            <w:r w:rsidR="00416443"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85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 w:bidi="ar"/>
              </w:rPr>
              <w:t>% RH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4FBF" w14:textId="77777777" w:rsidR="005A15BB" w:rsidRDefault="005A1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5BB" w14:paraId="2A00A393" w14:textId="77777777">
        <w:trPr>
          <w:trHeight w:val="90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9F4F7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Monthly self-discharge rate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月自放电率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7B32C" w14:textId="51AFD731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≤</w:t>
            </w:r>
            <w:r w:rsidR="00422DC4"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1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.0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7A2B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%/month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8C600" w14:textId="77777777" w:rsidR="005A15BB" w:rsidRDefault="004F25B3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 xml:space="preserve">25℃,shipment </w:t>
            </w:r>
            <w:proofErr w:type="spellStart"/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state,new</w:t>
            </w:r>
            <w:proofErr w:type="spellEnd"/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 xml:space="preserve"> cell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br/>
              <w:t>storage after 3 months 25℃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br/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出货态，新电池存储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3</w:t>
            </w:r>
            <w:r>
              <w:rPr>
                <w:rStyle w:val="font51"/>
                <w:rFonts w:ascii="Times New Roman" w:hAnsi="Times New Roman" w:cs="Times New Roman"/>
                <w:sz w:val="20"/>
                <w:szCs w:val="20"/>
                <w:lang w:eastAsia="zh-CN" w:bidi="ar"/>
              </w:rPr>
              <w:t>个月后</w:t>
            </w:r>
          </w:p>
        </w:tc>
      </w:tr>
    </w:tbl>
    <w:p w14:paraId="3343FC9A" w14:textId="77777777" w:rsidR="005A15BB" w:rsidRDefault="004F25B3">
      <w:pPr>
        <w:pStyle w:val="a3"/>
        <w:spacing w:before="91" w:line="213" w:lineRule="auto"/>
        <w:rPr>
          <w:rFonts w:ascii="新宋体" w:eastAsia="新宋体" w:hAnsi="新宋体" w:cs="新宋体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4.2 </w:t>
      </w:r>
      <w:r>
        <w:rPr>
          <w:b/>
          <w:bCs/>
          <w:spacing w:val="-2"/>
        </w:rPr>
        <w:t>Battery specifications</w:t>
      </w:r>
      <w:r>
        <w:rPr>
          <w:b/>
          <w:bCs/>
          <w:spacing w:val="44"/>
          <w:w w:val="101"/>
        </w:rPr>
        <w:t xml:space="preserve"> </w:t>
      </w:r>
      <w:proofErr w:type="spellStart"/>
      <w:r>
        <w:rPr>
          <w:rFonts w:ascii="新宋体" w:eastAsia="新宋体" w:hAnsi="新宋体" w:cs="新宋体"/>
          <w:b/>
          <w:bCs/>
          <w:spacing w:val="-2"/>
          <w:sz w:val="28"/>
          <w:szCs w:val="28"/>
        </w:rPr>
        <w:t>电池组产品规格</w:t>
      </w:r>
      <w:proofErr w:type="spellEnd"/>
    </w:p>
    <w:tbl>
      <w:tblPr>
        <w:tblStyle w:val="TableNormal"/>
        <w:tblW w:w="1071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3223"/>
        <w:gridCol w:w="1749"/>
        <w:gridCol w:w="1924"/>
        <w:gridCol w:w="3309"/>
      </w:tblGrid>
      <w:tr w:rsidR="005A15BB" w14:paraId="0129D3A2" w14:textId="77777777">
        <w:trPr>
          <w:trHeight w:val="323"/>
        </w:trPr>
        <w:tc>
          <w:tcPr>
            <w:tcW w:w="508" w:type="dxa"/>
          </w:tcPr>
          <w:p w14:paraId="523E78BC" w14:textId="77777777" w:rsidR="005A15BB" w:rsidRDefault="004F25B3">
            <w:pPr>
              <w:pStyle w:val="TableText"/>
              <w:spacing w:before="94" w:line="192" w:lineRule="auto"/>
              <w:ind w:left="121"/>
            </w:pPr>
            <w:r>
              <w:rPr>
                <w:spacing w:val="3"/>
              </w:rPr>
              <w:t>No</w:t>
            </w:r>
          </w:p>
        </w:tc>
        <w:tc>
          <w:tcPr>
            <w:tcW w:w="3223" w:type="dxa"/>
          </w:tcPr>
          <w:p w14:paraId="41AAA781" w14:textId="77777777" w:rsidR="005A15BB" w:rsidRDefault="004F25B3">
            <w:pPr>
              <w:pStyle w:val="TableText"/>
              <w:spacing w:before="55" w:line="228" w:lineRule="auto"/>
              <w:ind w:left="1144"/>
              <w:rPr>
                <w:rFonts w:ascii="宋体" w:eastAsia="宋体" w:hAnsi="宋体" w:cs="宋体"/>
              </w:rPr>
            </w:pPr>
            <w:r>
              <w:t>Items</w:t>
            </w:r>
            <w:r>
              <w:rPr>
                <w:spacing w:val="9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9"/>
              </w:rPr>
              <w:t>项目</w:t>
            </w:r>
            <w:proofErr w:type="spellEnd"/>
          </w:p>
        </w:tc>
        <w:tc>
          <w:tcPr>
            <w:tcW w:w="3673" w:type="dxa"/>
            <w:gridSpan w:val="2"/>
          </w:tcPr>
          <w:p w14:paraId="4AE8C638" w14:textId="77777777" w:rsidR="005A15BB" w:rsidRDefault="004F25B3">
            <w:pPr>
              <w:pStyle w:val="TableText"/>
              <w:spacing w:before="55" w:line="232" w:lineRule="auto"/>
              <w:ind w:left="1020"/>
              <w:rPr>
                <w:rFonts w:ascii="宋体" w:eastAsia="宋体" w:hAnsi="宋体" w:cs="宋体"/>
              </w:rPr>
            </w:pPr>
            <w:r>
              <w:t>Specifications</w:t>
            </w:r>
            <w:r>
              <w:rPr>
                <w:spacing w:val="16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6"/>
              </w:rPr>
              <w:t>规格</w:t>
            </w:r>
            <w:proofErr w:type="spellEnd"/>
          </w:p>
        </w:tc>
        <w:tc>
          <w:tcPr>
            <w:tcW w:w="3309" w:type="dxa"/>
          </w:tcPr>
          <w:p w14:paraId="5F0941B0" w14:textId="77777777" w:rsidR="005A15BB" w:rsidRDefault="004F25B3">
            <w:pPr>
              <w:pStyle w:val="TableText"/>
              <w:spacing w:before="55" w:line="229" w:lineRule="auto"/>
              <w:ind w:left="1089"/>
              <w:rPr>
                <w:rFonts w:ascii="宋体" w:eastAsia="宋体" w:hAnsi="宋体" w:cs="宋体"/>
              </w:rPr>
            </w:pPr>
            <w:r>
              <w:t>Remark</w:t>
            </w:r>
            <w:r>
              <w:rPr>
                <w:spacing w:val="12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2"/>
              </w:rPr>
              <w:t>备注</w:t>
            </w:r>
            <w:proofErr w:type="spellEnd"/>
          </w:p>
        </w:tc>
      </w:tr>
      <w:tr w:rsidR="005A15BB" w14:paraId="42C50670" w14:textId="77777777">
        <w:trPr>
          <w:trHeight w:val="1266"/>
        </w:trPr>
        <w:tc>
          <w:tcPr>
            <w:tcW w:w="508" w:type="dxa"/>
          </w:tcPr>
          <w:p w14:paraId="3CA8A766" w14:textId="77777777" w:rsidR="005A15BB" w:rsidRDefault="005A15BB">
            <w:pPr>
              <w:spacing w:line="250" w:lineRule="auto"/>
            </w:pPr>
          </w:p>
          <w:p w14:paraId="2D2ABAB7" w14:textId="77777777" w:rsidR="005A15BB" w:rsidRDefault="005A15BB">
            <w:pPr>
              <w:spacing w:line="251" w:lineRule="auto"/>
            </w:pPr>
          </w:p>
          <w:p w14:paraId="5B49C86F" w14:textId="77777777" w:rsidR="005A15BB" w:rsidRDefault="004F25B3">
            <w:pPr>
              <w:pStyle w:val="TableText"/>
              <w:spacing w:before="58" w:line="195" w:lineRule="auto"/>
              <w:ind w:left="221"/>
            </w:pPr>
            <w:r>
              <w:t>1</w:t>
            </w:r>
          </w:p>
        </w:tc>
        <w:tc>
          <w:tcPr>
            <w:tcW w:w="3223" w:type="dxa"/>
          </w:tcPr>
          <w:p w14:paraId="389B2EE1" w14:textId="1670D45B" w:rsidR="005A15BB" w:rsidRDefault="004F25B3">
            <w:pPr>
              <w:pStyle w:val="TableText"/>
              <w:spacing w:before="124" w:line="304" w:lineRule="auto"/>
              <w:ind w:left="532" w:right="702" w:hanging="316"/>
            </w:pPr>
            <w:r>
              <w:rPr>
                <w:spacing w:val="2"/>
              </w:rPr>
              <w:t>Capacity for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assembled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2"/>
              </w:rPr>
              <w:t>cell</w:t>
            </w:r>
            <w:r>
              <w:t xml:space="preserve"> discharging</w:t>
            </w:r>
            <w:r>
              <w:rPr>
                <w:spacing w:val="6"/>
              </w:rPr>
              <w:t xml:space="preserve"> </w:t>
            </w:r>
            <w:r>
              <w:t>by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6"/>
              </w:rPr>
              <w:t>0.</w:t>
            </w:r>
            <w:r w:rsidR="00EA3DE1">
              <w:rPr>
                <w:spacing w:val="6"/>
              </w:rPr>
              <w:t>2</w:t>
            </w:r>
            <w:r>
              <w:rPr>
                <w:spacing w:val="6"/>
              </w:rPr>
              <w:t>C</w:t>
            </w:r>
          </w:p>
          <w:p w14:paraId="34623E70" w14:textId="752EF8D1" w:rsidR="005A15BB" w:rsidRDefault="004F25B3">
            <w:pPr>
              <w:pStyle w:val="TableText"/>
              <w:spacing w:line="228" w:lineRule="auto"/>
              <w:ind w:left="192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lang w:eastAsia="zh-CN"/>
              </w:rPr>
              <w:t xml:space="preserve">电芯组装后 </w:t>
            </w:r>
            <w:r>
              <w:rPr>
                <w:spacing w:val="3"/>
                <w:lang w:eastAsia="zh-CN"/>
              </w:rPr>
              <w:t>0.</w:t>
            </w:r>
            <w:r w:rsidR="00EA3DE1">
              <w:rPr>
                <w:spacing w:val="3"/>
                <w:lang w:eastAsia="zh-CN"/>
              </w:rPr>
              <w:t>2</w:t>
            </w:r>
            <w:r>
              <w:rPr>
                <w:spacing w:val="3"/>
                <w:lang w:eastAsia="zh-CN"/>
              </w:rPr>
              <w:t>C</w:t>
            </w:r>
            <w:r>
              <w:rPr>
                <w:spacing w:val="11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lang w:eastAsia="zh-CN"/>
              </w:rPr>
              <w:t>标准放电方式</w:t>
            </w:r>
          </w:p>
          <w:p w14:paraId="38021A37" w14:textId="77777777" w:rsidR="005A15BB" w:rsidRDefault="004F25B3">
            <w:pPr>
              <w:spacing w:before="26" w:line="228" w:lineRule="auto"/>
              <w:ind w:left="1320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的容量</w:t>
            </w:r>
            <w:proofErr w:type="spellEnd"/>
          </w:p>
        </w:tc>
        <w:tc>
          <w:tcPr>
            <w:tcW w:w="3673" w:type="dxa"/>
            <w:gridSpan w:val="2"/>
          </w:tcPr>
          <w:p w14:paraId="43B48D6B" w14:textId="77777777" w:rsidR="005A15BB" w:rsidRDefault="005A15BB">
            <w:pPr>
              <w:spacing w:line="456" w:lineRule="auto"/>
            </w:pPr>
          </w:p>
          <w:p w14:paraId="00A208C2" w14:textId="125C93ED" w:rsidR="005A15BB" w:rsidRDefault="004F25B3">
            <w:pPr>
              <w:pStyle w:val="TableText"/>
              <w:spacing w:before="65" w:line="266" w:lineRule="exact"/>
              <w:ind w:left="1552"/>
            </w:pPr>
            <w:r>
              <w:rPr>
                <w:rFonts w:ascii="宋体" w:eastAsia="宋体" w:hAnsi="宋体" w:cs="宋体"/>
                <w:spacing w:val="-3"/>
                <w:position w:val="1"/>
              </w:rPr>
              <w:t>≥</w:t>
            </w:r>
            <w:r w:rsidR="00321DCD">
              <w:rPr>
                <w:rFonts w:ascii="宋体" w:eastAsia="宋体" w:hAnsi="宋体" w:cs="宋体"/>
                <w:spacing w:val="-3"/>
                <w:position w:val="1"/>
              </w:rPr>
              <w:t>1</w:t>
            </w:r>
            <w:r w:rsidR="002C26DB">
              <w:rPr>
                <w:rFonts w:ascii="宋体" w:eastAsia="宋体" w:hAnsi="宋体" w:cs="宋体"/>
                <w:spacing w:val="-3"/>
                <w:position w:val="1"/>
              </w:rPr>
              <w:t>1.5</w:t>
            </w:r>
            <w:r>
              <w:rPr>
                <w:rFonts w:ascii="宋体" w:eastAsia="宋体" w:hAnsi="宋体" w:cs="宋体"/>
                <w:spacing w:val="-3"/>
                <w:position w:val="1"/>
              </w:rPr>
              <w:t>A</w:t>
            </w:r>
            <w:r>
              <w:rPr>
                <w:spacing w:val="-3"/>
                <w:position w:val="1"/>
              </w:rPr>
              <w:t>h</w:t>
            </w:r>
          </w:p>
        </w:tc>
        <w:tc>
          <w:tcPr>
            <w:tcW w:w="3309" w:type="dxa"/>
          </w:tcPr>
          <w:p w14:paraId="6336A782" w14:textId="0BB53DF9" w:rsidR="005A15BB" w:rsidRDefault="004F25B3">
            <w:pPr>
              <w:pStyle w:val="TableText"/>
              <w:spacing w:before="264" w:line="254" w:lineRule="auto"/>
              <w:ind w:left="114" w:right="210"/>
              <w:jc w:val="both"/>
              <w:rPr>
                <w:rFonts w:ascii="新宋体" w:eastAsia="新宋体" w:hAnsi="新宋体" w:cs="新宋体"/>
              </w:rPr>
            </w:pPr>
            <w:r>
              <w:rPr>
                <w:spacing w:val="19"/>
              </w:rPr>
              <w:t>0.</w:t>
            </w:r>
            <w:r w:rsidR="00EA3DE1">
              <w:rPr>
                <w:spacing w:val="19"/>
              </w:rPr>
              <w:t>2</w:t>
            </w:r>
            <w:r>
              <w:t>C</w:t>
            </w:r>
            <w:r>
              <w:rPr>
                <w:spacing w:val="49"/>
                <w:w w:val="101"/>
              </w:rPr>
              <w:t xml:space="preserve"> </w:t>
            </w:r>
            <w:r>
              <w:t>Standard</w:t>
            </w:r>
            <w:r>
              <w:rPr>
                <w:spacing w:val="47"/>
                <w:w w:val="101"/>
              </w:rPr>
              <w:t xml:space="preserve"> </w:t>
            </w:r>
            <w:r>
              <w:t>discharging</w:t>
            </w:r>
            <w:r>
              <w:rPr>
                <w:spacing w:val="43"/>
                <w:w w:val="101"/>
              </w:rPr>
              <w:t xml:space="preserve"> </w:t>
            </w:r>
            <w:r>
              <w:t xml:space="preserve">method </w:t>
            </w:r>
            <w:r>
              <w:rPr>
                <w:spacing w:val="7"/>
              </w:rPr>
              <w:t>0.</w:t>
            </w:r>
            <w:r w:rsidR="00EA3DE1">
              <w:rPr>
                <w:spacing w:val="7"/>
              </w:rPr>
              <w:t>2</w:t>
            </w:r>
            <w:r>
              <w:rPr>
                <w:spacing w:val="7"/>
              </w:rPr>
              <w:t>C</w:t>
            </w:r>
            <w:r>
              <w:rPr>
                <w:spacing w:val="32"/>
                <w:w w:val="10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7"/>
              </w:rPr>
              <w:t>标准</w:t>
            </w:r>
            <w:r>
              <w:rPr>
                <w:rFonts w:ascii="新宋体" w:eastAsia="新宋体" w:hAnsi="新宋体" w:cs="新宋体"/>
                <w:spacing w:val="7"/>
              </w:rPr>
              <w:t>放电方式，电池组最小</w:t>
            </w:r>
            <w:r>
              <w:rPr>
                <w:rFonts w:ascii="新宋体" w:eastAsia="新宋体" w:hAnsi="新宋体" w:cs="新宋体"/>
                <w:spacing w:val="5"/>
              </w:rPr>
              <w:t>容量为额定容量</w:t>
            </w:r>
            <w:proofErr w:type="spellEnd"/>
            <w:r>
              <w:rPr>
                <w:rFonts w:ascii="新宋体" w:eastAsia="新宋体" w:hAnsi="新宋体" w:cs="新宋体"/>
                <w:spacing w:val="5"/>
              </w:rPr>
              <w:t>*9</w:t>
            </w:r>
            <w:r w:rsidR="00101017">
              <w:rPr>
                <w:rFonts w:ascii="新宋体" w:eastAsia="新宋体" w:hAnsi="新宋体" w:cs="新宋体"/>
                <w:spacing w:val="5"/>
              </w:rPr>
              <w:t>5</w:t>
            </w:r>
            <w:r>
              <w:rPr>
                <w:rFonts w:ascii="新宋体" w:eastAsia="新宋体" w:hAnsi="新宋体" w:cs="新宋体"/>
                <w:spacing w:val="5"/>
              </w:rPr>
              <w:t>%</w:t>
            </w:r>
          </w:p>
        </w:tc>
      </w:tr>
      <w:tr w:rsidR="005A15BB" w14:paraId="0E5A7033" w14:textId="77777777">
        <w:trPr>
          <w:trHeight w:val="951"/>
        </w:trPr>
        <w:tc>
          <w:tcPr>
            <w:tcW w:w="508" w:type="dxa"/>
          </w:tcPr>
          <w:p w14:paraId="1B94BE52" w14:textId="77777777" w:rsidR="005A15BB" w:rsidRDefault="005A15BB">
            <w:pPr>
              <w:spacing w:line="345" w:lineRule="auto"/>
            </w:pPr>
          </w:p>
          <w:p w14:paraId="34561C24" w14:textId="77777777" w:rsidR="005A15BB" w:rsidRDefault="004F25B3">
            <w:pPr>
              <w:pStyle w:val="TableText"/>
              <w:spacing w:before="58" w:line="195" w:lineRule="auto"/>
              <w:ind w:left="202"/>
            </w:pPr>
            <w:r>
              <w:t>2</w:t>
            </w:r>
          </w:p>
        </w:tc>
        <w:tc>
          <w:tcPr>
            <w:tcW w:w="3223" w:type="dxa"/>
          </w:tcPr>
          <w:p w14:paraId="66826E70" w14:textId="77777777" w:rsidR="005A15BB" w:rsidRDefault="004F25B3">
            <w:pPr>
              <w:pStyle w:val="TableText"/>
              <w:spacing w:before="207" w:line="350" w:lineRule="auto"/>
              <w:ind w:left="1223" w:right="985" w:hanging="246"/>
              <w:rPr>
                <w:rFonts w:ascii="宋体" w:eastAsia="宋体" w:hAnsi="宋体" w:cs="宋体"/>
              </w:rPr>
            </w:pPr>
            <w:r>
              <w:rPr>
                <w:spacing w:val="-2"/>
              </w:rPr>
              <w:t xml:space="preserve">Battery </w:t>
            </w:r>
            <w:proofErr w:type="spellStart"/>
            <w:r>
              <w:rPr>
                <w:spacing w:val="-2"/>
              </w:rPr>
              <w:t>Voltage</w:t>
            </w:r>
            <w:r>
              <w:rPr>
                <w:rFonts w:ascii="宋体" w:eastAsia="宋体" w:hAnsi="宋体" w:cs="宋体"/>
                <w:spacing w:val="-2"/>
              </w:rPr>
              <w:t>电池电压</w:t>
            </w:r>
            <w:proofErr w:type="spellEnd"/>
          </w:p>
        </w:tc>
        <w:tc>
          <w:tcPr>
            <w:tcW w:w="3673" w:type="dxa"/>
            <w:gridSpan w:val="2"/>
          </w:tcPr>
          <w:p w14:paraId="34D3A4F7" w14:textId="77777777" w:rsidR="005A15BB" w:rsidRDefault="005A15BB">
            <w:pPr>
              <w:spacing w:line="405" w:lineRule="auto"/>
            </w:pPr>
          </w:p>
          <w:p w14:paraId="366C6F3F" w14:textId="0A63BA19" w:rsidR="005A15BB" w:rsidRDefault="00321DCD">
            <w:pPr>
              <w:pStyle w:val="TableText"/>
              <w:spacing w:before="57" w:line="195" w:lineRule="auto"/>
              <w:ind w:left="1479"/>
            </w:pPr>
            <w:r>
              <w:rPr>
                <w:spacing w:val="-8"/>
              </w:rPr>
              <w:t>43.2</w:t>
            </w:r>
            <w:r w:rsidR="004F25B3">
              <w:rPr>
                <w:spacing w:val="-8"/>
              </w:rPr>
              <w:t>V</w:t>
            </w:r>
          </w:p>
        </w:tc>
        <w:tc>
          <w:tcPr>
            <w:tcW w:w="3309" w:type="dxa"/>
          </w:tcPr>
          <w:p w14:paraId="78F4A3B8" w14:textId="77777777" w:rsidR="005A15BB" w:rsidRDefault="004F25B3">
            <w:pPr>
              <w:pStyle w:val="TableText"/>
              <w:spacing w:before="106" w:line="201" w:lineRule="auto"/>
              <w:ind w:left="185"/>
            </w:pPr>
            <w:r>
              <w:t>Delivery</w:t>
            </w:r>
            <w:r>
              <w:rPr>
                <w:spacing w:val="7"/>
              </w:rPr>
              <w:t xml:space="preserve"> </w:t>
            </w:r>
            <w:r>
              <w:t>voltage</w:t>
            </w:r>
            <w:r>
              <w:rPr>
                <w:spacing w:val="7"/>
              </w:rPr>
              <w:t xml:space="preserve">, </w:t>
            </w:r>
            <w:r>
              <w:t>Within</w:t>
            </w:r>
            <w:r>
              <w:rPr>
                <w:spacing w:val="32"/>
              </w:rPr>
              <w:t xml:space="preserve"> </w:t>
            </w:r>
            <w:r>
              <w:rPr>
                <w:spacing w:val="7"/>
              </w:rPr>
              <w:t>10</w:t>
            </w:r>
            <w:r>
              <w:rPr>
                <w:spacing w:val="14"/>
                <w:w w:val="101"/>
              </w:rPr>
              <w:t xml:space="preserve"> </w:t>
            </w:r>
            <w:r>
              <w:t>days</w:t>
            </w:r>
          </w:p>
          <w:p w14:paraId="5C39AFE5" w14:textId="77777777" w:rsidR="005A15BB" w:rsidRDefault="004F25B3">
            <w:pPr>
              <w:pStyle w:val="TableText"/>
              <w:spacing w:before="117" w:line="200" w:lineRule="auto"/>
              <w:ind w:left="1017"/>
            </w:pPr>
            <w:r>
              <w:rPr>
                <w:spacing w:val="1"/>
              </w:rPr>
              <w:t>from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Factory</w:t>
            </w:r>
          </w:p>
          <w:p w14:paraId="2C1DCD51" w14:textId="77777777" w:rsidR="005A15BB" w:rsidRDefault="004F25B3">
            <w:pPr>
              <w:pStyle w:val="TableText"/>
              <w:spacing w:before="80" w:line="227" w:lineRule="auto"/>
              <w:ind w:left="41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lang w:eastAsia="zh-CN"/>
              </w:rPr>
              <w:t>交货电压，在出厂</w:t>
            </w:r>
            <w:r>
              <w:rPr>
                <w:rFonts w:ascii="宋体" w:eastAsia="宋体" w:hAnsi="宋体" w:cs="宋体"/>
                <w:spacing w:val="34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 xml:space="preserve">10  </w:t>
            </w:r>
            <w:r>
              <w:rPr>
                <w:rFonts w:ascii="宋体" w:eastAsia="宋体" w:hAnsi="宋体" w:cs="宋体"/>
                <w:spacing w:val="3"/>
                <w:lang w:eastAsia="zh-CN"/>
              </w:rPr>
              <w:t>天内</w:t>
            </w:r>
          </w:p>
        </w:tc>
      </w:tr>
      <w:tr w:rsidR="005A15BB" w14:paraId="0DF6E959" w14:textId="77777777">
        <w:trPr>
          <w:trHeight w:val="1582"/>
        </w:trPr>
        <w:tc>
          <w:tcPr>
            <w:tcW w:w="508" w:type="dxa"/>
          </w:tcPr>
          <w:p w14:paraId="3E8F0ADA" w14:textId="77777777" w:rsidR="005A15BB" w:rsidRDefault="005A15BB">
            <w:pPr>
              <w:spacing w:line="258" w:lineRule="auto"/>
              <w:rPr>
                <w:lang w:eastAsia="zh-CN"/>
              </w:rPr>
            </w:pPr>
          </w:p>
          <w:p w14:paraId="10A01B20" w14:textId="77777777" w:rsidR="005A15BB" w:rsidRDefault="005A15BB">
            <w:pPr>
              <w:spacing w:line="258" w:lineRule="auto"/>
              <w:rPr>
                <w:lang w:eastAsia="zh-CN"/>
              </w:rPr>
            </w:pPr>
          </w:p>
          <w:p w14:paraId="693D4A81" w14:textId="77777777" w:rsidR="005A15BB" w:rsidRDefault="005A15BB">
            <w:pPr>
              <w:spacing w:line="258" w:lineRule="auto"/>
              <w:rPr>
                <w:lang w:eastAsia="zh-CN"/>
              </w:rPr>
            </w:pPr>
          </w:p>
          <w:p w14:paraId="6F601352" w14:textId="77777777" w:rsidR="005A15BB" w:rsidRDefault="004F25B3">
            <w:pPr>
              <w:pStyle w:val="TableText"/>
              <w:spacing w:before="57" w:line="195" w:lineRule="auto"/>
              <w:ind w:left="206"/>
            </w:pPr>
            <w:r>
              <w:t>3</w:t>
            </w:r>
          </w:p>
        </w:tc>
        <w:tc>
          <w:tcPr>
            <w:tcW w:w="3223" w:type="dxa"/>
          </w:tcPr>
          <w:p w14:paraId="53D23689" w14:textId="77777777" w:rsidR="005A15BB" w:rsidRDefault="005A15BB">
            <w:pPr>
              <w:spacing w:line="255" w:lineRule="auto"/>
            </w:pPr>
          </w:p>
          <w:p w14:paraId="42830873" w14:textId="77777777" w:rsidR="005A15BB" w:rsidRDefault="005A15BB">
            <w:pPr>
              <w:spacing w:line="256" w:lineRule="auto"/>
            </w:pPr>
          </w:p>
          <w:p w14:paraId="37E80616" w14:textId="77777777" w:rsidR="005A15BB" w:rsidRDefault="004F25B3">
            <w:pPr>
              <w:pStyle w:val="TableText"/>
              <w:spacing w:before="57" w:line="238" w:lineRule="auto"/>
              <w:ind w:left="927" w:right="518" w:hanging="406"/>
              <w:rPr>
                <w:rFonts w:ascii="宋体" w:eastAsia="宋体" w:hAnsi="宋体" w:cs="宋体"/>
              </w:rPr>
            </w:pPr>
            <w:r>
              <w:rPr>
                <w:spacing w:val="2"/>
              </w:rPr>
              <w:t>Standard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 xml:space="preserve">charging </w:t>
            </w:r>
            <w:proofErr w:type="spellStart"/>
            <w:r>
              <w:rPr>
                <w:spacing w:val="2"/>
              </w:rPr>
              <w:t>method</w:t>
            </w:r>
            <w:r>
              <w:rPr>
                <w:rFonts w:ascii="宋体" w:eastAsia="宋体" w:hAnsi="宋体" w:cs="宋体"/>
                <w:spacing w:val="6"/>
              </w:rPr>
              <w:t>标准充电方式</w:t>
            </w:r>
            <w:proofErr w:type="spellEnd"/>
          </w:p>
        </w:tc>
        <w:tc>
          <w:tcPr>
            <w:tcW w:w="3673" w:type="dxa"/>
            <w:gridSpan w:val="2"/>
          </w:tcPr>
          <w:p w14:paraId="5B3E3975" w14:textId="71A0F739" w:rsidR="005A15BB" w:rsidRDefault="004F25B3">
            <w:pPr>
              <w:pStyle w:val="TableText"/>
              <w:spacing w:before="131" w:line="201" w:lineRule="auto"/>
              <w:ind w:left="151"/>
            </w:pPr>
            <w:r>
              <w:t>Charge</w:t>
            </w:r>
            <w:r>
              <w:rPr>
                <w:spacing w:val="15"/>
              </w:rPr>
              <w:t xml:space="preserve"> </w:t>
            </w:r>
            <w:r>
              <w:t>current</w:t>
            </w:r>
            <w:r>
              <w:rPr>
                <w:spacing w:val="15"/>
              </w:rPr>
              <w:t xml:space="preserve"> 0.</w:t>
            </w:r>
            <w:r w:rsidR="00EA3DE1">
              <w:rPr>
                <w:spacing w:val="15"/>
              </w:rPr>
              <w:t>2</w:t>
            </w:r>
            <w:r>
              <w:rPr>
                <w:spacing w:val="15"/>
                <w:w w:val="101"/>
              </w:rPr>
              <w:t xml:space="preserve"> </w:t>
            </w:r>
            <w:r>
              <w:t>C</w:t>
            </w:r>
            <w:r>
              <w:rPr>
                <w:spacing w:val="15"/>
              </w:rPr>
              <w:t xml:space="preserve"> </w:t>
            </w:r>
            <w:r>
              <w:t>constant</w:t>
            </w:r>
            <w:r>
              <w:rPr>
                <w:spacing w:val="13"/>
                <w:w w:val="101"/>
              </w:rPr>
              <w:t xml:space="preserve"> </w:t>
            </w:r>
            <w:r>
              <w:t>current</w:t>
            </w:r>
          </w:p>
          <w:p w14:paraId="7D2F1192" w14:textId="6ADB7746" w:rsidR="005A15BB" w:rsidRDefault="00321DCD">
            <w:pPr>
              <w:pStyle w:val="TableText"/>
              <w:spacing w:before="118" w:line="273" w:lineRule="auto"/>
              <w:ind w:left="1498" w:right="393" w:hanging="1337"/>
            </w:pPr>
            <w:r>
              <w:rPr>
                <w:spacing w:val="12"/>
              </w:rPr>
              <w:t>50.4</w:t>
            </w:r>
            <w:r w:rsidR="00B86098">
              <w:rPr>
                <w:spacing w:val="12"/>
              </w:rPr>
              <w:t>V</w:t>
            </w:r>
            <w:r w:rsidR="004F25B3">
              <w:rPr>
                <w:spacing w:val="12"/>
              </w:rPr>
              <w:t xml:space="preserve"> </w:t>
            </w:r>
            <w:r w:rsidR="004F25B3">
              <w:t>constant</w:t>
            </w:r>
            <w:r w:rsidR="004F25B3">
              <w:rPr>
                <w:spacing w:val="12"/>
              </w:rPr>
              <w:t xml:space="preserve"> </w:t>
            </w:r>
            <w:r w:rsidR="004F25B3">
              <w:t>voltage</w:t>
            </w:r>
            <w:r w:rsidR="004F25B3">
              <w:rPr>
                <w:spacing w:val="19"/>
              </w:rPr>
              <w:t xml:space="preserve"> </w:t>
            </w:r>
            <w:r w:rsidR="004F25B3">
              <w:t>charge</w:t>
            </w:r>
            <w:r w:rsidR="004F25B3">
              <w:rPr>
                <w:spacing w:val="17"/>
              </w:rPr>
              <w:t xml:space="preserve"> </w:t>
            </w:r>
            <w:r w:rsidR="004F25B3">
              <w:t xml:space="preserve">current </w:t>
            </w:r>
            <w:r w:rsidR="004F25B3">
              <w:rPr>
                <w:rFonts w:ascii="宋体" w:eastAsia="宋体" w:hAnsi="宋体" w:cs="宋体"/>
                <w:spacing w:val="-2"/>
              </w:rPr>
              <w:t>≤</w:t>
            </w:r>
            <w:r w:rsidR="004F25B3">
              <w:rPr>
                <w:spacing w:val="-2"/>
              </w:rPr>
              <w:t>0.05</w:t>
            </w:r>
            <w:r w:rsidR="004F25B3">
              <w:rPr>
                <w:spacing w:val="17"/>
              </w:rPr>
              <w:t xml:space="preserve"> </w:t>
            </w:r>
            <w:r w:rsidR="004F25B3">
              <w:rPr>
                <w:spacing w:val="-2"/>
              </w:rPr>
              <w:t>c</w:t>
            </w:r>
          </w:p>
          <w:p w14:paraId="11C2069A" w14:textId="11777756" w:rsidR="005A15BB" w:rsidRDefault="004F25B3">
            <w:pPr>
              <w:pStyle w:val="TableText"/>
              <w:spacing w:line="228" w:lineRule="auto"/>
              <w:ind w:left="154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lang w:eastAsia="zh-CN"/>
              </w:rPr>
              <w:t>充电电流用</w:t>
            </w:r>
            <w:r>
              <w:rPr>
                <w:rFonts w:ascii="宋体" w:eastAsia="宋体" w:hAnsi="宋体" w:cs="宋体"/>
                <w:spacing w:val="-33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0.</w:t>
            </w:r>
            <w:r w:rsidR="00EA3DE1">
              <w:rPr>
                <w:spacing w:val="3"/>
                <w:lang w:eastAsia="zh-CN"/>
              </w:rPr>
              <w:t>2</w:t>
            </w:r>
            <w:r>
              <w:rPr>
                <w:spacing w:val="3"/>
                <w:lang w:eastAsia="zh-CN"/>
              </w:rPr>
              <w:t xml:space="preserve">C  </w:t>
            </w:r>
            <w:r>
              <w:rPr>
                <w:rFonts w:ascii="宋体" w:eastAsia="宋体" w:hAnsi="宋体" w:cs="宋体"/>
                <w:spacing w:val="3"/>
                <w:lang w:eastAsia="zh-CN"/>
              </w:rPr>
              <w:t>恒流</w:t>
            </w:r>
            <w:r w:rsidR="00321DCD">
              <w:rPr>
                <w:spacing w:val="3"/>
                <w:lang w:eastAsia="zh-CN"/>
              </w:rPr>
              <w:t>50.4</w:t>
            </w:r>
            <w:r>
              <w:rPr>
                <w:spacing w:val="3"/>
                <w:lang w:eastAsia="zh-CN"/>
              </w:rPr>
              <w:t xml:space="preserve">V  </w:t>
            </w:r>
            <w:r>
              <w:rPr>
                <w:rFonts w:ascii="宋体" w:eastAsia="宋体" w:hAnsi="宋体" w:cs="宋体"/>
                <w:spacing w:val="3"/>
                <w:lang w:eastAsia="zh-CN"/>
              </w:rPr>
              <w:t>恒压充</w:t>
            </w:r>
          </w:p>
          <w:p w14:paraId="5B83FF76" w14:textId="77777777" w:rsidR="005A15BB" w:rsidRDefault="004F25B3">
            <w:pPr>
              <w:pStyle w:val="TableText"/>
              <w:spacing w:before="36" w:line="231" w:lineRule="auto"/>
              <w:ind w:left="1113"/>
            </w:pPr>
            <w:r>
              <w:rPr>
                <w:rFonts w:ascii="宋体" w:eastAsia="宋体" w:hAnsi="宋体" w:cs="宋体"/>
                <w:spacing w:val="3"/>
              </w:rPr>
              <w:t>至电流≤</w:t>
            </w:r>
            <w:r>
              <w:rPr>
                <w:spacing w:val="3"/>
              </w:rPr>
              <w:t>0.05C</w:t>
            </w:r>
          </w:p>
        </w:tc>
        <w:tc>
          <w:tcPr>
            <w:tcW w:w="3309" w:type="dxa"/>
          </w:tcPr>
          <w:p w14:paraId="71EC3093" w14:textId="094340AD" w:rsidR="005A15BB" w:rsidRDefault="004F25B3">
            <w:pPr>
              <w:pStyle w:val="TableText"/>
              <w:spacing w:before="236" w:line="230" w:lineRule="auto"/>
              <w:ind w:left="248"/>
            </w:pPr>
            <w:r>
              <w:t>Charge</w:t>
            </w:r>
            <w:r>
              <w:rPr>
                <w:spacing w:val="5"/>
              </w:rPr>
              <w:t xml:space="preserve"> </w:t>
            </w:r>
            <w:r>
              <w:t>voltage</w:t>
            </w:r>
            <w:r>
              <w:rPr>
                <w:spacing w:val="5"/>
              </w:rPr>
              <w:t>:</w:t>
            </w:r>
            <w:r>
              <w:rPr>
                <w:spacing w:val="23"/>
              </w:rPr>
              <w:t xml:space="preserve"> </w:t>
            </w:r>
            <w:r w:rsidR="00321DCD">
              <w:rPr>
                <w:spacing w:val="5"/>
              </w:rPr>
              <w:t>50.4</w:t>
            </w:r>
            <w:r w:rsidR="00B86098">
              <w:rPr>
                <w:spacing w:val="5"/>
              </w:rPr>
              <w:t>V</w:t>
            </w:r>
            <w:r>
              <w:rPr>
                <w:rFonts w:ascii="宋体" w:eastAsia="宋体" w:hAnsi="宋体" w:cs="宋体"/>
                <w:spacing w:val="5"/>
              </w:rPr>
              <w:t>±</w:t>
            </w:r>
            <w:r>
              <w:rPr>
                <w:spacing w:val="5"/>
              </w:rPr>
              <w:t>0.05V</w:t>
            </w:r>
          </w:p>
          <w:p w14:paraId="0D106806" w14:textId="77777777" w:rsidR="005A15BB" w:rsidRDefault="004F25B3">
            <w:pPr>
              <w:pStyle w:val="TableText"/>
              <w:spacing w:before="75" w:line="201" w:lineRule="auto"/>
              <w:ind w:left="707"/>
            </w:pPr>
            <w:r>
              <w:t>Charge</w:t>
            </w:r>
            <w:r>
              <w:rPr>
                <w:spacing w:val="7"/>
              </w:rPr>
              <w:t xml:space="preserve"> </w:t>
            </w:r>
            <w:r>
              <w:t>current</w:t>
            </w:r>
            <w:r>
              <w:rPr>
                <w:spacing w:val="7"/>
              </w:rPr>
              <w:t>:0.5C</w:t>
            </w:r>
          </w:p>
          <w:p w14:paraId="497361F4" w14:textId="71091147" w:rsidR="005A15BB" w:rsidRDefault="004F25B3">
            <w:pPr>
              <w:pStyle w:val="TableText"/>
              <w:spacing w:before="207" w:line="228" w:lineRule="auto"/>
              <w:ind w:left="417"/>
              <w:rPr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lang w:eastAsia="zh-CN"/>
              </w:rPr>
              <w:t>充电电压：</w:t>
            </w:r>
            <w:r w:rsidR="00321DCD">
              <w:rPr>
                <w:spacing w:val="4"/>
                <w:lang w:eastAsia="zh-CN"/>
              </w:rPr>
              <w:t>50.4</w:t>
            </w:r>
            <w:r w:rsidR="00B86098">
              <w:rPr>
                <w:spacing w:val="4"/>
                <w:lang w:eastAsia="zh-CN"/>
              </w:rPr>
              <w:t>V</w:t>
            </w:r>
            <w:r>
              <w:rPr>
                <w:rFonts w:ascii="宋体" w:eastAsia="宋体" w:hAnsi="宋体" w:cs="宋体"/>
                <w:spacing w:val="4"/>
                <w:lang w:eastAsia="zh-CN"/>
              </w:rPr>
              <w:t>±</w:t>
            </w:r>
            <w:r>
              <w:rPr>
                <w:spacing w:val="4"/>
                <w:lang w:eastAsia="zh-CN"/>
              </w:rPr>
              <w:t>0.05V</w:t>
            </w:r>
          </w:p>
          <w:p w14:paraId="6A81BB2F" w14:textId="77777777" w:rsidR="005A15BB" w:rsidRDefault="004F25B3">
            <w:pPr>
              <w:pStyle w:val="TableText"/>
              <w:spacing w:before="65" w:line="228" w:lineRule="auto"/>
              <w:ind w:left="943"/>
              <w:rPr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lang w:eastAsia="zh-CN"/>
              </w:rPr>
              <w:t>充电电流：</w:t>
            </w:r>
            <w:r>
              <w:rPr>
                <w:spacing w:val="4"/>
                <w:lang w:eastAsia="zh-CN"/>
              </w:rPr>
              <w:t>0.5C</w:t>
            </w:r>
          </w:p>
        </w:tc>
      </w:tr>
      <w:tr w:rsidR="005A15BB" w14:paraId="26DC8646" w14:textId="77777777">
        <w:trPr>
          <w:trHeight w:val="636"/>
        </w:trPr>
        <w:tc>
          <w:tcPr>
            <w:tcW w:w="508" w:type="dxa"/>
          </w:tcPr>
          <w:p w14:paraId="5462A4B1" w14:textId="77777777" w:rsidR="005A15BB" w:rsidRDefault="004F25B3">
            <w:pPr>
              <w:pStyle w:val="TableText"/>
              <w:spacing w:before="250" w:line="195" w:lineRule="auto"/>
              <w:ind w:left="201"/>
            </w:pPr>
            <w:r>
              <w:t>4</w:t>
            </w:r>
          </w:p>
        </w:tc>
        <w:tc>
          <w:tcPr>
            <w:tcW w:w="3223" w:type="dxa"/>
          </w:tcPr>
          <w:p w14:paraId="6754FE54" w14:textId="77777777" w:rsidR="005A15BB" w:rsidRDefault="004F25B3">
            <w:pPr>
              <w:pStyle w:val="TableText"/>
              <w:spacing w:before="126" w:line="231" w:lineRule="auto"/>
              <w:ind w:left="788" w:right="555" w:hanging="235"/>
              <w:rPr>
                <w:rFonts w:ascii="宋体" w:eastAsia="宋体" w:hAnsi="宋体" w:cs="宋体"/>
              </w:rPr>
            </w:pPr>
            <w:r>
              <w:rPr>
                <w:spacing w:val="2"/>
              </w:rPr>
              <w:t>Maximum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2"/>
              </w:rPr>
              <w:t xml:space="preserve">charge </w:t>
            </w:r>
            <w:proofErr w:type="spellStart"/>
            <w:r>
              <w:rPr>
                <w:spacing w:val="2"/>
              </w:rPr>
              <w:t>current</w:t>
            </w:r>
            <w:r>
              <w:rPr>
                <w:rFonts w:ascii="宋体" w:eastAsia="宋体" w:hAnsi="宋体" w:cs="宋体"/>
                <w:spacing w:val="5"/>
              </w:rPr>
              <w:t>最大充电持续电流</w:t>
            </w:r>
            <w:proofErr w:type="spellEnd"/>
          </w:p>
        </w:tc>
        <w:tc>
          <w:tcPr>
            <w:tcW w:w="1749" w:type="dxa"/>
          </w:tcPr>
          <w:p w14:paraId="42ADC929" w14:textId="111FB9CB" w:rsidR="005A15BB" w:rsidRDefault="004F25B3">
            <w:pPr>
              <w:pStyle w:val="TableText"/>
              <w:spacing w:before="250" w:line="195" w:lineRule="auto"/>
              <w:ind w:left="679"/>
            </w:pPr>
            <w:r>
              <w:t>0.</w:t>
            </w:r>
            <w:r w:rsidR="00457CA2">
              <w:t>75</w:t>
            </w:r>
            <w:r>
              <w:t>C</w:t>
            </w:r>
          </w:p>
        </w:tc>
        <w:tc>
          <w:tcPr>
            <w:tcW w:w="1924" w:type="dxa"/>
          </w:tcPr>
          <w:p w14:paraId="200B1246" w14:textId="0DF2F4EB" w:rsidR="005A15BB" w:rsidRDefault="00321DCD">
            <w:pPr>
              <w:pStyle w:val="TableText"/>
              <w:spacing w:before="250" w:line="195" w:lineRule="auto"/>
              <w:ind w:left="705"/>
            </w:pPr>
            <w:r>
              <w:rPr>
                <w:spacing w:val="2"/>
              </w:rPr>
              <w:t>10</w:t>
            </w:r>
            <w:r w:rsidR="004F25B3">
              <w:rPr>
                <w:spacing w:val="2"/>
              </w:rPr>
              <w:t>A</w:t>
            </w:r>
          </w:p>
        </w:tc>
        <w:tc>
          <w:tcPr>
            <w:tcW w:w="3309" w:type="dxa"/>
          </w:tcPr>
          <w:p w14:paraId="63C8BBE1" w14:textId="77777777" w:rsidR="005A15BB" w:rsidRDefault="004F25B3">
            <w:pPr>
              <w:pStyle w:val="TableText"/>
              <w:spacing w:before="119" w:line="245" w:lineRule="auto"/>
              <w:ind w:left="1037" w:right="530" w:hanging="503"/>
              <w:rPr>
                <w:rFonts w:ascii="宋体" w:eastAsia="宋体" w:hAnsi="宋体" w:cs="宋体"/>
              </w:rPr>
            </w:pPr>
            <w:r>
              <w:rPr>
                <w:spacing w:val="3"/>
              </w:rPr>
              <w:t xml:space="preserve">Continuous charging </w:t>
            </w:r>
            <w:proofErr w:type="spellStart"/>
            <w:r>
              <w:rPr>
                <w:spacing w:val="3"/>
              </w:rPr>
              <w:t>mode</w:t>
            </w:r>
            <w:r>
              <w:rPr>
                <w:rFonts w:ascii="宋体" w:eastAsia="宋体" w:hAnsi="宋体" w:cs="宋体"/>
                <w:spacing w:val="5"/>
              </w:rPr>
              <w:t>连续充电模式</w:t>
            </w:r>
            <w:proofErr w:type="spellEnd"/>
          </w:p>
        </w:tc>
      </w:tr>
      <w:tr w:rsidR="005A15BB" w14:paraId="62FC9312" w14:textId="77777777">
        <w:trPr>
          <w:trHeight w:val="636"/>
        </w:trPr>
        <w:tc>
          <w:tcPr>
            <w:tcW w:w="508" w:type="dxa"/>
          </w:tcPr>
          <w:p w14:paraId="7517F59B" w14:textId="77777777" w:rsidR="005A15BB" w:rsidRDefault="005A15BB">
            <w:pPr>
              <w:spacing w:line="251" w:lineRule="auto"/>
            </w:pPr>
          </w:p>
          <w:p w14:paraId="333634C5" w14:textId="77777777" w:rsidR="005A15BB" w:rsidRDefault="004F25B3">
            <w:pPr>
              <w:pStyle w:val="TableText"/>
              <w:spacing w:before="57" w:line="192" w:lineRule="auto"/>
              <w:ind w:left="208"/>
            </w:pPr>
            <w:r>
              <w:t>5</w:t>
            </w:r>
          </w:p>
        </w:tc>
        <w:tc>
          <w:tcPr>
            <w:tcW w:w="3223" w:type="dxa"/>
          </w:tcPr>
          <w:p w14:paraId="41932DFA" w14:textId="77777777" w:rsidR="005A15BB" w:rsidRDefault="004F25B3">
            <w:pPr>
              <w:pStyle w:val="TableText"/>
              <w:spacing w:before="127" w:line="230" w:lineRule="auto"/>
              <w:ind w:left="788" w:right="435" w:hanging="355"/>
              <w:rPr>
                <w:rFonts w:ascii="宋体" w:eastAsia="宋体" w:hAnsi="宋体" w:cs="宋体"/>
              </w:rPr>
            </w:pPr>
            <w:r>
              <w:rPr>
                <w:spacing w:val="2"/>
              </w:rPr>
              <w:t>Maximum</w:t>
            </w:r>
            <w:r>
              <w:rPr>
                <w:spacing w:val="34"/>
              </w:rPr>
              <w:t xml:space="preserve"> </w:t>
            </w:r>
            <w:r>
              <w:rPr>
                <w:spacing w:val="2"/>
              </w:rPr>
              <w:t xml:space="preserve">discharge </w:t>
            </w:r>
            <w:proofErr w:type="spellStart"/>
            <w:r>
              <w:rPr>
                <w:spacing w:val="2"/>
              </w:rPr>
              <w:t>current</w:t>
            </w:r>
            <w:r>
              <w:rPr>
                <w:rFonts w:ascii="宋体" w:eastAsia="宋体" w:hAnsi="宋体" w:cs="宋体"/>
                <w:spacing w:val="5"/>
              </w:rPr>
              <w:t>最大放电持续电流</w:t>
            </w:r>
            <w:proofErr w:type="spellEnd"/>
          </w:p>
        </w:tc>
        <w:tc>
          <w:tcPr>
            <w:tcW w:w="1749" w:type="dxa"/>
          </w:tcPr>
          <w:p w14:paraId="4657A371" w14:textId="3BFCCA76" w:rsidR="005A15BB" w:rsidRDefault="002C26DB">
            <w:pPr>
              <w:pStyle w:val="TableText"/>
              <w:spacing w:before="249" w:line="195" w:lineRule="auto"/>
              <w:ind w:left="693"/>
            </w:pPr>
            <w:r>
              <w:rPr>
                <w:spacing w:val="-3"/>
              </w:rPr>
              <w:t>5</w:t>
            </w:r>
            <w:r w:rsidR="004F25B3">
              <w:rPr>
                <w:spacing w:val="-3"/>
              </w:rPr>
              <w:t>.0C</w:t>
            </w:r>
          </w:p>
        </w:tc>
        <w:tc>
          <w:tcPr>
            <w:tcW w:w="1924" w:type="dxa"/>
          </w:tcPr>
          <w:p w14:paraId="2B25F4CD" w14:textId="14CD9627" w:rsidR="005A15BB" w:rsidRDefault="002C26DB" w:rsidP="002C26DB">
            <w:pPr>
              <w:pStyle w:val="TableText"/>
              <w:spacing w:before="249" w:line="195" w:lineRule="auto"/>
              <w:ind w:firstLineChars="400" w:firstLine="804"/>
            </w:pPr>
            <w:r>
              <w:rPr>
                <w:spacing w:val="1"/>
              </w:rPr>
              <w:t>6</w:t>
            </w:r>
            <w:r w:rsidR="00321DCD">
              <w:rPr>
                <w:spacing w:val="1"/>
              </w:rPr>
              <w:t>0</w:t>
            </w:r>
            <w:r w:rsidR="004F25B3">
              <w:rPr>
                <w:spacing w:val="1"/>
              </w:rPr>
              <w:t>A</w:t>
            </w:r>
          </w:p>
        </w:tc>
        <w:tc>
          <w:tcPr>
            <w:tcW w:w="3309" w:type="dxa"/>
          </w:tcPr>
          <w:p w14:paraId="6A2D32A3" w14:textId="77777777" w:rsidR="005A15BB" w:rsidRDefault="004F25B3">
            <w:pPr>
              <w:pStyle w:val="TableText"/>
              <w:spacing w:before="117" w:line="249" w:lineRule="auto"/>
              <w:ind w:left="1032" w:right="410" w:hanging="620"/>
              <w:rPr>
                <w:rFonts w:ascii="宋体" w:eastAsia="宋体" w:hAnsi="宋体" w:cs="宋体"/>
              </w:rPr>
            </w:pPr>
            <w:r>
              <w:rPr>
                <w:spacing w:val="3"/>
              </w:rPr>
              <w:t xml:space="preserve">Continuous discharging </w:t>
            </w:r>
            <w:proofErr w:type="spellStart"/>
            <w:r>
              <w:rPr>
                <w:spacing w:val="3"/>
              </w:rPr>
              <w:t>mode</w:t>
            </w:r>
            <w:r>
              <w:rPr>
                <w:rFonts w:ascii="宋体" w:eastAsia="宋体" w:hAnsi="宋体" w:cs="宋体"/>
                <w:spacing w:val="5"/>
              </w:rPr>
              <w:t>持续放电模式</w:t>
            </w:r>
            <w:proofErr w:type="spellEnd"/>
          </w:p>
        </w:tc>
      </w:tr>
      <w:tr w:rsidR="005A15BB" w14:paraId="42687859" w14:textId="77777777">
        <w:trPr>
          <w:trHeight w:val="951"/>
        </w:trPr>
        <w:tc>
          <w:tcPr>
            <w:tcW w:w="508" w:type="dxa"/>
          </w:tcPr>
          <w:p w14:paraId="0EA2FD0C" w14:textId="77777777" w:rsidR="005A15BB" w:rsidRDefault="005A15BB">
            <w:pPr>
              <w:spacing w:line="405" w:lineRule="auto"/>
            </w:pPr>
          </w:p>
          <w:p w14:paraId="1DD2713B" w14:textId="77777777" w:rsidR="005A15BB" w:rsidRDefault="004F25B3">
            <w:pPr>
              <w:pStyle w:val="TableText"/>
              <w:spacing w:before="58" w:line="195" w:lineRule="auto"/>
              <w:ind w:left="207"/>
            </w:pPr>
            <w:r>
              <w:t>6</w:t>
            </w:r>
          </w:p>
        </w:tc>
        <w:tc>
          <w:tcPr>
            <w:tcW w:w="3223" w:type="dxa"/>
          </w:tcPr>
          <w:p w14:paraId="2D4E9CEE" w14:textId="77777777" w:rsidR="005A15BB" w:rsidRDefault="005A15BB">
            <w:pPr>
              <w:spacing w:line="284" w:lineRule="auto"/>
            </w:pPr>
          </w:p>
          <w:p w14:paraId="3BE72EA7" w14:textId="77777777" w:rsidR="005A15BB" w:rsidRDefault="004F25B3">
            <w:pPr>
              <w:pStyle w:val="TableText"/>
              <w:spacing w:before="58" w:line="268" w:lineRule="auto"/>
              <w:ind w:left="800" w:right="398" w:hanging="399"/>
              <w:rPr>
                <w:rFonts w:ascii="宋体" w:eastAsia="宋体" w:hAnsi="宋体" w:cs="宋体"/>
              </w:rPr>
            </w:pPr>
            <w:r>
              <w:rPr>
                <w:spacing w:val="2"/>
              </w:rPr>
              <w:t>Standard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2"/>
              </w:rPr>
              <w:t xml:space="preserve">discharging </w:t>
            </w:r>
            <w:proofErr w:type="spellStart"/>
            <w:r>
              <w:rPr>
                <w:spacing w:val="2"/>
              </w:rPr>
              <w:t>method</w:t>
            </w:r>
            <w:r>
              <w:rPr>
                <w:rFonts w:ascii="宋体" w:eastAsia="宋体" w:hAnsi="宋体" w:cs="宋体"/>
                <w:spacing w:val="5"/>
              </w:rPr>
              <w:t>标准放电方式</w:t>
            </w:r>
            <w:proofErr w:type="spellEnd"/>
          </w:p>
        </w:tc>
        <w:tc>
          <w:tcPr>
            <w:tcW w:w="3673" w:type="dxa"/>
            <w:gridSpan w:val="2"/>
          </w:tcPr>
          <w:p w14:paraId="2EF58E7E" w14:textId="77777777" w:rsidR="005A15BB" w:rsidRDefault="004F25B3">
            <w:pPr>
              <w:pStyle w:val="TableText"/>
              <w:spacing w:before="281" w:line="201" w:lineRule="auto"/>
              <w:ind w:left="223"/>
            </w:pPr>
            <w:r>
              <w:rPr>
                <w:spacing w:val="14"/>
              </w:rPr>
              <w:t>0.5</w:t>
            </w:r>
            <w:r>
              <w:t>C</w:t>
            </w:r>
            <w:r>
              <w:rPr>
                <w:spacing w:val="20"/>
              </w:rPr>
              <w:t xml:space="preserve"> </w:t>
            </w:r>
            <w:r>
              <w:t>constant</w:t>
            </w:r>
            <w:r>
              <w:rPr>
                <w:spacing w:val="14"/>
              </w:rPr>
              <w:t xml:space="preserve"> </w:t>
            </w:r>
            <w:r>
              <w:t>current</w:t>
            </w:r>
            <w:r>
              <w:rPr>
                <w:spacing w:val="14"/>
              </w:rPr>
              <w:t xml:space="preserve"> </w:t>
            </w:r>
            <w:r>
              <w:t>discharge</w:t>
            </w:r>
            <w:r>
              <w:rPr>
                <w:spacing w:val="7"/>
              </w:rPr>
              <w:t xml:space="preserve"> </w:t>
            </w:r>
            <w:r>
              <w:t>to</w:t>
            </w:r>
          </w:p>
          <w:p w14:paraId="1D6838BD" w14:textId="5FCDE8B3" w:rsidR="005A15BB" w:rsidRDefault="00321DCD">
            <w:pPr>
              <w:pStyle w:val="TableText"/>
              <w:spacing w:before="120" w:line="195" w:lineRule="auto"/>
              <w:ind w:left="1465"/>
            </w:pPr>
            <w:r>
              <w:rPr>
                <w:spacing w:val="2"/>
              </w:rPr>
              <w:t>30</w:t>
            </w:r>
            <w:r w:rsidR="004F25B3">
              <w:rPr>
                <w:spacing w:val="2"/>
              </w:rPr>
              <w:t>V</w:t>
            </w:r>
          </w:p>
        </w:tc>
        <w:tc>
          <w:tcPr>
            <w:tcW w:w="3309" w:type="dxa"/>
          </w:tcPr>
          <w:p w14:paraId="425570A5" w14:textId="77777777" w:rsidR="005A15BB" w:rsidRDefault="005A15BB">
            <w:pPr>
              <w:spacing w:line="305" w:lineRule="auto"/>
            </w:pPr>
          </w:p>
          <w:p w14:paraId="62CF3671" w14:textId="2D8BE15A" w:rsidR="005A15BB" w:rsidRDefault="004F25B3">
            <w:pPr>
              <w:pStyle w:val="TableText"/>
              <w:spacing w:before="65" w:line="228" w:lineRule="auto"/>
              <w:ind w:left="604"/>
            </w:pPr>
            <w:r>
              <w:rPr>
                <w:spacing w:val="3"/>
              </w:rPr>
              <w:t>0.5C</w:t>
            </w:r>
            <w:r>
              <w:rPr>
                <w:spacing w:val="7"/>
              </w:rPr>
              <w:t xml:space="preserve">    </w:t>
            </w:r>
            <w:r>
              <w:rPr>
                <w:rFonts w:ascii="宋体" w:eastAsia="宋体" w:hAnsi="宋体" w:cs="宋体"/>
                <w:spacing w:val="3"/>
              </w:rPr>
              <w:t>恒流放电至</w:t>
            </w:r>
            <w:r w:rsidR="00321DCD">
              <w:rPr>
                <w:rFonts w:ascii="宋体" w:eastAsia="宋体" w:hAnsi="宋体" w:cs="宋体" w:hint="eastAsia"/>
                <w:spacing w:val="3"/>
                <w:lang w:eastAsia="zh-CN"/>
              </w:rPr>
              <w:t>3</w:t>
            </w:r>
            <w:r w:rsidR="00321DCD">
              <w:rPr>
                <w:rFonts w:ascii="宋体" w:eastAsia="宋体" w:hAnsi="宋体" w:cs="宋体"/>
                <w:spacing w:val="3"/>
                <w:lang w:eastAsia="zh-CN"/>
              </w:rPr>
              <w:t>0</w:t>
            </w:r>
            <w:r>
              <w:rPr>
                <w:spacing w:val="3"/>
              </w:rPr>
              <w:t>V</w:t>
            </w:r>
          </w:p>
        </w:tc>
      </w:tr>
      <w:tr w:rsidR="005A15BB" w14:paraId="565500B5" w14:textId="77777777">
        <w:trPr>
          <w:trHeight w:val="952"/>
        </w:trPr>
        <w:tc>
          <w:tcPr>
            <w:tcW w:w="508" w:type="dxa"/>
          </w:tcPr>
          <w:p w14:paraId="3CDDCC5E" w14:textId="77777777" w:rsidR="005A15BB" w:rsidRDefault="005A15BB">
            <w:pPr>
              <w:spacing w:line="410" w:lineRule="auto"/>
            </w:pPr>
          </w:p>
          <w:p w14:paraId="23F60A6A" w14:textId="77777777" w:rsidR="005A15BB" w:rsidRDefault="004F25B3">
            <w:pPr>
              <w:pStyle w:val="TableText"/>
              <w:spacing w:before="57" w:line="192" w:lineRule="auto"/>
              <w:ind w:left="205"/>
            </w:pPr>
            <w:r>
              <w:t>7</w:t>
            </w:r>
          </w:p>
        </w:tc>
        <w:tc>
          <w:tcPr>
            <w:tcW w:w="3223" w:type="dxa"/>
          </w:tcPr>
          <w:p w14:paraId="30FA5D4D" w14:textId="77777777" w:rsidR="005A15BB" w:rsidRDefault="004F25B3">
            <w:pPr>
              <w:pStyle w:val="TableText"/>
              <w:spacing w:before="237" w:line="221" w:lineRule="auto"/>
              <w:ind w:left="298"/>
              <w:rPr>
                <w:rFonts w:ascii="宋体" w:eastAsia="宋体" w:hAnsi="宋体" w:cs="宋体"/>
              </w:rPr>
            </w:pPr>
            <w:r>
              <w:t>Pulse</w:t>
            </w:r>
            <w:r>
              <w:rPr>
                <w:spacing w:val="10"/>
              </w:rPr>
              <w:t xml:space="preserve"> </w:t>
            </w:r>
            <w:r>
              <w:t>Charge</w:t>
            </w:r>
            <w:r>
              <w:rPr>
                <w:spacing w:val="13"/>
                <w:w w:val="101"/>
              </w:rPr>
              <w:t xml:space="preserve"> </w:t>
            </w:r>
            <w:r>
              <w:t>current</w:t>
            </w:r>
            <w:r>
              <w:rPr>
                <w:rFonts w:ascii="宋体" w:eastAsia="宋体" w:hAnsi="宋体" w:cs="宋体"/>
                <w:spacing w:val="-5"/>
              </w:rPr>
              <w:t>（＜</w:t>
            </w:r>
            <w:r>
              <w:rPr>
                <w:spacing w:val="10"/>
              </w:rPr>
              <w:t>10s</w:t>
            </w:r>
            <w:r>
              <w:rPr>
                <w:rFonts w:ascii="宋体" w:eastAsia="宋体" w:hAnsi="宋体" w:cs="宋体"/>
                <w:spacing w:val="10"/>
              </w:rPr>
              <w:t>）</w:t>
            </w:r>
          </w:p>
          <w:p w14:paraId="0FDA0FD1" w14:textId="77777777" w:rsidR="005A15BB" w:rsidRDefault="004F25B3">
            <w:pPr>
              <w:pStyle w:val="TableText"/>
              <w:spacing w:before="32" w:line="228" w:lineRule="auto"/>
              <w:ind w:left="549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lang w:eastAsia="zh-CN"/>
              </w:rPr>
              <w:t>脉冲充电电流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（＜</w:t>
            </w:r>
            <w:r>
              <w:rPr>
                <w:spacing w:val="4"/>
                <w:lang w:eastAsia="zh-CN"/>
              </w:rPr>
              <w:t>10s</w:t>
            </w:r>
            <w:r>
              <w:rPr>
                <w:rFonts w:ascii="宋体" w:eastAsia="宋体" w:hAnsi="宋体" w:cs="宋体"/>
                <w:spacing w:val="4"/>
                <w:lang w:eastAsia="zh-CN"/>
              </w:rPr>
              <w:t>）</w:t>
            </w:r>
          </w:p>
        </w:tc>
        <w:tc>
          <w:tcPr>
            <w:tcW w:w="3673" w:type="dxa"/>
            <w:gridSpan w:val="2"/>
          </w:tcPr>
          <w:p w14:paraId="3B9D8B49" w14:textId="77777777" w:rsidR="005A15BB" w:rsidRDefault="005A15BB">
            <w:pPr>
              <w:spacing w:line="347" w:lineRule="auto"/>
              <w:rPr>
                <w:lang w:eastAsia="zh-CN"/>
              </w:rPr>
            </w:pPr>
          </w:p>
          <w:p w14:paraId="25F53880" w14:textId="2BAFF8CF" w:rsidR="005A15BB" w:rsidRDefault="00321DCD">
            <w:pPr>
              <w:pStyle w:val="TableText"/>
              <w:spacing w:before="58" w:line="195" w:lineRule="auto"/>
              <w:ind w:left="1661"/>
            </w:pPr>
            <w:r>
              <w:rPr>
                <w:spacing w:val="-1"/>
              </w:rPr>
              <w:t>10</w:t>
            </w:r>
            <w:r w:rsidR="004F25B3">
              <w:rPr>
                <w:spacing w:val="-1"/>
              </w:rPr>
              <w:t>A</w:t>
            </w:r>
          </w:p>
        </w:tc>
        <w:tc>
          <w:tcPr>
            <w:tcW w:w="3309" w:type="dxa"/>
          </w:tcPr>
          <w:p w14:paraId="4B855D31" w14:textId="77777777" w:rsidR="005A15BB" w:rsidRDefault="005A15BB"/>
        </w:tc>
      </w:tr>
      <w:tr w:rsidR="005A15BB" w14:paraId="01835FD6" w14:textId="77777777">
        <w:trPr>
          <w:trHeight w:val="951"/>
        </w:trPr>
        <w:tc>
          <w:tcPr>
            <w:tcW w:w="508" w:type="dxa"/>
          </w:tcPr>
          <w:p w14:paraId="16090CC7" w14:textId="77777777" w:rsidR="005A15BB" w:rsidRDefault="005A15BB">
            <w:pPr>
              <w:spacing w:line="407" w:lineRule="auto"/>
            </w:pPr>
          </w:p>
          <w:p w14:paraId="743BECC8" w14:textId="77777777" w:rsidR="005A15BB" w:rsidRDefault="004F25B3">
            <w:pPr>
              <w:pStyle w:val="TableText"/>
              <w:spacing w:before="58" w:line="195" w:lineRule="auto"/>
              <w:ind w:left="210"/>
            </w:pPr>
            <w:r>
              <w:t>8</w:t>
            </w:r>
          </w:p>
        </w:tc>
        <w:tc>
          <w:tcPr>
            <w:tcW w:w="3223" w:type="dxa"/>
          </w:tcPr>
          <w:p w14:paraId="39F7A13A" w14:textId="3D802F32" w:rsidR="005A15BB" w:rsidRDefault="004F25B3">
            <w:pPr>
              <w:pStyle w:val="TableText"/>
              <w:spacing w:before="235" w:line="248" w:lineRule="auto"/>
              <w:ind w:left="548" w:right="199" w:hanging="370"/>
              <w:rPr>
                <w:rFonts w:ascii="宋体" w:eastAsia="宋体" w:hAnsi="宋体" w:cs="宋体"/>
              </w:rPr>
            </w:pPr>
            <w:r>
              <w:t>Pulse</w:t>
            </w:r>
            <w:r>
              <w:rPr>
                <w:spacing w:val="9"/>
              </w:rPr>
              <w:t xml:space="preserve"> </w:t>
            </w:r>
            <w:r>
              <w:t>Discharge</w:t>
            </w:r>
            <w:r>
              <w:rPr>
                <w:spacing w:val="15"/>
                <w:w w:val="101"/>
              </w:rPr>
              <w:t xml:space="preserve"> </w:t>
            </w:r>
            <w:r>
              <w:t>current</w:t>
            </w:r>
            <w:r>
              <w:rPr>
                <w:rFonts w:ascii="宋体" w:eastAsia="宋体" w:hAnsi="宋体" w:cs="宋体"/>
                <w:spacing w:val="-5"/>
              </w:rPr>
              <w:t>（＜</w:t>
            </w:r>
            <w:r>
              <w:rPr>
                <w:spacing w:val="9"/>
              </w:rPr>
              <w:t>10s</w:t>
            </w:r>
            <w:r>
              <w:rPr>
                <w:rFonts w:ascii="宋体" w:eastAsia="宋体" w:hAnsi="宋体" w:cs="宋体"/>
                <w:spacing w:val="9"/>
              </w:rPr>
              <w:t>）</w:t>
            </w:r>
            <w:r>
              <w:rPr>
                <w:rFonts w:ascii="宋体" w:eastAsia="宋体" w:hAnsi="宋体" w:cs="宋体"/>
                <w:spacing w:val="4"/>
              </w:rPr>
              <w:t>脉冲</w:t>
            </w:r>
            <w:r w:rsidR="00074C8C">
              <w:rPr>
                <w:rFonts w:ascii="宋体" w:eastAsia="宋体" w:hAnsi="宋体" w:cs="宋体" w:hint="eastAsia"/>
                <w:spacing w:val="4"/>
                <w:lang w:eastAsia="zh-CN"/>
              </w:rPr>
              <w:t>放</w:t>
            </w:r>
            <w:proofErr w:type="spellStart"/>
            <w:r>
              <w:rPr>
                <w:rFonts w:ascii="宋体" w:eastAsia="宋体" w:hAnsi="宋体" w:cs="宋体"/>
                <w:spacing w:val="4"/>
              </w:rPr>
              <w:t>电电流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（＜</w:t>
            </w:r>
            <w:r>
              <w:rPr>
                <w:spacing w:val="4"/>
              </w:rPr>
              <w:t>10s</w:t>
            </w:r>
            <w:r>
              <w:rPr>
                <w:rFonts w:ascii="宋体" w:eastAsia="宋体" w:hAnsi="宋体" w:cs="宋体"/>
                <w:spacing w:val="4"/>
              </w:rPr>
              <w:t>）</w:t>
            </w:r>
          </w:p>
        </w:tc>
        <w:tc>
          <w:tcPr>
            <w:tcW w:w="3673" w:type="dxa"/>
            <w:gridSpan w:val="2"/>
          </w:tcPr>
          <w:p w14:paraId="6BF10F8D" w14:textId="77777777" w:rsidR="005A15BB" w:rsidRDefault="005A15BB">
            <w:pPr>
              <w:spacing w:line="348" w:lineRule="auto"/>
            </w:pPr>
          </w:p>
          <w:p w14:paraId="19EE7A21" w14:textId="4908081B" w:rsidR="005A15BB" w:rsidRDefault="002C26DB">
            <w:pPr>
              <w:pStyle w:val="TableText"/>
              <w:spacing w:before="57" w:line="195" w:lineRule="auto"/>
              <w:ind w:left="1661"/>
            </w:pPr>
            <w:r>
              <w:rPr>
                <w:spacing w:val="-1"/>
              </w:rPr>
              <w:t>6</w:t>
            </w:r>
            <w:r w:rsidR="00321DCD">
              <w:rPr>
                <w:spacing w:val="-1"/>
              </w:rPr>
              <w:t>0</w:t>
            </w:r>
            <w:r w:rsidR="00F758C4">
              <w:rPr>
                <w:spacing w:val="-1"/>
              </w:rPr>
              <w:t>A</w:t>
            </w:r>
          </w:p>
        </w:tc>
        <w:tc>
          <w:tcPr>
            <w:tcW w:w="3309" w:type="dxa"/>
          </w:tcPr>
          <w:p w14:paraId="6CCFF8A9" w14:textId="77777777" w:rsidR="005A15BB" w:rsidRDefault="005A15BB"/>
        </w:tc>
      </w:tr>
      <w:tr w:rsidR="005A15BB" w14:paraId="530DE75D" w14:textId="77777777">
        <w:trPr>
          <w:trHeight w:val="954"/>
        </w:trPr>
        <w:tc>
          <w:tcPr>
            <w:tcW w:w="508" w:type="dxa"/>
          </w:tcPr>
          <w:p w14:paraId="280052B6" w14:textId="77777777" w:rsidR="005A15BB" w:rsidRDefault="005A15BB">
            <w:pPr>
              <w:spacing w:line="407" w:lineRule="auto"/>
            </w:pPr>
          </w:p>
          <w:p w14:paraId="2F71CBEA" w14:textId="77777777" w:rsidR="005A15BB" w:rsidRDefault="004F25B3">
            <w:pPr>
              <w:pStyle w:val="TableText"/>
              <w:spacing w:before="57" w:line="195" w:lineRule="auto"/>
              <w:ind w:left="206"/>
            </w:pPr>
            <w:r>
              <w:t>9</w:t>
            </w:r>
          </w:p>
        </w:tc>
        <w:tc>
          <w:tcPr>
            <w:tcW w:w="3223" w:type="dxa"/>
          </w:tcPr>
          <w:p w14:paraId="3BA88D0A" w14:textId="77777777" w:rsidR="005A15BB" w:rsidRDefault="005A15BB">
            <w:pPr>
              <w:spacing w:line="305" w:lineRule="auto"/>
            </w:pPr>
          </w:p>
          <w:p w14:paraId="4C377D3B" w14:textId="77777777" w:rsidR="005A15BB" w:rsidRDefault="004F25B3">
            <w:pPr>
              <w:pStyle w:val="TableText"/>
              <w:spacing w:before="57" w:line="231" w:lineRule="auto"/>
              <w:ind w:left="1433" w:right="808" w:hanging="632"/>
              <w:rPr>
                <w:rFonts w:ascii="宋体" w:eastAsia="宋体" w:hAnsi="宋体" w:cs="宋体"/>
              </w:rPr>
            </w:pPr>
            <w:r>
              <w:rPr>
                <w:spacing w:val="3"/>
              </w:rPr>
              <w:t xml:space="preserve">Internal </w:t>
            </w:r>
            <w:proofErr w:type="spellStart"/>
            <w:r>
              <w:rPr>
                <w:spacing w:val="3"/>
              </w:rPr>
              <w:t>Impedance</w:t>
            </w:r>
            <w:r>
              <w:rPr>
                <w:rFonts w:ascii="宋体" w:eastAsia="宋体" w:hAnsi="宋体" w:cs="宋体"/>
                <w:spacing w:val="-12"/>
              </w:rPr>
              <w:t>内阻</w:t>
            </w:r>
            <w:proofErr w:type="spellEnd"/>
          </w:p>
        </w:tc>
        <w:tc>
          <w:tcPr>
            <w:tcW w:w="3673" w:type="dxa"/>
            <w:gridSpan w:val="2"/>
          </w:tcPr>
          <w:p w14:paraId="07CC1242" w14:textId="2CC33F7E" w:rsidR="005A15BB" w:rsidRDefault="004F25B3">
            <w:pPr>
              <w:pStyle w:val="TableText"/>
              <w:spacing w:before="258" w:line="248" w:lineRule="auto"/>
              <w:ind w:left="929" w:right="845" w:hanging="85"/>
              <w:rPr>
                <w:rFonts w:ascii="宋体" w:eastAsia="宋体" w:hAnsi="宋体" w:cs="宋体"/>
              </w:rPr>
            </w:pPr>
            <w:r>
              <w:rPr>
                <w:spacing w:val="3"/>
              </w:rPr>
              <w:t>Assemblage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Impedance</w:t>
            </w:r>
            <w:r>
              <w:rPr>
                <w:rFonts w:ascii="宋体" w:eastAsia="宋体" w:hAnsi="宋体" w:cs="宋体"/>
                <w:spacing w:val="4"/>
              </w:rPr>
              <w:t>装配后内阻≤</w:t>
            </w:r>
            <w:r w:rsidR="00422DC4">
              <w:rPr>
                <w:rFonts w:ascii="宋体" w:eastAsia="宋体" w:hAnsi="宋体" w:cs="宋体"/>
                <w:spacing w:val="4"/>
              </w:rPr>
              <w:t>10</w:t>
            </w:r>
            <w:r>
              <w:rPr>
                <w:spacing w:val="4"/>
              </w:rPr>
              <w:t>0m</w:t>
            </w:r>
            <w:r>
              <w:rPr>
                <w:rFonts w:ascii="宋体" w:eastAsia="宋体" w:hAnsi="宋体" w:cs="宋体"/>
                <w:spacing w:val="4"/>
              </w:rPr>
              <w:t>Ω</w:t>
            </w:r>
          </w:p>
        </w:tc>
        <w:tc>
          <w:tcPr>
            <w:tcW w:w="3309" w:type="dxa"/>
          </w:tcPr>
          <w:p w14:paraId="3AE52EF1" w14:textId="77777777" w:rsidR="005A15BB" w:rsidRDefault="004F25B3">
            <w:pPr>
              <w:pStyle w:val="TableText"/>
              <w:spacing w:before="117" w:line="201" w:lineRule="auto"/>
              <w:ind w:left="165"/>
            </w:pPr>
            <w:r>
              <w:rPr>
                <w:spacing w:val="3"/>
              </w:rPr>
              <w:t>Measure two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sides of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drawing</w:t>
            </w:r>
          </w:p>
          <w:p w14:paraId="0546998A" w14:textId="77777777" w:rsidR="005A15BB" w:rsidRDefault="004F25B3">
            <w:pPr>
              <w:pStyle w:val="TableText"/>
              <w:spacing w:before="117" w:line="201" w:lineRule="auto"/>
              <w:ind w:left="684"/>
            </w:pPr>
            <w:r>
              <w:rPr>
                <w:spacing w:val="2"/>
              </w:rPr>
              <w:t>line after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assembling.</w:t>
            </w:r>
          </w:p>
          <w:p w14:paraId="007CE947" w14:textId="77777777" w:rsidR="005A15BB" w:rsidRDefault="004F25B3">
            <w:pPr>
              <w:spacing w:before="75" w:line="228" w:lineRule="auto"/>
              <w:ind w:left="515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装配后测试电池引线两端</w:t>
            </w:r>
            <w:proofErr w:type="spellEnd"/>
          </w:p>
        </w:tc>
      </w:tr>
    </w:tbl>
    <w:p w14:paraId="5771B8D2" w14:textId="77777777" w:rsidR="00101017" w:rsidRDefault="004F25B3">
      <w:pPr>
        <w:spacing w:before="229" w:line="271" w:lineRule="exact"/>
        <w:ind w:left="19"/>
        <w:rPr>
          <w:spacing w:val="1"/>
          <w:position w:val="3"/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                                 </w:t>
      </w:r>
    </w:p>
    <w:p w14:paraId="40CC3405" w14:textId="6B19BC5A" w:rsidR="005A15BB" w:rsidRDefault="004F25B3" w:rsidP="00101017">
      <w:pPr>
        <w:spacing w:before="229" w:line="271" w:lineRule="exact"/>
        <w:ind w:left="19" w:firstLineChars="2100" w:firstLine="3990"/>
        <w:rPr>
          <w:sz w:val="19"/>
          <w:szCs w:val="19"/>
        </w:rPr>
      </w:pPr>
      <w:r>
        <w:rPr>
          <w:position w:val="3"/>
          <w:sz w:val="19"/>
          <w:szCs w:val="19"/>
        </w:rPr>
        <w:t xml:space="preserve">    </w:t>
      </w:r>
      <w:proofErr w:type="gramStart"/>
      <w:r>
        <w:rPr>
          <w:position w:val="3"/>
          <w:sz w:val="19"/>
          <w:szCs w:val="19"/>
        </w:rPr>
        <w:t>Page  7</w:t>
      </w:r>
      <w:proofErr w:type="gramEnd"/>
      <w:r>
        <w:rPr>
          <w:position w:val="3"/>
          <w:sz w:val="19"/>
          <w:szCs w:val="19"/>
        </w:rPr>
        <w:t xml:space="preserve">    Of</w:t>
      </w:r>
      <w:r w:rsidR="00515D28">
        <w:rPr>
          <w:position w:val="3"/>
          <w:sz w:val="19"/>
          <w:szCs w:val="19"/>
        </w:rPr>
        <w:t xml:space="preserve"> </w:t>
      </w:r>
      <w:r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74F47496" w14:textId="77777777" w:rsidR="005A15BB" w:rsidRDefault="005A15BB">
      <w:pPr>
        <w:spacing w:line="271" w:lineRule="exact"/>
        <w:rPr>
          <w:sz w:val="19"/>
          <w:szCs w:val="19"/>
        </w:rPr>
        <w:sectPr w:rsidR="005A15BB">
          <w:headerReference w:type="default" r:id="rId18"/>
          <w:pgSz w:w="11900" w:h="16840"/>
          <w:pgMar w:top="1141" w:right="567" w:bottom="0" w:left="562" w:header="158" w:footer="0" w:gutter="0"/>
          <w:cols w:space="720"/>
        </w:sectPr>
      </w:pPr>
    </w:p>
    <w:p w14:paraId="6129975A" w14:textId="77777777" w:rsidR="005A15BB" w:rsidRDefault="005A15BB">
      <w:pPr>
        <w:spacing w:line="25" w:lineRule="auto"/>
        <w:rPr>
          <w:sz w:val="2"/>
        </w:rPr>
      </w:pPr>
    </w:p>
    <w:tbl>
      <w:tblPr>
        <w:tblStyle w:val="TableNormal"/>
        <w:tblW w:w="1071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3223"/>
        <w:gridCol w:w="3673"/>
        <w:gridCol w:w="3309"/>
      </w:tblGrid>
      <w:tr w:rsidR="005A15BB" w14:paraId="3FE5D255" w14:textId="77777777">
        <w:trPr>
          <w:trHeight w:val="618"/>
        </w:trPr>
        <w:tc>
          <w:tcPr>
            <w:tcW w:w="508" w:type="dxa"/>
          </w:tcPr>
          <w:p w14:paraId="13A03116" w14:textId="77777777" w:rsidR="005A15BB" w:rsidRDefault="004F25B3">
            <w:pPr>
              <w:pStyle w:val="TableText"/>
              <w:spacing w:before="258" w:line="195" w:lineRule="auto"/>
              <w:ind w:left="169"/>
            </w:pPr>
            <w:bookmarkStart w:id="7" w:name="bookmark17"/>
            <w:bookmarkEnd w:id="7"/>
            <w:r>
              <w:rPr>
                <w:spacing w:val="-10"/>
              </w:rPr>
              <w:t>10</w:t>
            </w:r>
          </w:p>
        </w:tc>
        <w:tc>
          <w:tcPr>
            <w:tcW w:w="3223" w:type="dxa"/>
          </w:tcPr>
          <w:p w14:paraId="0387E739" w14:textId="77777777" w:rsidR="005A15BB" w:rsidRDefault="004F25B3">
            <w:pPr>
              <w:pStyle w:val="TableText"/>
              <w:spacing w:before="52" w:line="254" w:lineRule="auto"/>
              <w:ind w:left="1205" w:right="678" w:hanging="531"/>
              <w:rPr>
                <w:rFonts w:ascii="宋体" w:eastAsia="宋体" w:hAnsi="宋体" w:cs="宋体"/>
              </w:rPr>
            </w:pPr>
            <w:r>
              <w:rPr>
                <w:spacing w:val="3"/>
              </w:rPr>
              <w:t xml:space="preserve">Communication </w:t>
            </w:r>
            <w:proofErr w:type="spellStart"/>
            <w:r>
              <w:rPr>
                <w:spacing w:val="3"/>
              </w:rPr>
              <w:t>Mode</w:t>
            </w:r>
            <w:r>
              <w:rPr>
                <w:rFonts w:ascii="宋体" w:eastAsia="宋体" w:hAnsi="宋体" w:cs="宋体"/>
                <w:spacing w:val="2"/>
              </w:rPr>
              <w:t>通讯方式</w:t>
            </w:r>
            <w:proofErr w:type="spellEnd"/>
          </w:p>
        </w:tc>
        <w:tc>
          <w:tcPr>
            <w:tcW w:w="3673" w:type="dxa"/>
          </w:tcPr>
          <w:p w14:paraId="0FBE1B19" w14:textId="57635C1E" w:rsidR="005A15BB" w:rsidRDefault="00321DCD" w:rsidP="00422DC4">
            <w:pPr>
              <w:pStyle w:val="TableText"/>
              <w:spacing w:before="239" w:line="186" w:lineRule="auto"/>
              <w:ind w:firstLineChars="300" w:firstLine="600"/>
            </w:pPr>
            <w:r>
              <w:rPr>
                <w:rFonts w:ascii="宋体" w:eastAsia="宋体" w:hAnsi="宋体" w:cs="宋体" w:hint="eastAsia"/>
                <w:lang w:eastAsia="zh-CN"/>
              </w:rPr>
              <w:t>无(</w:t>
            </w:r>
            <w:r w:rsidR="00422DC4">
              <w:t>SMBUS</w:t>
            </w:r>
            <w:r w:rsidR="00422DC4">
              <w:rPr>
                <w:rFonts w:ascii="宋体" w:eastAsia="宋体" w:hAnsi="宋体" w:cs="宋体" w:hint="eastAsia"/>
                <w:lang w:eastAsia="zh-CN"/>
              </w:rPr>
              <w:t>、</w:t>
            </w:r>
            <w:r w:rsidR="004F25B3">
              <w:t>RS</w:t>
            </w:r>
            <w:r w:rsidR="004F25B3">
              <w:rPr>
                <w:spacing w:val="1"/>
              </w:rPr>
              <w:t>485</w:t>
            </w:r>
            <w:r w:rsidR="004F25B3">
              <w:rPr>
                <w:spacing w:val="-20"/>
              </w:rPr>
              <w:t xml:space="preserve"> </w:t>
            </w:r>
            <w:r w:rsidR="004F25B3">
              <w:rPr>
                <w:rFonts w:ascii="宋体" w:eastAsia="宋体" w:hAnsi="宋体" w:cs="宋体"/>
                <w:spacing w:val="1"/>
              </w:rPr>
              <w:t>、</w:t>
            </w:r>
            <w:r w:rsidR="004F25B3">
              <w:t>CAN</w:t>
            </w:r>
            <w:r>
              <w:t>)</w:t>
            </w:r>
          </w:p>
        </w:tc>
        <w:tc>
          <w:tcPr>
            <w:tcW w:w="3309" w:type="dxa"/>
          </w:tcPr>
          <w:p w14:paraId="7941D9C0" w14:textId="77777777" w:rsidR="005A15BB" w:rsidRDefault="00F758C4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 xml:space="preserve"> </w:t>
            </w:r>
            <w:r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 w:hint="eastAsia"/>
                <w:lang w:eastAsia="zh-CN"/>
              </w:rPr>
              <w:t>根据客户要求，可选</w:t>
            </w:r>
          </w:p>
          <w:p w14:paraId="0B225A10" w14:textId="64CC5CAA" w:rsidR="00F758C4" w:rsidRPr="00F758C4" w:rsidRDefault="00F758C4">
            <w:pPr>
              <w:rPr>
                <w:rFonts w:eastAsiaTheme="minorEastAsia"/>
                <w:lang w:eastAsia="zh-CN"/>
              </w:rPr>
            </w:pPr>
            <w:r w:rsidRPr="00F758C4">
              <w:rPr>
                <w:rFonts w:eastAsiaTheme="minorEastAsia"/>
                <w:lang w:eastAsia="zh-CN"/>
              </w:rPr>
              <w:t>According to customer requirements, optional</w:t>
            </w:r>
          </w:p>
        </w:tc>
      </w:tr>
      <w:tr w:rsidR="005A15BB" w14:paraId="40827B9C" w14:textId="77777777">
        <w:trPr>
          <w:trHeight w:val="614"/>
        </w:trPr>
        <w:tc>
          <w:tcPr>
            <w:tcW w:w="508" w:type="dxa"/>
          </w:tcPr>
          <w:p w14:paraId="6EC2DB65" w14:textId="77777777" w:rsidR="005A15BB" w:rsidRDefault="004F25B3">
            <w:pPr>
              <w:pStyle w:val="TableText"/>
              <w:spacing w:before="255" w:line="195" w:lineRule="auto"/>
              <w:ind w:left="173"/>
            </w:pPr>
            <w:r>
              <w:rPr>
                <w:spacing w:val="-12"/>
              </w:rPr>
              <w:t>11</w:t>
            </w:r>
          </w:p>
        </w:tc>
        <w:tc>
          <w:tcPr>
            <w:tcW w:w="3223" w:type="dxa"/>
          </w:tcPr>
          <w:p w14:paraId="4467ADB3" w14:textId="77777777" w:rsidR="005A15BB" w:rsidRDefault="004F25B3">
            <w:pPr>
              <w:spacing w:before="64" w:line="262" w:lineRule="auto"/>
              <w:ind w:left="1212" w:right="761" w:hanging="450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 xml:space="preserve">Remote </w:t>
            </w: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Monitoring</w:t>
            </w:r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远程监控</w:t>
            </w:r>
            <w:proofErr w:type="spellEnd"/>
          </w:p>
        </w:tc>
        <w:tc>
          <w:tcPr>
            <w:tcW w:w="3673" w:type="dxa"/>
          </w:tcPr>
          <w:p w14:paraId="587F772E" w14:textId="77777777" w:rsidR="005A15BB" w:rsidRDefault="004F25B3">
            <w:pPr>
              <w:spacing w:before="200" w:line="228" w:lineRule="auto"/>
              <w:ind w:left="17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无</w:t>
            </w:r>
          </w:p>
        </w:tc>
        <w:tc>
          <w:tcPr>
            <w:tcW w:w="3309" w:type="dxa"/>
          </w:tcPr>
          <w:p w14:paraId="2D0C00AB" w14:textId="77777777" w:rsidR="005A15BB" w:rsidRDefault="005A15BB"/>
        </w:tc>
      </w:tr>
      <w:tr w:rsidR="005A15BB" w14:paraId="5F2A9DF7" w14:textId="77777777">
        <w:trPr>
          <w:trHeight w:val="663"/>
        </w:trPr>
        <w:tc>
          <w:tcPr>
            <w:tcW w:w="508" w:type="dxa"/>
          </w:tcPr>
          <w:p w14:paraId="68CCE131" w14:textId="77777777" w:rsidR="005A15BB" w:rsidRDefault="004F25B3">
            <w:pPr>
              <w:pStyle w:val="TableText"/>
              <w:spacing w:before="262" w:line="195" w:lineRule="auto"/>
              <w:ind w:left="169"/>
            </w:pPr>
            <w:r>
              <w:rPr>
                <w:spacing w:val="-10"/>
              </w:rPr>
              <w:t>12</w:t>
            </w:r>
          </w:p>
        </w:tc>
        <w:tc>
          <w:tcPr>
            <w:tcW w:w="3223" w:type="dxa"/>
          </w:tcPr>
          <w:p w14:paraId="16E8069F" w14:textId="77777777" w:rsidR="005A15BB" w:rsidRDefault="004F25B3">
            <w:pPr>
              <w:pStyle w:val="TableText"/>
              <w:spacing w:before="131" w:line="268" w:lineRule="auto"/>
              <w:ind w:left="553" w:right="426" w:hanging="12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 xml:space="preserve">Operation Temperature </w:t>
            </w:r>
            <w:proofErr w:type="spellStart"/>
            <w:r>
              <w:rPr>
                <w:spacing w:val="2"/>
                <w:sz w:val="19"/>
                <w:szCs w:val="19"/>
              </w:rPr>
              <w:t>Range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电池组工作环境温度范围</w:t>
            </w:r>
            <w:proofErr w:type="spellEnd"/>
          </w:p>
        </w:tc>
        <w:tc>
          <w:tcPr>
            <w:tcW w:w="3673" w:type="dxa"/>
          </w:tcPr>
          <w:p w14:paraId="5E52B1DD" w14:textId="172296CB" w:rsidR="00101017" w:rsidRDefault="004F25B3" w:rsidP="00101017">
            <w:pPr>
              <w:pStyle w:val="TableText"/>
              <w:spacing w:before="98" w:line="256" w:lineRule="auto"/>
              <w:ind w:right="1089" w:firstLineChars="300" w:firstLine="654"/>
              <w:rPr>
                <w:rFonts w:ascii="宋体" w:eastAsia="宋体" w:hAnsi="宋体" w:cs="宋体"/>
                <w:spacing w:val="18"/>
                <w:lang w:eastAsia="zh-CN"/>
              </w:rPr>
            </w:pPr>
            <w:r>
              <w:rPr>
                <w:rFonts w:ascii="宋体" w:eastAsia="宋体" w:hAnsi="宋体" w:cs="宋体"/>
                <w:spacing w:val="18"/>
                <w:lang w:eastAsia="zh-CN"/>
              </w:rPr>
              <w:t>充电</w:t>
            </w:r>
            <w:r>
              <w:rPr>
                <w:spacing w:val="18"/>
                <w:lang w:eastAsia="zh-CN"/>
              </w:rPr>
              <w:t>0</w:t>
            </w:r>
            <w:r>
              <w:rPr>
                <w:rFonts w:ascii="宋体" w:eastAsia="宋体" w:hAnsi="宋体" w:cs="宋体"/>
                <w:spacing w:val="18"/>
                <w:lang w:eastAsia="zh-CN"/>
              </w:rPr>
              <w:t>℃</w:t>
            </w:r>
            <w:r w:rsidR="00101017" w:rsidRPr="00101017">
              <w:rPr>
                <w:rFonts w:ascii="宋体" w:eastAsia="宋体" w:hAnsi="宋体" w:cs="宋体" w:hint="eastAsia"/>
                <w:spacing w:val="10"/>
                <w:lang w:eastAsia="zh-CN"/>
              </w:rPr>
              <w:t>～</w:t>
            </w:r>
            <w:r w:rsidR="00422DC4">
              <w:rPr>
                <w:rFonts w:ascii="宋体" w:eastAsia="宋体" w:hAnsi="宋体" w:cs="宋体"/>
                <w:spacing w:val="18"/>
                <w:lang w:eastAsia="zh-CN"/>
              </w:rPr>
              <w:t>45</w:t>
            </w:r>
            <w:r>
              <w:rPr>
                <w:rFonts w:ascii="宋体" w:eastAsia="宋体" w:hAnsi="宋体" w:cs="宋体"/>
                <w:spacing w:val="18"/>
                <w:lang w:eastAsia="zh-CN"/>
              </w:rPr>
              <w:t>℃</w:t>
            </w:r>
          </w:p>
          <w:p w14:paraId="257E5CA7" w14:textId="77777777" w:rsidR="005A15BB" w:rsidRDefault="004F25B3" w:rsidP="00101017">
            <w:pPr>
              <w:pStyle w:val="TableText"/>
              <w:spacing w:before="98" w:line="256" w:lineRule="auto"/>
              <w:ind w:right="1089" w:firstLineChars="300" w:firstLine="642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14"/>
                <w:lang w:eastAsia="zh-CN"/>
              </w:rPr>
              <w:t>放电</w:t>
            </w:r>
            <w:r>
              <w:rPr>
                <w:spacing w:val="14"/>
                <w:lang w:eastAsia="zh-CN"/>
              </w:rPr>
              <w:t>-20</w:t>
            </w:r>
            <w:r>
              <w:rPr>
                <w:rFonts w:ascii="宋体" w:eastAsia="宋体" w:hAnsi="宋体" w:cs="宋体"/>
                <w:spacing w:val="14"/>
                <w:lang w:eastAsia="zh-CN"/>
              </w:rPr>
              <w:t>℃</w:t>
            </w:r>
            <w:r w:rsidR="00101017">
              <w:rPr>
                <w:rFonts w:ascii="宋体" w:eastAsia="宋体" w:hAnsi="宋体" w:cs="宋体" w:hint="eastAsia"/>
                <w:spacing w:val="10"/>
                <w:lang w:eastAsia="zh-CN"/>
              </w:rPr>
              <w:t>～</w:t>
            </w:r>
            <w:r>
              <w:rPr>
                <w:spacing w:val="14"/>
                <w:lang w:eastAsia="zh-CN"/>
              </w:rPr>
              <w:t>60</w:t>
            </w:r>
            <w:r>
              <w:rPr>
                <w:rFonts w:ascii="宋体" w:eastAsia="宋体" w:hAnsi="宋体" w:cs="宋体"/>
                <w:spacing w:val="14"/>
                <w:lang w:eastAsia="zh-CN"/>
              </w:rPr>
              <w:t>℃</w:t>
            </w:r>
          </w:p>
        </w:tc>
        <w:tc>
          <w:tcPr>
            <w:tcW w:w="3309" w:type="dxa"/>
            <w:vMerge w:val="restart"/>
            <w:tcBorders>
              <w:bottom w:val="nil"/>
            </w:tcBorders>
          </w:tcPr>
          <w:p w14:paraId="7BB545AF" w14:textId="77777777" w:rsidR="005A15BB" w:rsidRDefault="005A15BB">
            <w:pPr>
              <w:spacing w:line="258" w:lineRule="auto"/>
              <w:rPr>
                <w:lang w:eastAsia="zh-CN"/>
              </w:rPr>
            </w:pPr>
          </w:p>
          <w:p w14:paraId="743F54AA" w14:textId="77777777" w:rsidR="005A15BB" w:rsidRDefault="005A15BB">
            <w:pPr>
              <w:spacing w:line="259" w:lineRule="auto"/>
              <w:rPr>
                <w:lang w:eastAsia="zh-CN"/>
              </w:rPr>
            </w:pPr>
          </w:p>
          <w:p w14:paraId="3C9FF4F8" w14:textId="77777777" w:rsidR="005A15BB" w:rsidRDefault="005A15BB">
            <w:pPr>
              <w:spacing w:line="259" w:lineRule="auto"/>
              <w:rPr>
                <w:lang w:eastAsia="zh-CN"/>
              </w:rPr>
            </w:pPr>
          </w:p>
          <w:p w14:paraId="5F85A7A2" w14:textId="77777777" w:rsidR="005A15BB" w:rsidRDefault="005A15BB">
            <w:pPr>
              <w:spacing w:line="259" w:lineRule="auto"/>
              <w:rPr>
                <w:lang w:eastAsia="zh-CN"/>
              </w:rPr>
            </w:pPr>
          </w:p>
          <w:p w14:paraId="257CCE04" w14:textId="77777777" w:rsidR="005A15BB" w:rsidRDefault="005A15BB">
            <w:pPr>
              <w:spacing w:line="259" w:lineRule="auto"/>
              <w:rPr>
                <w:lang w:eastAsia="zh-CN"/>
              </w:rPr>
            </w:pPr>
          </w:p>
          <w:p w14:paraId="3FF832F7" w14:textId="77777777" w:rsidR="005A15BB" w:rsidRDefault="005A15BB">
            <w:pPr>
              <w:spacing w:line="259" w:lineRule="auto"/>
              <w:rPr>
                <w:lang w:eastAsia="zh-CN"/>
              </w:rPr>
            </w:pPr>
          </w:p>
          <w:p w14:paraId="2FC7FA75" w14:textId="77777777" w:rsidR="005A15BB" w:rsidRDefault="005A15BB">
            <w:pPr>
              <w:spacing w:line="259" w:lineRule="auto"/>
              <w:rPr>
                <w:lang w:eastAsia="zh-CN"/>
              </w:rPr>
            </w:pPr>
          </w:p>
          <w:p w14:paraId="25E03458" w14:textId="77777777" w:rsidR="005A15BB" w:rsidRDefault="004F25B3">
            <w:pPr>
              <w:pStyle w:val="TableText"/>
              <w:spacing w:before="57" w:line="201" w:lineRule="auto"/>
              <w:ind w:left="466"/>
            </w:pPr>
            <w:r>
              <w:rPr>
                <w:spacing w:val="3"/>
              </w:rPr>
              <w:t>Environmental requirements</w:t>
            </w:r>
          </w:p>
          <w:p w14:paraId="2544E5A4" w14:textId="77777777" w:rsidR="005A15BB" w:rsidRDefault="004F25B3">
            <w:pPr>
              <w:spacing w:before="54" w:line="228" w:lineRule="auto"/>
              <w:ind w:left="1245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环境要求</w:t>
            </w:r>
            <w:proofErr w:type="spellEnd"/>
          </w:p>
        </w:tc>
      </w:tr>
      <w:tr w:rsidR="005A15BB" w14:paraId="5E786D64" w14:textId="77777777">
        <w:trPr>
          <w:trHeight w:val="951"/>
        </w:trPr>
        <w:tc>
          <w:tcPr>
            <w:tcW w:w="508" w:type="dxa"/>
          </w:tcPr>
          <w:p w14:paraId="00FB0153" w14:textId="77777777" w:rsidR="005A15BB" w:rsidRDefault="005A15BB">
            <w:pPr>
              <w:spacing w:line="403" w:lineRule="auto"/>
            </w:pPr>
          </w:p>
          <w:p w14:paraId="386E728B" w14:textId="77777777" w:rsidR="005A15BB" w:rsidRDefault="004F25B3">
            <w:pPr>
              <w:pStyle w:val="TableText"/>
              <w:spacing w:before="57" w:line="195" w:lineRule="auto"/>
              <w:ind w:left="173"/>
            </w:pPr>
            <w:r>
              <w:rPr>
                <w:spacing w:val="-12"/>
              </w:rPr>
              <w:t>13</w:t>
            </w:r>
          </w:p>
        </w:tc>
        <w:tc>
          <w:tcPr>
            <w:tcW w:w="3223" w:type="dxa"/>
          </w:tcPr>
          <w:p w14:paraId="002D0A7B" w14:textId="77777777" w:rsidR="005A15BB" w:rsidRDefault="004F25B3">
            <w:pPr>
              <w:pStyle w:val="TableText"/>
              <w:spacing w:before="94" w:line="201" w:lineRule="auto"/>
              <w:ind w:left="353"/>
            </w:pPr>
            <w:r>
              <w:rPr>
                <w:spacing w:val="2"/>
              </w:rPr>
              <w:t>Storage and transportation</w:t>
            </w:r>
          </w:p>
          <w:p w14:paraId="5AF7B04D" w14:textId="77777777" w:rsidR="005A15BB" w:rsidRDefault="004F25B3">
            <w:pPr>
              <w:pStyle w:val="TableText"/>
              <w:spacing w:before="138" w:line="179" w:lineRule="auto"/>
              <w:ind w:left="582"/>
            </w:pPr>
            <w:r>
              <w:rPr>
                <w:spacing w:val="3"/>
              </w:rPr>
              <w:t>temperature range</w:t>
            </w:r>
          </w:p>
          <w:p w14:paraId="6B336CD6" w14:textId="77777777" w:rsidR="005A15BB" w:rsidRDefault="004F25B3">
            <w:pPr>
              <w:spacing w:before="101" w:line="224" w:lineRule="auto"/>
              <w:ind w:left="545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电池组储运温度范围</w:t>
            </w:r>
            <w:proofErr w:type="spellEnd"/>
          </w:p>
        </w:tc>
        <w:tc>
          <w:tcPr>
            <w:tcW w:w="3673" w:type="dxa"/>
          </w:tcPr>
          <w:p w14:paraId="2EE3476D" w14:textId="6CEE261F" w:rsidR="005A15BB" w:rsidRDefault="004F25B3">
            <w:pPr>
              <w:pStyle w:val="TableText"/>
              <w:spacing w:before="227" w:line="259" w:lineRule="auto"/>
              <w:ind w:left="857" w:right="256" w:hanging="595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10"/>
                <w:lang w:eastAsia="zh-CN"/>
              </w:rPr>
              <w:t>短期存放 (≤</w:t>
            </w:r>
            <w:r>
              <w:rPr>
                <w:spacing w:val="10"/>
                <w:lang w:eastAsia="zh-CN"/>
              </w:rPr>
              <w:t>3</w:t>
            </w:r>
            <w:r>
              <w:rPr>
                <w:spacing w:val="13"/>
                <w:w w:val="101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10"/>
                <w:lang w:eastAsia="zh-CN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10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12"/>
                <w:lang w:eastAsia="zh-CN"/>
              </w:rPr>
              <w:t>）</w:t>
            </w:r>
            <w:r w:rsidR="00101017">
              <w:rPr>
                <w:rFonts w:ascii="宋体" w:eastAsia="宋体" w:hAnsi="宋体" w:cs="宋体" w:hint="eastAsia"/>
                <w:spacing w:val="12"/>
                <w:lang w:eastAsia="zh-CN"/>
              </w:rPr>
              <w:t>:</w:t>
            </w:r>
            <w:r w:rsidR="00422DC4">
              <w:rPr>
                <w:spacing w:val="10"/>
                <w:lang w:eastAsia="zh-CN"/>
              </w:rPr>
              <w:t>-20</w:t>
            </w:r>
            <w:r>
              <w:rPr>
                <w:rFonts w:ascii="宋体" w:eastAsia="宋体" w:hAnsi="宋体" w:cs="宋体"/>
                <w:spacing w:val="10"/>
                <w:lang w:eastAsia="zh-CN"/>
              </w:rPr>
              <w:t>℃</w:t>
            </w:r>
            <w:bookmarkStart w:id="8" w:name="OLE_LINK1"/>
            <w:r w:rsidR="00101017" w:rsidRPr="00101017">
              <w:rPr>
                <w:rFonts w:ascii="宋体" w:eastAsia="宋体" w:hAnsi="宋体" w:cs="宋体" w:hint="eastAsia"/>
                <w:spacing w:val="10"/>
                <w:lang w:eastAsia="zh-CN"/>
              </w:rPr>
              <w:t>～</w:t>
            </w:r>
            <w:bookmarkEnd w:id="8"/>
            <w:r w:rsidR="00422DC4">
              <w:rPr>
                <w:rFonts w:ascii="宋体" w:eastAsia="宋体" w:hAnsi="宋体" w:cs="宋体"/>
                <w:spacing w:val="10"/>
                <w:lang w:eastAsia="zh-CN"/>
              </w:rPr>
              <w:t>60</w:t>
            </w:r>
            <w:r>
              <w:rPr>
                <w:rFonts w:ascii="宋体" w:eastAsia="宋体" w:hAnsi="宋体" w:cs="宋体"/>
                <w:spacing w:val="10"/>
                <w:lang w:eastAsia="zh-CN"/>
              </w:rPr>
              <w:t>℃</w:t>
            </w:r>
            <w:r w:rsidR="00422DC4">
              <w:rPr>
                <w:rFonts w:ascii="宋体" w:eastAsia="宋体" w:hAnsi="宋体" w:cs="宋体" w:hint="eastAsia"/>
                <w:spacing w:val="10"/>
                <w:lang w:eastAsia="zh-CN"/>
              </w:rPr>
              <w:t>，</w:t>
            </w:r>
            <w:r>
              <w:rPr>
                <w:rFonts w:ascii="宋体" w:eastAsia="宋体" w:hAnsi="宋体" w:cs="宋体"/>
                <w:spacing w:val="14"/>
                <w:lang w:eastAsia="zh-CN"/>
              </w:rPr>
              <w:t>长期存放：0</w:t>
            </w:r>
            <w:r w:rsidR="00422DC4">
              <w:rPr>
                <w:rFonts w:ascii="宋体" w:eastAsia="宋体" w:hAnsi="宋体" w:cs="宋体"/>
                <w:spacing w:val="14"/>
                <w:lang w:eastAsia="zh-CN"/>
              </w:rPr>
              <w:t>,20</w:t>
            </w:r>
            <w:r>
              <w:rPr>
                <w:rFonts w:ascii="宋体" w:eastAsia="宋体" w:hAnsi="宋体" w:cs="宋体"/>
                <w:spacing w:val="14"/>
                <w:lang w:eastAsia="zh-CN"/>
              </w:rPr>
              <w:t>℃</w:t>
            </w:r>
            <w:r w:rsidR="00101017">
              <w:rPr>
                <w:rFonts w:ascii="宋体" w:eastAsia="宋体" w:hAnsi="宋体" w:cs="宋体" w:hint="eastAsia"/>
                <w:spacing w:val="10"/>
                <w:lang w:eastAsia="zh-CN"/>
              </w:rPr>
              <w:t>～</w:t>
            </w:r>
            <w:r w:rsidR="00422DC4">
              <w:rPr>
                <w:rFonts w:ascii="宋体" w:eastAsia="宋体" w:hAnsi="宋体" w:cs="宋体"/>
                <w:spacing w:val="14"/>
                <w:lang w:eastAsia="zh-CN"/>
              </w:rPr>
              <w:t>20</w:t>
            </w:r>
            <w:r>
              <w:rPr>
                <w:rFonts w:ascii="宋体" w:eastAsia="宋体" w:hAnsi="宋体" w:cs="宋体"/>
                <w:spacing w:val="14"/>
                <w:lang w:eastAsia="zh-CN"/>
              </w:rPr>
              <w:t>℃</w:t>
            </w:r>
          </w:p>
        </w:tc>
        <w:tc>
          <w:tcPr>
            <w:tcW w:w="3309" w:type="dxa"/>
            <w:vMerge/>
            <w:tcBorders>
              <w:top w:val="nil"/>
              <w:bottom w:val="nil"/>
            </w:tcBorders>
          </w:tcPr>
          <w:p w14:paraId="6037F9D6" w14:textId="77777777" w:rsidR="005A15BB" w:rsidRDefault="005A15BB">
            <w:pPr>
              <w:rPr>
                <w:lang w:eastAsia="zh-CN"/>
              </w:rPr>
            </w:pPr>
          </w:p>
        </w:tc>
      </w:tr>
      <w:tr w:rsidR="005A15BB" w14:paraId="26A0B86B" w14:textId="77777777">
        <w:trPr>
          <w:trHeight w:val="975"/>
        </w:trPr>
        <w:tc>
          <w:tcPr>
            <w:tcW w:w="508" w:type="dxa"/>
          </w:tcPr>
          <w:p w14:paraId="4D098FB0" w14:textId="77777777" w:rsidR="005A15BB" w:rsidRDefault="005A15BB">
            <w:pPr>
              <w:spacing w:line="423" w:lineRule="auto"/>
              <w:rPr>
                <w:lang w:eastAsia="zh-CN"/>
              </w:rPr>
            </w:pPr>
          </w:p>
          <w:p w14:paraId="02DA1E2B" w14:textId="77777777" w:rsidR="005A15BB" w:rsidRDefault="004F25B3">
            <w:pPr>
              <w:pStyle w:val="TableText"/>
              <w:spacing w:before="58" w:line="195" w:lineRule="auto"/>
              <w:ind w:left="169"/>
            </w:pPr>
            <w:r>
              <w:rPr>
                <w:spacing w:val="-10"/>
              </w:rPr>
              <w:t>14</w:t>
            </w:r>
          </w:p>
        </w:tc>
        <w:tc>
          <w:tcPr>
            <w:tcW w:w="3223" w:type="dxa"/>
          </w:tcPr>
          <w:p w14:paraId="04C41930" w14:textId="77777777" w:rsidR="005A15BB" w:rsidRDefault="004F25B3">
            <w:pPr>
              <w:pStyle w:val="TableText"/>
              <w:spacing w:before="288" w:line="223" w:lineRule="auto"/>
              <w:ind w:left="653" w:right="609" w:hanging="50"/>
              <w:rPr>
                <w:rFonts w:ascii="宋体" w:eastAsia="宋体" w:hAnsi="宋体" w:cs="宋体"/>
              </w:rPr>
            </w:pPr>
            <w:r>
              <w:rPr>
                <w:spacing w:val="3"/>
              </w:rPr>
              <w:t xml:space="preserve">Relative humidity </w:t>
            </w:r>
            <w:proofErr w:type="spellStart"/>
            <w:r>
              <w:rPr>
                <w:spacing w:val="3"/>
              </w:rPr>
              <w:t>range</w:t>
            </w:r>
            <w:r>
              <w:rPr>
                <w:rFonts w:ascii="宋体" w:eastAsia="宋体" w:hAnsi="宋体" w:cs="宋体"/>
                <w:spacing w:val="3"/>
              </w:rPr>
              <w:t>电池组相对湿度范围</w:t>
            </w:r>
            <w:proofErr w:type="spellEnd"/>
          </w:p>
        </w:tc>
        <w:tc>
          <w:tcPr>
            <w:tcW w:w="3673" w:type="dxa"/>
          </w:tcPr>
          <w:p w14:paraId="7206F771" w14:textId="77777777" w:rsidR="005A15BB" w:rsidRDefault="004F25B3">
            <w:pPr>
              <w:pStyle w:val="TableText"/>
              <w:spacing w:before="18" w:line="221" w:lineRule="auto"/>
              <w:ind w:left="257"/>
              <w:rPr>
                <w:lang w:eastAsia="zh-CN"/>
              </w:rPr>
            </w:pPr>
            <w:r>
              <w:rPr>
                <w:rFonts w:ascii="宋体" w:eastAsia="宋体" w:hAnsi="宋体" w:cs="宋体"/>
                <w:spacing w:val="-5"/>
                <w:lang w:eastAsia="zh-CN"/>
              </w:rPr>
              <w:t>工</w:t>
            </w:r>
            <w:r>
              <w:rPr>
                <w:rFonts w:ascii="宋体" w:eastAsia="宋体" w:hAnsi="宋体" w:cs="宋体"/>
                <w:spacing w:val="-37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作</w:t>
            </w:r>
            <w:r>
              <w:rPr>
                <w:rFonts w:ascii="宋体" w:eastAsia="宋体" w:hAnsi="宋体" w:cs="宋体"/>
                <w:spacing w:val="-4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相</w:t>
            </w:r>
            <w:r>
              <w:rPr>
                <w:rFonts w:ascii="宋体" w:eastAsia="宋体" w:hAnsi="宋体" w:cs="宋体"/>
                <w:spacing w:val="-4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对</w:t>
            </w:r>
            <w:r>
              <w:rPr>
                <w:rFonts w:ascii="宋体" w:eastAsia="宋体" w:hAnsi="宋体" w:cs="宋体"/>
                <w:spacing w:val="-49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湿</w:t>
            </w:r>
            <w:r>
              <w:rPr>
                <w:rFonts w:ascii="宋体" w:eastAsia="宋体" w:hAnsi="宋体" w:cs="宋体"/>
                <w:spacing w:val="-4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度</w:t>
            </w:r>
            <w:r>
              <w:rPr>
                <w:rFonts w:ascii="宋体" w:eastAsia="宋体" w:hAnsi="宋体" w:cs="宋体"/>
                <w:spacing w:val="-38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5"/>
                <w:lang w:eastAsia="zh-CN"/>
              </w:rPr>
              <w:t>范</w:t>
            </w:r>
            <w:proofErr w:type="gramEnd"/>
            <w:r>
              <w:rPr>
                <w:rFonts w:ascii="宋体" w:eastAsia="宋体" w:hAnsi="宋体" w:cs="宋体"/>
                <w:spacing w:val="-29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围</w:t>
            </w:r>
            <w:r>
              <w:rPr>
                <w:rFonts w:ascii="宋体" w:eastAsia="宋体" w:hAnsi="宋体" w:cs="宋体"/>
                <w:spacing w:val="-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：</w:t>
            </w:r>
            <w:r>
              <w:rPr>
                <w:rFonts w:ascii="宋体" w:eastAsia="宋体" w:hAnsi="宋体" w:cs="宋体"/>
                <w:spacing w:val="-7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≤</w:t>
            </w:r>
            <w:r>
              <w:rPr>
                <w:spacing w:val="-5"/>
                <w:lang w:eastAsia="zh-CN"/>
              </w:rPr>
              <w:t>95</w:t>
            </w:r>
            <w:proofErr w:type="gramStart"/>
            <w:r>
              <w:rPr>
                <w:spacing w:val="-5"/>
                <w:lang w:eastAsia="zh-CN"/>
              </w:rPr>
              <w:t>%(</w:t>
            </w:r>
            <w:proofErr w:type="gramEnd"/>
            <w:r>
              <w:rPr>
                <w:spacing w:val="-5"/>
                <w:lang w:eastAsia="zh-CN"/>
              </w:rPr>
              <w:t>45</w:t>
            </w:r>
          </w:p>
          <w:p w14:paraId="104F92F2" w14:textId="77777777" w:rsidR="005A15BB" w:rsidRDefault="004F25B3">
            <w:pPr>
              <w:pStyle w:val="TableText"/>
              <w:spacing w:line="224" w:lineRule="auto"/>
              <w:ind w:left="1163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lang w:eastAsia="zh-CN"/>
              </w:rPr>
              <w:t>℃</w:t>
            </w:r>
            <w:r>
              <w:rPr>
                <w:rFonts w:ascii="宋体" w:eastAsia="宋体" w:hAnsi="宋体" w:cs="宋体"/>
                <w:spacing w:val="-2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lang w:eastAsia="zh-CN"/>
              </w:rPr>
              <w:t>±</w:t>
            </w:r>
            <w:r>
              <w:rPr>
                <w:rFonts w:ascii="宋体" w:eastAsia="宋体" w:hAnsi="宋体" w:cs="宋体"/>
                <w:spacing w:val="11"/>
                <w:lang w:eastAsia="zh-CN"/>
              </w:rPr>
              <w:t xml:space="preserve"> </w:t>
            </w:r>
            <w:r>
              <w:rPr>
                <w:spacing w:val="-9"/>
                <w:lang w:eastAsia="zh-CN"/>
              </w:rPr>
              <w:t>2</w:t>
            </w:r>
            <w:r>
              <w:rPr>
                <w:rFonts w:ascii="宋体" w:eastAsia="宋体" w:hAnsi="宋体" w:cs="宋体"/>
                <w:spacing w:val="-9"/>
                <w:lang w:eastAsia="zh-CN"/>
              </w:rPr>
              <w:t>℃</w:t>
            </w:r>
            <w:proofErr w:type="gramStart"/>
            <w:r>
              <w:rPr>
                <w:rFonts w:ascii="宋体" w:eastAsia="宋体" w:hAnsi="宋体" w:cs="宋体"/>
                <w:spacing w:val="-9"/>
                <w:lang w:eastAsia="zh-CN"/>
              </w:rPr>
              <w:t>)</w:t>
            </w:r>
            <w:r>
              <w:rPr>
                <w:rFonts w:ascii="宋体" w:eastAsia="宋体" w:hAnsi="宋体" w:cs="宋体"/>
                <w:spacing w:val="4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lang w:eastAsia="zh-CN"/>
              </w:rPr>
              <w:t>;</w:t>
            </w:r>
            <w:proofErr w:type="gramEnd"/>
          </w:p>
          <w:p w14:paraId="57C4FDA4" w14:textId="77777777" w:rsidR="005A15BB" w:rsidRDefault="004F25B3">
            <w:pPr>
              <w:pStyle w:val="TableText"/>
              <w:spacing w:line="221" w:lineRule="auto"/>
              <w:ind w:left="139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14"/>
                <w:lang w:eastAsia="zh-CN"/>
              </w:rPr>
              <w:t>储运相对湿度范围：</w:t>
            </w:r>
            <w:r>
              <w:rPr>
                <w:rFonts w:ascii="宋体" w:eastAsia="宋体" w:hAnsi="宋体" w:cs="宋体"/>
                <w:spacing w:val="-3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lang w:eastAsia="zh-CN"/>
              </w:rPr>
              <w:t>≤</w:t>
            </w:r>
            <w:r>
              <w:rPr>
                <w:spacing w:val="14"/>
                <w:lang w:eastAsia="zh-CN"/>
              </w:rPr>
              <w:t>95%</w:t>
            </w:r>
            <w:r>
              <w:rPr>
                <w:rFonts w:ascii="宋体" w:eastAsia="宋体" w:hAnsi="宋体" w:cs="宋体"/>
                <w:spacing w:val="14"/>
                <w:lang w:eastAsia="zh-CN"/>
              </w:rPr>
              <w:t>（</w:t>
            </w:r>
            <w:r>
              <w:rPr>
                <w:spacing w:val="14"/>
                <w:lang w:eastAsia="zh-CN"/>
              </w:rPr>
              <w:t>45</w:t>
            </w:r>
            <w:r>
              <w:rPr>
                <w:rFonts w:ascii="宋体" w:eastAsia="宋体" w:hAnsi="宋体" w:cs="宋体"/>
                <w:spacing w:val="14"/>
                <w:lang w:eastAsia="zh-CN"/>
              </w:rPr>
              <w:t>℃</w:t>
            </w:r>
          </w:p>
          <w:p w14:paraId="3B437178" w14:textId="77777777" w:rsidR="005A15BB" w:rsidRDefault="004F25B3">
            <w:pPr>
              <w:pStyle w:val="TableText"/>
              <w:spacing w:line="206" w:lineRule="auto"/>
              <w:ind w:left="12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7"/>
              </w:rPr>
              <w:t>±</w:t>
            </w:r>
            <w:r>
              <w:rPr>
                <w:rFonts w:ascii="宋体" w:eastAsia="宋体" w:hAnsi="宋体" w:cs="宋体"/>
                <w:spacing w:val="12"/>
              </w:rPr>
              <w:t xml:space="preserve"> </w:t>
            </w:r>
            <w:r>
              <w:rPr>
                <w:spacing w:val="-7"/>
              </w:rPr>
              <w:t>2</w:t>
            </w:r>
            <w:r>
              <w:rPr>
                <w:rFonts w:ascii="宋体" w:eastAsia="宋体" w:hAnsi="宋体" w:cs="宋体"/>
                <w:spacing w:val="-7"/>
              </w:rPr>
              <w:t>℃)</w:t>
            </w:r>
            <w:r>
              <w:rPr>
                <w:rFonts w:ascii="宋体" w:eastAsia="宋体" w:hAnsi="宋体" w:cs="宋体"/>
                <w:spacing w:val="18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</w:rPr>
              <w:t>。</w:t>
            </w:r>
          </w:p>
        </w:tc>
        <w:tc>
          <w:tcPr>
            <w:tcW w:w="3309" w:type="dxa"/>
            <w:vMerge/>
            <w:tcBorders>
              <w:top w:val="nil"/>
              <w:bottom w:val="nil"/>
            </w:tcBorders>
          </w:tcPr>
          <w:p w14:paraId="2564C9DC" w14:textId="77777777" w:rsidR="005A15BB" w:rsidRDefault="005A15BB"/>
        </w:tc>
      </w:tr>
      <w:tr w:rsidR="005A15BB" w14:paraId="4DC7DCA0" w14:textId="77777777">
        <w:trPr>
          <w:trHeight w:val="693"/>
        </w:trPr>
        <w:tc>
          <w:tcPr>
            <w:tcW w:w="508" w:type="dxa"/>
          </w:tcPr>
          <w:p w14:paraId="7ECF9CE3" w14:textId="77777777" w:rsidR="005A15BB" w:rsidRDefault="005A15BB">
            <w:pPr>
              <w:spacing w:line="296" w:lineRule="auto"/>
            </w:pPr>
          </w:p>
          <w:p w14:paraId="7DC29D42" w14:textId="77777777" w:rsidR="005A15BB" w:rsidRDefault="004F25B3">
            <w:pPr>
              <w:pStyle w:val="TableText"/>
              <w:spacing w:before="58" w:line="195" w:lineRule="auto"/>
              <w:ind w:left="169"/>
            </w:pPr>
            <w:r>
              <w:rPr>
                <w:spacing w:val="-10"/>
              </w:rPr>
              <w:t>15</w:t>
            </w:r>
          </w:p>
        </w:tc>
        <w:tc>
          <w:tcPr>
            <w:tcW w:w="3223" w:type="dxa"/>
          </w:tcPr>
          <w:p w14:paraId="2E17E34A" w14:textId="77777777" w:rsidR="005A15BB" w:rsidRDefault="004F25B3">
            <w:pPr>
              <w:pStyle w:val="TableText"/>
              <w:spacing w:before="97" w:line="287" w:lineRule="auto"/>
              <w:ind w:left="912" w:right="445" w:hanging="474"/>
              <w:rPr>
                <w:rFonts w:ascii="宋体" w:eastAsia="宋体" w:hAnsi="宋体" w:cs="宋体"/>
              </w:rPr>
            </w:pPr>
            <w:r>
              <w:rPr>
                <w:spacing w:val="3"/>
              </w:rPr>
              <w:t xml:space="preserve">Atmospheric pressure </w:t>
            </w:r>
            <w:proofErr w:type="spellStart"/>
            <w:r>
              <w:rPr>
                <w:spacing w:val="3"/>
              </w:rPr>
              <w:t>range</w:t>
            </w:r>
            <w:r>
              <w:rPr>
                <w:rFonts w:ascii="宋体" w:eastAsia="宋体" w:hAnsi="宋体" w:cs="宋体"/>
                <w:spacing w:val="2"/>
              </w:rPr>
              <w:t>电池组大气压力</w:t>
            </w:r>
            <w:proofErr w:type="spellEnd"/>
          </w:p>
        </w:tc>
        <w:tc>
          <w:tcPr>
            <w:tcW w:w="3673" w:type="dxa"/>
          </w:tcPr>
          <w:p w14:paraId="65776087" w14:textId="77777777" w:rsidR="005A15BB" w:rsidRDefault="004F25B3">
            <w:pPr>
              <w:pStyle w:val="TableText"/>
              <w:spacing w:before="293" w:line="264" w:lineRule="exact"/>
              <w:ind w:left="1166"/>
            </w:pPr>
            <w:r>
              <w:rPr>
                <w:spacing w:val="6"/>
                <w:position w:val="1"/>
              </w:rPr>
              <w:t>70</w:t>
            </w:r>
            <w:r>
              <w:rPr>
                <w:position w:val="1"/>
              </w:rPr>
              <w:t>kPa</w:t>
            </w:r>
            <w:r>
              <w:rPr>
                <w:rFonts w:ascii="宋体" w:eastAsia="宋体" w:hAnsi="宋体" w:cs="宋体"/>
                <w:spacing w:val="6"/>
                <w:position w:val="1"/>
              </w:rPr>
              <w:t>～</w:t>
            </w:r>
            <w:r>
              <w:rPr>
                <w:spacing w:val="6"/>
                <w:position w:val="1"/>
              </w:rPr>
              <w:t>106</w:t>
            </w:r>
            <w:r>
              <w:rPr>
                <w:position w:val="1"/>
              </w:rPr>
              <w:t>kPa</w:t>
            </w:r>
          </w:p>
        </w:tc>
        <w:tc>
          <w:tcPr>
            <w:tcW w:w="3309" w:type="dxa"/>
            <w:vMerge/>
            <w:tcBorders>
              <w:top w:val="nil"/>
              <w:bottom w:val="nil"/>
            </w:tcBorders>
          </w:tcPr>
          <w:p w14:paraId="2FBF024C" w14:textId="77777777" w:rsidR="005A15BB" w:rsidRDefault="005A15BB"/>
        </w:tc>
      </w:tr>
      <w:tr w:rsidR="005A15BB" w14:paraId="73A8101F" w14:textId="77777777">
        <w:trPr>
          <w:trHeight w:val="761"/>
        </w:trPr>
        <w:tc>
          <w:tcPr>
            <w:tcW w:w="508" w:type="dxa"/>
          </w:tcPr>
          <w:p w14:paraId="0767B6C0" w14:textId="77777777" w:rsidR="005A15BB" w:rsidRDefault="005A15BB">
            <w:pPr>
              <w:spacing w:line="313" w:lineRule="auto"/>
            </w:pPr>
          </w:p>
          <w:p w14:paraId="30DAA850" w14:textId="77777777" w:rsidR="005A15BB" w:rsidRDefault="004F25B3">
            <w:pPr>
              <w:pStyle w:val="TableText"/>
              <w:spacing w:before="58" w:line="195" w:lineRule="auto"/>
              <w:ind w:left="169"/>
            </w:pPr>
            <w:r>
              <w:rPr>
                <w:spacing w:val="-10"/>
              </w:rPr>
              <w:t>16</w:t>
            </w:r>
          </w:p>
        </w:tc>
        <w:tc>
          <w:tcPr>
            <w:tcW w:w="3223" w:type="dxa"/>
          </w:tcPr>
          <w:p w14:paraId="4F77C041" w14:textId="77777777" w:rsidR="005A15BB" w:rsidRDefault="004F25B3">
            <w:pPr>
              <w:pStyle w:val="TableText"/>
              <w:spacing w:before="269" w:line="236" w:lineRule="auto"/>
              <w:ind w:left="912" w:right="838" w:hanging="77"/>
              <w:rPr>
                <w:rFonts w:ascii="宋体" w:eastAsia="宋体" w:hAnsi="宋体" w:cs="宋体"/>
              </w:rPr>
            </w:pPr>
            <w:r>
              <w:t>Work</w:t>
            </w:r>
            <w:r>
              <w:rPr>
                <w:spacing w:val="26"/>
                <w:w w:val="101"/>
              </w:rPr>
              <w:t xml:space="preserve"> </w:t>
            </w:r>
            <w:proofErr w:type="spellStart"/>
            <w:r>
              <w:t>environment</w:t>
            </w:r>
            <w:r>
              <w:rPr>
                <w:rFonts w:ascii="宋体" w:eastAsia="宋体" w:hAnsi="宋体" w:cs="宋体"/>
                <w:spacing w:val="2"/>
              </w:rPr>
              <w:t>电池组工作环境</w:t>
            </w:r>
            <w:proofErr w:type="spellEnd"/>
          </w:p>
        </w:tc>
        <w:tc>
          <w:tcPr>
            <w:tcW w:w="3673" w:type="dxa"/>
          </w:tcPr>
          <w:p w14:paraId="40176A7C" w14:textId="77777777" w:rsidR="005A15BB" w:rsidRDefault="004F25B3">
            <w:pPr>
              <w:spacing w:before="32" w:line="226" w:lineRule="auto"/>
              <w:ind w:left="204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电池组应在无腐蚀性、爆炸性和破坏</w:t>
            </w:r>
          </w:p>
          <w:p w14:paraId="5D5CEDF6" w14:textId="77777777" w:rsidR="005A15BB" w:rsidRDefault="004F25B3">
            <w:pPr>
              <w:spacing w:before="16" w:line="228" w:lineRule="auto"/>
              <w:ind w:left="18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  <w:lang w:eastAsia="zh-CN"/>
              </w:rPr>
              <w:t>绝缘的气体及导电尘埃环境下正常工</w:t>
            </w:r>
          </w:p>
          <w:p w14:paraId="5121EB2E" w14:textId="77777777" w:rsidR="005A15BB" w:rsidRDefault="004F25B3">
            <w:pPr>
              <w:spacing w:before="11" w:line="183" w:lineRule="auto"/>
              <w:ind w:left="173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作</w:t>
            </w:r>
          </w:p>
        </w:tc>
        <w:tc>
          <w:tcPr>
            <w:tcW w:w="3309" w:type="dxa"/>
            <w:vMerge/>
            <w:tcBorders>
              <w:top w:val="nil"/>
            </w:tcBorders>
          </w:tcPr>
          <w:p w14:paraId="1D48245F" w14:textId="77777777" w:rsidR="005A15BB" w:rsidRDefault="005A15BB"/>
        </w:tc>
      </w:tr>
      <w:tr w:rsidR="005A15BB" w14:paraId="1681C913" w14:textId="77777777">
        <w:trPr>
          <w:trHeight w:val="573"/>
        </w:trPr>
        <w:tc>
          <w:tcPr>
            <w:tcW w:w="508" w:type="dxa"/>
          </w:tcPr>
          <w:p w14:paraId="117F7DA2" w14:textId="77777777" w:rsidR="005A15BB" w:rsidRDefault="004F25B3">
            <w:pPr>
              <w:pStyle w:val="TableText"/>
              <w:spacing w:before="293" w:line="195" w:lineRule="auto"/>
              <w:ind w:left="169"/>
            </w:pPr>
            <w:r>
              <w:rPr>
                <w:spacing w:val="-10"/>
              </w:rPr>
              <w:t>17</w:t>
            </w:r>
          </w:p>
        </w:tc>
        <w:tc>
          <w:tcPr>
            <w:tcW w:w="3223" w:type="dxa"/>
          </w:tcPr>
          <w:p w14:paraId="630379CE" w14:textId="77777777" w:rsidR="005A15BB" w:rsidRDefault="004F25B3">
            <w:pPr>
              <w:pStyle w:val="TableText"/>
              <w:spacing w:before="257" w:line="230" w:lineRule="auto"/>
              <w:ind w:left="137"/>
              <w:rPr>
                <w:rFonts w:ascii="宋体" w:eastAsia="宋体" w:hAnsi="宋体" w:cs="宋体"/>
              </w:rPr>
            </w:pPr>
            <w:r>
              <w:t>Shipment</w:t>
            </w:r>
            <w:r>
              <w:rPr>
                <w:spacing w:val="10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t>electricity</w:t>
            </w:r>
            <w:r>
              <w:rPr>
                <w:spacing w:val="10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10"/>
              </w:rPr>
              <w:t>出货电量</w:t>
            </w:r>
            <w:proofErr w:type="spellEnd"/>
          </w:p>
        </w:tc>
        <w:tc>
          <w:tcPr>
            <w:tcW w:w="3673" w:type="dxa"/>
          </w:tcPr>
          <w:p w14:paraId="1764B864" w14:textId="39D408C7" w:rsidR="005A15BB" w:rsidRDefault="00321DCD">
            <w:pPr>
              <w:pStyle w:val="TableText"/>
              <w:spacing w:before="293" w:line="195" w:lineRule="auto"/>
              <w:ind w:left="1433"/>
            </w:pPr>
            <w:r>
              <w:rPr>
                <w:spacing w:val="1"/>
              </w:rPr>
              <w:t>42</w:t>
            </w:r>
            <w:r w:rsidR="004F25B3">
              <w:rPr>
                <w:spacing w:val="1"/>
              </w:rPr>
              <w:t>V~</w:t>
            </w:r>
            <w:r>
              <w:rPr>
                <w:spacing w:val="1"/>
              </w:rPr>
              <w:t>45</w:t>
            </w:r>
            <w:r w:rsidR="004F25B3">
              <w:rPr>
                <w:spacing w:val="1"/>
              </w:rPr>
              <w:t>V</w:t>
            </w:r>
          </w:p>
        </w:tc>
        <w:tc>
          <w:tcPr>
            <w:tcW w:w="3309" w:type="dxa"/>
          </w:tcPr>
          <w:p w14:paraId="0E02A507" w14:textId="77777777" w:rsidR="005A15BB" w:rsidRDefault="004F25B3">
            <w:pPr>
              <w:pStyle w:val="TableText"/>
              <w:spacing w:before="231" w:line="241" w:lineRule="auto"/>
              <w:ind w:left="988"/>
            </w:pPr>
            <w:r>
              <w:t>SOC</w:t>
            </w:r>
            <w:r>
              <w:rPr>
                <w:spacing w:val="1"/>
              </w:rPr>
              <w:t>45%</w:t>
            </w:r>
            <w:r>
              <w:rPr>
                <w:rFonts w:ascii="宋体" w:eastAsia="宋体" w:hAnsi="宋体" w:cs="宋体"/>
                <w:spacing w:val="1"/>
              </w:rPr>
              <w:t>～</w:t>
            </w:r>
            <w:r>
              <w:rPr>
                <w:spacing w:val="1"/>
              </w:rPr>
              <w:t>55%</w:t>
            </w:r>
          </w:p>
        </w:tc>
      </w:tr>
      <w:tr w:rsidR="005A15BB" w14:paraId="500C679A" w14:textId="77777777">
        <w:trPr>
          <w:trHeight w:val="573"/>
        </w:trPr>
        <w:tc>
          <w:tcPr>
            <w:tcW w:w="508" w:type="dxa"/>
          </w:tcPr>
          <w:p w14:paraId="0C0B94FA" w14:textId="77777777" w:rsidR="005A15BB" w:rsidRDefault="004F25B3">
            <w:pPr>
              <w:spacing w:before="189" w:line="256" w:lineRule="exact"/>
              <w:ind w:left="172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7"/>
                <w:position w:val="1"/>
                <w:sz w:val="19"/>
                <w:szCs w:val="19"/>
              </w:rPr>
              <w:t>18</w:t>
            </w:r>
          </w:p>
        </w:tc>
        <w:tc>
          <w:tcPr>
            <w:tcW w:w="3223" w:type="dxa"/>
          </w:tcPr>
          <w:p w14:paraId="335F01B4" w14:textId="77777777" w:rsidR="005A15BB" w:rsidRDefault="004F25B3">
            <w:pPr>
              <w:spacing w:before="36" w:line="253" w:lineRule="auto"/>
              <w:ind w:left="1413" w:right="1311" w:hanging="106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Module</w:t>
            </w:r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模块</w:t>
            </w:r>
            <w:proofErr w:type="spellEnd"/>
          </w:p>
        </w:tc>
        <w:tc>
          <w:tcPr>
            <w:tcW w:w="3673" w:type="dxa"/>
          </w:tcPr>
          <w:p w14:paraId="5ED129C9" w14:textId="77777777" w:rsidR="005A15BB" w:rsidRDefault="004F25B3">
            <w:pPr>
              <w:spacing w:before="183" w:line="229" w:lineRule="auto"/>
              <w:ind w:left="1633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蓝牙</w:t>
            </w:r>
            <w:proofErr w:type="spellEnd"/>
          </w:p>
        </w:tc>
        <w:tc>
          <w:tcPr>
            <w:tcW w:w="3309" w:type="dxa"/>
          </w:tcPr>
          <w:p w14:paraId="355A0675" w14:textId="77777777" w:rsidR="00F758C4" w:rsidRDefault="00F758C4" w:rsidP="00F758C4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根据客户要求，可选</w:t>
            </w:r>
          </w:p>
          <w:p w14:paraId="193CE43B" w14:textId="59B67A76" w:rsidR="005A15BB" w:rsidRDefault="00F758C4" w:rsidP="00F758C4">
            <w:r w:rsidRPr="00F758C4">
              <w:rPr>
                <w:rFonts w:eastAsiaTheme="minorEastAsia"/>
                <w:lang w:eastAsia="zh-CN"/>
              </w:rPr>
              <w:t>According to customer requirements, optional</w:t>
            </w:r>
          </w:p>
        </w:tc>
      </w:tr>
      <w:tr w:rsidR="005A15BB" w14:paraId="4A99AEEB" w14:textId="77777777">
        <w:trPr>
          <w:trHeight w:val="573"/>
        </w:trPr>
        <w:tc>
          <w:tcPr>
            <w:tcW w:w="508" w:type="dxa"/>
          </w:tcPr>
          <w:p w14:paraId="06EF5352" w14:textId="77777777" w:rsidR="005A15BB" w:rsidRDefault="004F25B3">
            <w:pPr>
              <w:pStyle w:val="TableText"/>
              <w:spacing w:before="294" w:line="195" w:lineRule="auto"/>
              <w:ind w:left="169"/>
            </w:pPr>
            <w:r>
              <w:rPr>
                <w:spacing w:val="-10"/>
              </w:rPr>
              <w:t>19</w:t>
            </w:r>
          </w:p>
        </w:tc>
        <w:tc>
          <w:tcPr>
            <w:tcW w:w="3223" w:type="dxa"/>
          </w:tcPr>
          <w:p w14:paraId="265C1222" w14:textId="77777777" w:rsidR="005A15BB" w:rsidRDefault="004F25B3">
            <w:pPr>
              <w:spacing w:before="60" w:line="244" w:lineRule="auto"/>
              <w:ind w:left="1214" w:right="1112" w:hanging="102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2"/>
                <w:sz w:val="19"/>
                <w:szCs w:val="19"/>
              </w:rPr>
              <w:t>Cycle</w:t>
            </w:r>
            <w:r>
              <w:rPr>
                <w:rFonts w:ascii="宋体" w:eastAsia="宋体" w:hAnsi="宋体" w:cs="宋体"/>
                <w:spacing w:val="2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2"/>
                <w:sz w:val="19"/>
                <w:szCs w:val="19"/>
              </w:rPr>
              <w:t>life</w:t>
            </w:r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循环寿命</w:t>
            </w:r>
            <w:proofErr w:type="spellEnd"/>
          </w:p>
        </w:tc>
        <w:tc>
          <w:tcPr>
            <w:tcW w:w="3673" w:type="dxa"/>
          </w:tcPr>
          <w:p w14:paraId="353075AC" w14:textId="2EE849D8" w:rsidR="005A15BB" w:rsidRDefault="001F1BAF">
            <w:pPr>
              <w:spacing w:before="190" w:line="228" w:lineRule="auto"/>
              <w:ind w:left="1505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19"/>
                <w:szCs w:val="19"/>
              </w:rPr>
              <w:t>5</w:t>
            </w:r>
            <w:r w:rsidR="004F25B3">
              <w:rPr>
                <w:rFonts w:ascii="宋体" w:eastAsia="宋体" w:hAnsi="宋体" w:cs="宋体"/>
                <w:spacing w:val="-1"/>
                <w:sz w:val="19"/>
                <w:szCs w:val="19"/>
              </w:rPr>
              <w:t>00</w:t>
            </w:r>
            <w:r w:rsidR="004F25B3">
              <w:rPr>
                <w:rFonts w:ascii="宋体" w:eastAsia="宋体" w:hAnsi="宋体" w:cs="宋体"/>
                <w:spacing w:val="18"/>
                <w:sz w:val="19"/>
                <w:szCs w:val="19"/>
              </w:rPr>
              <w:t xml:space="preserve"> </w:t>
            </w:r>
            <w:r w:rsidR="004F25B3">
              <w:rPr>
                <w:rFonts w:ascii="宋体" w:eastAsia="宋体" w:hAnsi="宋体" w:cs="宋体"/>
                <w:spacing w:val="-1"/>
                <w:sz w:val="19"/>
                <w:szCs w:val="19"/>
              </w:rPr>
              <w:t>次</w:t>
            </w:r>
            <w:r w:rsidR="00101017"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/室内</w:t>
            </w:r>
          </w:p>
          <w:p w14:paraId="1F1F20BA" w14:textId="0C035907" w:rsidR="00101017" w:rsidRPr="00101017" w:rsidRDefault="001F1BAF" w:rsidP="00101017">
            <w:pPr>
              <w:spacing w:before="190" w:line="228" w:lineRule="auto"/>
              <w:ind w:left="1505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19"/>
                <w:szCs w:val="19"/>
              </w:rPr>
              <w:t>30</w:t>
            </w:r>
            <w:r w:rsidR="00101017">
              <w:rPr>
                <w:rFonts w:ascii="宋体" w:eastAsia="宋体" w:hAnsi="宋体" w:cs="宋体"/>
                <w:spacing w:val="-1"/>
                <w:sz w:val="19"/>
                <w:szCs w:val="19"/>
              </w:rPr>
              <w:t>0</w:t>
            </w:r>
            <w:r w:rsidR="00101017">
              <w:rPr>
                <w:rFonts w:ascii="宋体" w:eastAsia="宋体" w:hAnsi="宋体" w:cs="宋体"/>
                <w:spacing w:val="18"/>
                <w:sz w:val="19"/>
                <w:szCs w:val="19"/>
              </w:rPr>
              <w:t xml:space="preserve"> </w:t>
            </w:r>
            <w:r w:rsidR="00101017">
              <w:rPr>
                <w:rFonts w:ascii="宋体" w:eastAsia="宋体" w:hAnsi="宋体" w:cs="宋体"/>
                <w:spacing w:val="-1"/>
                <w:sz w:val="19"/>
                <w:szCs w:val="19"/>
              </w:rPr>
              <w:t>次</w:t>
            </w:r>
            <w:r w:rsidR="00101017"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/室外</w:t>
            </w:r>
          </w:p>
        </w:tc>
        <w:tc>
          <w:tcPr>
            <w:tcW w:w="3309" w:type="dxa"/>
          </w:tcPr>
          <w:p w14:paraId="08373FDD" w14:textId="77777777" w:rsidR="005A15BB" w:rsidRDefault="004F25B3">
            <w:pPr>
              <w:spacing w:before="47" w:line="238" w:lineRule="auto"/>
              <w:ind w:left="683" w:right="419" w:hanging="256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  <w:lang w:eastAsia="zh-CN"/>
              </w:rPr>
              <w:t>25±2℃,0.5C/1.0C 充放电循环后≥80%初始容量</w:t>
            </w:r>
          </w:p>
        </w:tc>
      </w:tr>
      <w:tr w:rsidR="005A15BB" w14:paraId="014046E6" w14:textId="77777777">
        <w:trPr>
          <w:trHeight w:val="573"/>
        </w:trPr>
        <w:tc>
          <w:tcPr>
            <w:tcW w:w="508" w:type="dxa"/>
          </w:tcPr>
          <w:p w14:paraId="04D8389A" w14:textId="77777777" w:rsidR="005A15BB" w:rsidRDefault="004F25B3">
            <w:pPr>
              <w:pStyle w:val="TableText"/>
              <w:spacing w:before="294" w:line="195" w:lineRule="auto"/>
              <w:ind w:left="149"/>
            </w:pPr>
            <w:r>
              <w:rPr>
                <w:spacing w:val="-1"/>
              </w:rPr>
              <w:t>20</w:t>
            </w:r>
          </w:p>
        </w:tc>
        <w:tc>
          <w:tcPr>
            <w:tcW w:w="3223" w:type="dxa"/>
          </w:tcPr>
          <w:p w14:paraId="76002D81" w14:textId="77777777" w:rsidR="005A15BB" w:rsidRDefault="004F25B3">
            <w:pPr>
              <w:spacing w:before="37" w:line="222" w:lineRule="auto"/>
              <w:ind w:left="411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Quality guarantee period</w:t>
            </w:r>
          </w:p>
          <w:p w14:paraId="7FDEAB97" w14:textId="77777777" w:rsidR="005A15BB" w:rsidRDefault="004F25B3">
            <w:pPr>
              <w:spacing w:before="27" w:line="229" w:lineRule="auto"/>
              <w:ind w:left="1314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保质期</w:t>
            </w:r>
            <w:proofErr w:type="spellEnd"/>
          </w:p>
        </w:tc>
        <w:tc>
          <w:tcPr>
            <w:tcW w:w="3673" w:type="dxa"/>
          </w:tcPr>
          <w:p w14:paraId="1C69B845" w14:textId="1B0AB72C" w:rsidR="005A15BB" w:rsidRDefault="00F758C4">
            <w:pPr>
              <w:spacing w:before="190" w:line="228" w:lineRule="auto"/>
              <w:ind w:left="1646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4"/>
                <w:sz w:val="19"/>
                <w:szCs w:val="19"/>
              </w:rPr>
              <w:t>1</w:t>
            </w:r>
            <w:r w:rsidR="004F25B3">
              <w:rPr>
                <w:rFonts w:ascii="宋体" w:eastAsia="宋体" w:hAnsi="宋体" w:cs="宋体"/>
                <w:spacing w:val="13"/>
                <w:sz w:val="19"/>
                <w:szCs w:val="19"/>
              </w:rPr>
              <w:t xml:space="preserve"> </w:t>
            </w:r>
            <w:r w:rsidR="004F25B3">
              <w:rPr>
                <w:rFonts w:ascii="宋体" w:eastAsia="宋体" w:hAnsi="宋体" w:cs="宋体"/>
                <w:spacing w:val="-4"/>
                <w:sz w:val="19"/>
                <w:szCs w:val="19"/>
              </w:rPr>
              <w:t>年</w:t>
            </w:r>
          </w:p>
        </w:tc>
        <w:tc>
          <w:tcPr>
            <w:tcW w:w="3309" w:type="dxa"/>
          </w:tcPr>
          <w:p w14:paraId="1ECEDEA6" w14:textId="77777777" w:rsidR="005A15BB" w:rsidRDefault="005A15BB"/>
        </w:tc>
      </w:tr>
      <w:tr w:rsidR="005A15BB" w14:paraId="5B508DF7" w14:textId="77777777">
        <w:trPr>
          <w:trHeight w:val="573"/>
        </w:trPr>
        <w:tc>
          <w:tcPr>
            <w:tcW w:w="508" w:type="dxa"/>
          </w:tcPr>
          <w:p w14:paraId="19EC88B3" w14:textId="77777777" w:rsidR="005A15BB" w:rsidRDefault="004F25B3">
            <w:pPr>
              <w:pStyle w:val="TableText"/>
              <w:spacing w:before="295" w:line="195" w:lineRule="auto"/>
              <w:ind w:left="149"/>
            </w:pPr>
            <w:r>
              <w:rPr>
                <w:spacing w:val="-1"/>
              </w:rPr>
              <w:t>21</w:t>
            </w:r>
          </w:p>
        </w:tc>
        <w:tc>
          <w:tcPr>
            <w:tcW w:w="3223" w:type="dxa"/>
          </w:tcPr>
          <w:p w14:paraId="2244F5C6" w14:textId="77777777" w:rsidR="005A15BB" w:rsidRDefault="004F25B3">
            <w:pPr>
              <w:spacing w:before="191" w:line="233" w:lineRule="auto"/>
              <w:ind w:left="1215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19"/>
                <w:szCs w:val="19"/>
              </w:rPr>
              <w:t>重量</w:t>
            </w:r>
            <w:proofErr w:type="spellEnd"/>
            <w:r>
              <w:rPr>
                <w:rFonts w:ascii="宋体" w:eastAsia="宋体" w:hAnsi="宋体" w:cs="宋体"/>
                <w:spacing w:val="9"/>
                <w:sz w:val="19"/>
                <w:szCs w:val="19"/>
              </w:rPr>
              <w:t>/</w:t>
            </w:r>
            <w:r>
              <w:rPr>
                <w:rFonts w:ascii="宋体" w:eastAsia="宋体" w:hAnsi="宋体" w:cs="宋体"/>
                <w:sz w:val="19"/>
                <w:szCs w:val="19"/>
              </w:rPr>
              <w:t>Net</w:t>
            </w:r>
          </w:p>
        </w:tc>
        <w:tc>
          <w:tcPr>
            <w:tcW w:w="3673" w:type="dxa"/>
          </w:tcPr>
          <w:p w14:paraId="4A957B7E" w14:textId="562643BB" w:rsidR="005A15BB" w:rsidRPr="00822BDA" w:rsidRDefault="004F25B3">
            <w:pPr>
              <w:spacing w:before="191" w:line="222" w:lineRule="auto"/>
              <w:ind w:left="1522"/>
              <w:rPr>
                <w:rFonts w:ascii="宋体" w:eastAsia="宋体" w:hAnsi="宋体" w:cs="宋体"/>
                <w:sz w:val="18"/>
                <w:szCs w:val="18"/>
              </w:rPr>
            </w:pPr>
            <w:r w:rsidRPr="00822BDA">
              <w:rPr>
                <w:rFonts w:ascii="宋体" w:eastAsia="宋体" w:hAnsi="宋体" w:cs="宋体"/>
                <w:spacing w:val="1"/>
                <w:sz w:val="18"/>
                <w:szCs w:val="18"/>
              </w:rPr>
              <w:t>约</w:t>
            </w:r>
            <w:r w:rsidR="00321DCD" w:rsidRPr="00822BDA">
              <w:rPr>
                <w:rFonts w:ascii="宋体" w:eastAsia="宋体" w:hAnsi="宋体" w:cs="宋体"/>
                <w:spacing w:val="1"/>
                <w:sz w:val="18"/>
                <w:szCs w:val="18"/>
              </w:rPr>
              <w:t>2.</w:t>
            </w:r>
            <w:r w:rsidR="00822BDA" w:rsidRPr="00822BDA">
              <w:rPr>
                <w:rFonts w:ascii="宋体" w:eastAsia="宋体" w:hAnsi="宋体" w:cs="宋体"/>
                <w:spacing w:val="1"/>
                <w:sz w:val="18"/>
                <w:szCs w:val="18"/>
              </w:rPr>
              <w:t>5</w:t>
            </w:r>
            <w:r w:rsidR="001F1BAF" w:rsidRPr="00822BDA">
              <w:rPr>
                <w:rFonts w:ascii="新宋体" w:eastAsia="新宋体" w:hAnsi="新宋体" w:cs="新宋体"/>
                <w:spacing w:val="7"/>
                <w:position w:val="1"/>
                <w:sz w:val="18"/>
                <w:szCs w:val="18"/>
              </w:rPr>
              <w:t>±</w:t>
            </w:r>
            <w:r w:rsidR="00822BDA" w:rsidRPr="00822BDA">
              <w:rPr>
                <w:rFonts w:ascii="新宋体" w:eastAsia="新宋体" w:hAnsi="新宋体" w:cs="新宋体"/>
                <w:spacing w:val="7"/>
                <w:position w:val="1"/>
                <w:sz w:val="18"/>
                <w:szCs w:val="18"/>
              </w:rPr>
              <w:t>0.3</w:t>
            </w:r>
            <w:r w:rsidR="00321DCD" w:rsidRPr="00822BDA">
              <w:rPr>
                <w:rFonts w:ascii="新宋体" w:eastAsia="新宋体" w:hAnsi="新宋体" w:cs="新宋体"/>
                <w:spacing w:val="7"/>
                <w:position w:val="1"/>
                <w:sz w:val="18"/>
                <w:szCs w:val="18"/>
              </w:rPr>
              <w:t>K</w:t>
            </w:r>
            <w:r w:rsidRPr="00822BDA">
              <w:rPr>
                <w:rFonts w:ascii="宋体" w:eastAsia="宋体" w:hAnsi="宋体" w:cs="宋体"/>
                <w:sz w:val="18"/>
                <w:szCs w:val="18"/>
              </w:rPr>
              <w:t>g</w:t>
            </w:r>
          </w:p>
        </w:tc>
        <w:tc>
          <w:tcPr>
            <w:tcW w:w="3309" w:type="dxa"/>
          </w:tcPr>
          <w:p w14:paraId="63AF68B3" w14:textId="77777777" w:rsidR="005A15BB" w:rsidRDefault="004F25B3">
            <w:pPr>
              <w:spacing w:before="190" w:line="234" w:lineRule="auto"/>
              <w:ind w:left="1206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PACK</w:t>
            </w:r>
            <w:r>
              <w:rPr>
                <w:rFonts w:ascii="宋体" w:eastAsia="宋体" w:hAnsi="宋体" w:cs="宋体"/>
                <w:spacing w:val="1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12"/>
                <w:sz w:val="19"/>
                <w:szCs w:val="19"/>
              </w:rPr>
              <w:t>重量</w:t>
            </w:r>
            <w:proofErr w:type="spellEnd"/>
          </w:p>
        </w:tc>
      </w:tr>
      <w:tr w:rsidR="005A15BB" w14:paraId="0760BC31" w14:textId="77777777">
        <w:trPr>
          <w:trHeight w:val="577"/>
        </w:trPr>
        <w:tc>
          <w:tcPr>
            <w:tcW w:w="508" w:type="dxa"/>
          </w:tcPr>
          <w:p w14:paraId="3C632EFF" w14:textId="77777777" w:rsidR="005A15BB" w:rsidRDefault="004F25B3">
            <w:pPr>
              <w:pStyle w:val="TableText"/>
              <w:spacing w:before="293" w:line="195" w:lineRule="auto"/>
              <w:ind w:left="149"/>
            </w:pPr>
            <w:r>
              <w:rPr>
                <w:spacing w:val="-1"/>
              </w:rPr>
              <w:t>22</w:t>
            </w:r>
          </w:p>
        </w:tc>
        <w:tc>
          <w:tcPr>
            <w:tcW w:w="3223" w:type="dxa"/>
          </w:tcPr>
          <w:p w14:paraId="440EC68D" w14:textId="77777777" w:rsidR="005A15BB" w:rsidRDefault="004F25B3">
            <w:pPr>
              <w:spacing w:before="189" w:line="222" w:lineRule="auto"/>
              <w:ind w:left="308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Waterproof</w:t>
            </w:r>
            <w:r>
              <w:rPr>
                <w:rFonts w:ascii="宋体" w:eastAsia="宋体" w:hAnsi="宋体" w:cs="宋体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z w:val="19"/>
                <w:szCs w:val="19"/>
              </w:rPr>
              <w:t>rating</w:t>
            </w:r>
            <w:r>
              <w:rPr>
                <w:rFonts w:ascii="宋体" w:eastAsia="宋体" w:hAnsi="宋体" w:cs="宋体"/>
                <w:spacing w:val="21"/>
                <w:sz w:val="19"/>
                <w:szCs w:val="19"/>
              </w:rPr>
              <w:t>/</w:t>
            </w:r>
            <w:proofErr w:type="spellStart"/>
            <w:r>
              <w:rPr>
                <w:rFonts w:ascii="宋体" w:eastAsia="宋体" w:hAnsi="宋体" w:cs="宋体"/>
                <w:spacing w:val="21"/>
                <w:sz w:val="19"/>
                <w:szCs w:val="19"/>
              </w:rPr>
              <w:t>防水等级</w:t>
            </w:r>
            <w:proofErr w:type="spellEnd"/>
          </w:p>
        </w:tc>
        <w:tc>
          <w:tcPr>
            <w:tcW w:w="3673" w:type="dxa"/>
          </w:tcPr>
          <w:p w14:paraId="05E3E7DE" w14:textId="23210A31" w:rsidR="005A15BB" w:rsidRDefault="001F1BAF">
            <w:pPr>
              <w:spacing w:before="189" w:line="255" w:lineRule="exact"/>
              <w:ind w:left="165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position w:val="1"/>
                <w:sz w:val="19"/>
                <w:szCs w:val="19"/>
              </w:rPr>
              <w:t>-</w:t>
            </w:r>
          </w:p>
        </w:tc>
        <w:tc>
          <w:tcPr>
            <w:tcW w:w="3309" w:type="dxa"/>
          </w:tcPr>
          <w:p w14:paraId="1342DE8E" w14:textId="77777777" w:rsidR="005A15BB" w:rsidRDefault="005A15BB"/>
        </w:tc>
      </w:tr>
    </w:tbl>
    <w:p w14:paraId="252045AC" w14:textId="77777777" w:rsidR="005A15BB" w:rsidRDefault="005A15BB">
      <w:pPr>
        <w:spacing w:line="271" w:lineRule="auto"/>
      </w:pPr>
    </w:p>
    <w:p w14:paraId="621D8EDB" w14:textId="77777777" w:rsidR="005A15BB" w:rsidRDefault="004F25B3">
      <w:pPr>
        <w:pStyle w:val="a3"/>
        <w:spacing w:before="91" w:line="212" w:lineRule="auto"/>
        <w:ind w:left="13"/>
        <w:rPr>
          <w:rFonts w:ascii="宋体" w:eastAsia="宋体" w:hAnsi="宋体" w:cs="宋体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5    Mechanical Performance </w:t>
      </w:r>
      <w:proofErr w:type="spellStart"/>
      <w:r>
        <w:rPr>
          <w:rFonts w:ascii="宋体" w:eastAsia="宋体" w:hAnsi="宋体" w:cs="宋体"/>
          <w:b/>
          <w:bCs/>
          <w:spacing w:val="-1"/>
          <w:sz w:val="28"/>
          <w:szCs w:val="28"/>
        </w:rPr>
        <w:t>机械特性</w:t>
      </w:r>
      <w:proofErr w:type="spellEnd"/>
    </w:p>
    <w:tbl>
      <w:tblPr>
        <w:tblStyle w:val="TableNormal"/>
        <w:tblW w:w="1042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1915"/>
        <w:gridCol w:w="5788"/>
        <w:gridCol w:w="2145"/>
      </w:tblGrid>
      <w:tr w:rsidR="005A15BB" w14:paraId="1C437DB4" w14:textId="77777777">
        <w:trPr>
          <w:trHeight w:val="629"/>
        </w:trPr>
        <w:tc>
          <w:tcPr>
            <w:tcW w:w="575" w:type="dxa"/>
          </w:tcPr>
          <w:p w14:paraId="22FE4A51" w14:textId="77777777" w:rsidR="005A15BB" w:rsidRDefault="004F25B3">
            <w:pPr>
              <w:spacing w:before="88" w:line="229" w:lineRule="auto"/>
              <w:ind w:left="4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b/>
                <w:bCs/>
                <w:spacing w:val="4"/>
                <w:sz w:val="20"/>
                <w:szCs w:val="20"/>
              </w:rPr>
              <w:t>序号</w:t>
            </w:r>
            <w:proofErr w:type="spellEnd"/>
          </w:p>
          <w:p w14:paraId="1075C857" w14:textId="77777777" w:rsidR="005A15BB" w:rsidRDefault="004F25B3">
            <w:pPr>
              <w:pStyle w:val="TableText"/>
              <w:spacing w:before="49" w:line="192" w:lineRule="auto"/>
              <w:ind w:left="112"/>
            </w:pPr>
            <w:r>
              <w:rPr>
                <w:b/>
                <w:bCs/>
              </w:rPr>
              <w:t>No</w:t>
            </w:r>
            <w:r>
              <w:rPr>
                <w:b/>
                <w:bCs/>
                <w:spacing w:val="11"/>
              </w:rPr>
              <w:t>.</w:t>
            </w:r>
          </w:p>
        </w:tc>
        <w:tc>
          <w:tcPr>
            <w:tcW w:w="1915" w:type="dxa"/>
          </w:tcPr>
          <w:p w14:paraId="11936CF4" w14:textId="77777777" w:rsidR="005A15BB" w:rsidRDefault="004F25B3">
            <w:pPr>
              <w:spacing w:before="87" w:line="228" w:lineRule="auto"/>
              <w:ind w:left="739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b/>
                <w:bCs/>
                <w:spacing w:val="-9"/>
                <w:sz w:val="20"/>
                <w:szCs w:val="20"/>
              </w:rPr>
              <w:t>内容</w:t>
            </w:r>
            <w:proofErr w:type="spellEnd"/>
          </w:p>
          <w:p w14:paraId="5FC77AB8" w14:textId="77777777" w:rsidR="005A15BB" w:rsidRDefault="004F25B3">
            <w:pPr>
              <w:pStyle w:val="TableText"/>
              <w:spacing w:before="60" w:line="183" w:lineRule="auto"/>
              <w:ind w:left="576"/>
            </w:pPr>
            <w:r>
              <w:rPr>
                <w:b/>
                <w:bCs/>
                <w:spacing w:val="3"/>
              </w:rPr>
              <w:t>content</w:t>
            </w:r>
          </w:p>
        </w:tc>
        <w:tc>
          <w:tcPr>
            <w:tcW w:w="5788" w:type="dxa"/>
          </w:tcPr>
          <w:p w14:paraId="02BBD9E3" w14:textId="77777777" w:rsidR="005A15BB" w:rsidRDefault="004F25B3">
            <w:pPr>
              <w:spacing w:before="88" w:line="224" w:lineRule="auto"/>
              <w:ind w:left="2478"/>
              <w:rPr>
                <w:rFonts w:ascii="新宋体" w:eastAsia="新宋体" w:hAnsi="新宋体" w:cs="新宋体"/>
                <w:sz w:val="20"/>
                <w:szCs w:val="20"/>
              </w:rPr>
            </w:pPr>
            <w:proofErr w:type="spellStart"/>
            <w:r>
              <w:rPr>
                <w:rFonts w:ascii="新宋体" w:eastAsia="新宋体" w:hAnsi="新宋体" w:cs="新宋体"/>
                <w:b/>
                <w:bCs/>
                <w:spacing w:val="6"/>
                <w:sz w:val="20"/>
                <w:szCs w:val="20"/>
              </w:rPr>
              <w:t>测试方法</w:t>
            </w:r>
            <w:proofErr w:type="spellEnd"/>
          </w:p>
          <w:p w14:paraId="7BA2824C" w14:textId="77777777" w:rsidR="005A15BB" w:rsidRDefault="004F25B3">
            <w:pPr>
              <w:pStyle w:val="TableText"/>
              <w:spacing w:before="52" w:line="197" w:lineRule="auto"/>
              <w:ind w:left="2211"/>
            </w:pPr>
            <w:r>
              <w:rPr>
                <w:b/>
                <w:bCs/>
                <w:spacing w:val="2"/>
              </w:rPr>
              <w:t>Testing method</w:t>
            </w:r>
          </w:p>
        </w:tc>
        <w:tc>
          <w:tcPr>
            <w:tcW w:w="2145" w:type="dxa"/>
          </w:tcPr>
          <w:p w14:paraId="246D9D97" w14:textId="77777777" w:rsidR="005A15BB" w:rsidRDefault="004F25B3">
            <w:pPr>
              <w:pStyle w:val="TableText"/>
              <w:spacing w:before="88" w:line="260" w:lineRule="auto"/>
              <w:ind w:left="499" w:right="391" w:firstLine="312"/>
            </w:pPr>
            <w:proofErr w:type="spellStart"/>
            <w:r>
              <w:rPr>
                <w:rFonts w:ascii="新宋体" w:eastAsia="新宋体" w:hAnsi="新宋体" w:cs="新宋体"/>
                <w:b/>
                <w:bCs/>
                <w:spacing w:val="6"/>
              </w:rPr>
              <w:t>达到要求</w:t>
            </w:r>
            <w:r>
              <w:rPr>
                <w:b/>
                <w:bCs/>
                <w:spacing w:val="4"/>
              </w:rPr>
              <w:t>Requirements</w:t>
            </w:r>
            <w:proofErr w:type="spellEnd"/>
          </w:p>
        </w:tc>
      </w:tr>
      <w:tr w:rsidR="005A15BB" w14:paraId="2D16A8D2" w14:textId="77777777">
        <w:trPr>
          <w:trHeight w:val="2732"/>
        </w:trPr>
        <w:tc>
          <w:tcPr>
            <w:tcW w:w="575" w:type="dxa"/>
          </w:tcPr>
          <w:p w14:paraId="643A1FAE" w14:textId="77777777" w:rsidR="005A15BB" w:rsidRDefault="005A15BB">
            <w:pPr>
              <w:spacing w:line="245" w:lineRule="auto"/>
            </w:pPr>
          </w:p>
          <w:p w14:paraId="24DE4661" w14:textId="77777777" w:rsidR="005A15BB" w:rsidRDefault="005A15BB">
            <w:pPr>
              <w:spacing w:line="246" w:lineRule="auto"/>
            </w:pPr>
          </w:p>
          <w:p w14:paraId="7E3ECDDA" w14:textId="77777777" w:rsidR="005A15BB" w:rsidRDefault="005A15BB">
            <w:pPr>
              <w:spacing w:line="246" w:lineRule="auto"/>
            </w:pPr>
          </w:p>
          <w:p w14:paraId="4A6C2380" w14:textId="77777777" w:rsidR="005A15BB" w:rsidRDefault="005A15BB">
            <w:pPr>
              <w:spacing w:line="246" w:lineRule="auto"/>
            </w:pPr>
          </w:p>
          <w:p w14:paraId="319AB05B" w14:textId="77777777" w:rsidR="005A15BB" w:rsidRDefault="005A15BB">
            <w:pPr>
              <w:spacing w:line="246" w:lineRule="auto"/>
            </w:pPr>
          </w:p>
          <w:p w14:paraId="166C5825" w14:textId="77777777" w:rsidR="005A15BB" w:rsidRDefault="004F25B3">
            <w:pPr>
              <w:pStyle w:val="TableText"/>
              <w:spacing w:before="58" w:line="195" w:lineRule="auto"/>
              <w:ind w:left="256"/>
            </w:pPr>
            <w:r>
              <w:t>1</w:t>
            </w:r>
          </w:p>
        </w:tc>
        <w:tc>
          <w:tcPr>
            <w:tcW w:w="1915" w:type="dxa"/>
          </w:tcPr>
          <w:p w14:paraId="557E490C" w14:textId="77777777" w:rsidR="005A15BB" w:rsidRDefault="005A15BB">
            <w:pPr>
              <w:spacing w:line="264" w:lineRule="auto"/>
            </w:pPr>
          </w:p>
          <w:p w14:paraId="68C547BE" w14:textId="77777777" w:rsidR="005A15BB" w:rsidRDefault="005A15BB">
            <w:pPr>
              <w:spacing w:line="265" w:lineRule="auto"/>
            </w:pPr>
          </w:p>
          <w:p w14:paraId="735E43EC" w14:textId="77777777" w:rsidR="005A15BB" w:rsidRDefault="005A15BB">
            <w:pPr>
              <w:spacing w:line="265" w:lineRule="auto"/>
            </w:pPr>
          </w:p>
          <w:p w14:paraId="0260B743" w14:textId="77777777" w:rsidR="005A15BB" w:rsidRDefault="004F25B3">
            <w:pPr>
              <w:pStyle w:val="TableText"/>
              <w:spacing w:before="65" w:line="252" w:lineRule="auto"/>
              <w:ind w:left="345" w:right="349" w:firstLine="353"/>
            </w:pPr>
            <w:proofErr w:type="spellStart"/>
            <w:r>
              <w:rPr>
                <w:rFonts w:ascii="新宋体" w:eastAsia="新宋体" w:hAnsi="新宋体" w:cs="新宋体"/>
                <w:spacing w:val="7"/>
              </w:rPr>
              <w:t>振动实验</w:t>
            </w:r>
            <w:r>
              <w:rPr>
                <w:spacing w:val="3"/>
              </w:rPr>
              <w:t>Vibration</w:t>
            </w:r>
            <w:proofErr w:type="spellEnd"/>
            <w:r>
              <w:rPr>
                <w:spacing w:val="3"/>
              </w:rPr>
              <w:t xml:space="preserve"> Test</w:t>
            </w:r>
          </w:p>
          <w:p w14:paraId="53634900" w14:textId="0E4A51D8" w:rsidR="005A15BB" w:rsidRDefault="004F25B3">
            <w:pPr>
              <w:pStyle w:val="TableText"/>
              <w:ind w:left="397"/>
            </w:pPr>
            <w:r>
              <w:rPr>
                <w:rFonts w:ascii="新宋体" w:eastAsia="新宋体" w:hAnsi="新宋体" w:cs="新宋体"/>
                <w:spacing w:val="4"/>
              </w:rPr>
              <w:t>（</w:t>
            </w:r>
            <w:r>
              <w:t>GB</w:t>
            </w:r>
            <w:r w:rsidR="001A004D">
              <w:rPr>
                <w:spacing w:val="4"/>
              </w:rPr>
              <w:t>31241</w:t>
            </w:r>
            <w:r>
              <w:rPr>
                <w:spacing w:val="4"/>
              </w:rPr>
              <w:t>-</w:t>
            </w:r>
          </w:p>
          <w:p w14:paraId="22F45FAB" w14:textId="2E571172" w:rsidR="005A15BB" w:rsidRDefault="004F25B3">
            <w:pPr>
              <w:pStyle w:val="TableText"/>
              <w:spacing w:before="12"/>
              <w:ind w:left="642"/>
              <w:rPr>
                <w:rFonts w:ascii="新宋体" w:eastAsia="新宋体" w:hAnsi="新宋体" w:cs="新宋体"/>
              </w:rPr>
            </w:pPr>
            <w:r>
              <w:rPr>
                <w:spacing w:val="3"/>
              </w:rPr>
              <w:t>202</w:t>
            </w:r>
            <w:r w:rsidR="001A004D">
              <w:rPr>
                <w:spacing w:val="3"/>
              </w:rPr>
              <w:t>2</w:t>
            </w:r>
            <w:r>
              <w:rPr>
                <w:rFonts w:ascii="新宋体" w:eastAsia="新宋体" w:hAnsi="新宋体" w:cs="新宋体"/>
                <w:spacing w:val="3"/>
              </w:rPr>
              <w:t>）</w:t>
            </w:r>
          </w:p>
        </w:tc>
        <w:tc>
          <w:tcPr>
            <w:tcW w:w="5788" w:type="dxa"/>
          </w:tcPr>
          <w:p w14:paraId="1406E55C" w14:textId="77777777" w:rsidR="005A15BB" w:rsidRDefault="005A15BB">
            <w:pPr>
              <w:spacing w:line="254" w:lineRule="auto"/>
              <w:rPr>
                <w:lang w:eastAsia="zh-CN"/>
              </w:rPr>
            </w:pPr>
          </w:p>
          <w:p w14:paraId="6799C3C6" w14:textId="77777777" w:rsidR="005A15BB" w:rsidRDefault="005A15BB">
            <w:pPr>
              <w:spacing w:line="254" w:lineRule="auto"/>
              <w:rPr>
                <w:lang w:eastAsia="zh-CN"/>
              </w:rPr>
            </w:pPr>
          </w:p>
          <w:p w14:paraId="10F87C77" w14:textId="77777777" w:rsidR="005A15BB" w:rsidRDefault="004F25B3">
            <w:pPr>
              <w:pStyle w:val="TableText"/>
              <w:spacing w:before="65" w:line="250" w:lineRule="auto"/>
              <w:ind w:left="113" w:right="168" w:firstLine="22"/>
              <w:rPr>
                <w:rFonts w:ascii="新宋体" w:eastAsia="新宋体" w:hAnsi="新宋体" w:cs="新宋体"/>
                <w:lang w:eastAsia="zh-CN"/>
              </w:rPr>
            </w:pPr>
            <w:r>
              <w:rPr>
                <w:rFonts w:ascii="新宋体" w:eastAsia="新宋体" w:hAnsi="新宋体" w:cs="新宋体"/>
                <w:spacing w:val="8"/>
                <w:lang w:eastAsia="zh-CN"/>
              </w:rPr>
              <w:t>电池组按标准充电模式充满电后</w:t>
            </w:r>
            <w:r>
              <w:rPr>
                <w:spacing w:val="8"/>
                <w:lang w:eastAsia="zh-CN"/>
              </w:rPr>
              <w:t>,</w:t>
            </w:r>
            <w:r>
              <w:rPr>
                <w:rFonts w:ascii="新宋体" w:eastAsia="新宋体" w:hAnsi="新宋体" w:cs="新宋体"/>
                <w:spacing w:val="8"/>
                <w:lang w:eastAsia="zh-CN"/>
              </w:rPr>
              <w:t>直接安装或借助于刚性试验</w:t>
            </w:r>
            <w:r>
              <w:rPr>
                <w:rFonts w:ascii="新宋体" w:eastAsia="新宋体" w:hAnsi="新宋体" w:cs="新宋体"/>
                <w:spacing w:val="7"/>
                <w:lang w:eastAsia="zh-CN"/>
              </w:rPr>
              <w:t>夹具安装在试验设备台面上，进行</w:t>
            </w:r>
            <w:r>
              <w:rPr>
                <w:rFonts w:ascii="新宋体" w:eastAsia="新宋体" w:hAnsi="新宋体" w:cs="新宋体"/>
                <w:spacing w:val="-25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5-500</w:t>
            </w:r>
            <w:r>
              <w:rPr>
                <w:lang w:eastAsia="zh-CN"/>
              </w:rPr>
              <w:t>Hz</w:t>
            </w:r>
            <w:r>
              <w:rPr>
                <w:spacing w:val="24"/>
                <w:lang w:eastAsia="zh-CN"/>
              </w:rPr>
              <w:t xml:space="preserve"> </w:t>
            </w:r>
            <w:r>
              <w:rPr>
                <w:rFonts w:ascii="新宋体" w:eastAsia="新宋体" w:hAnsi="新宋体" w:cs="新宋体"/>
                <w:spacing w:val="7"/>
                <w:lang w:eastAsia="zh-CN"/>
              </w:rPr>
              <w:t>随机振动测试，</w:t>
            </w:r>
          </w:p>
          <w:p w14:paraId="27CBAC89" w14:textId="77777777" w:rsidR="005A15BB" w:rsidRDefault="004F25B3">
            <w:pPr>
              <w:pStyle w:val="TableText"/>
              <w:spacing w:before="3" w:line="227" w:lineRule="auto"/>
              <w:ind w:left="105"/>
              <w:rPr>
                <w:rFonts w:ascii="新宋体" w:eastAsia="新宋体" w:hAnsi="新宋体" w:cs="新宋体"/>
                <w:lang w:eastAsia="zh-CN"/>
              </w:rPr>
            </w:pPr>
            <w:r>
              <w:rPr>
                <w:spacing w:val="6"/>
                <w:lang w:eastAsia="zh-CN"/>
              </w:rPr>
              <w:t xml:space="preserve">X  </w:t>
            </w:r>
            <w:r>
              <w:rPr>
                <w:rFonts w:ascii="新宋体" w:eastAsia="新宋体" w:hAnsi="新宋体" w:cs="新宋体"/>
                <w:spacing w:val="6"/>
                <w:lang w:eastAsia="zh-CN"/>
              </w:rPr>
              <w:t>轴、</w:t>
            </w:r>
            <w:r>
              <w:rPr>
                <w:spacing w:val="6"/>
                <w:lang w:eastAsia="zh-CN"/>
              </w:rPr>
              <w:t xml:space="preserve">Y  </w:t>
            </w:r>
            <w:r>
              <w:rPr>
                <w:rFonts w:ascii="新宋体" w:eastAsia="新宋体" w:hAnsi="新宋体" w:cs="新宋体"/>
                <w:spacing w:val="6"/>
                <w:lang w:eastAsia="zh-CN"/>
              </w:rPr>
              <w:t>轴和</w:t>
            </w:r>
            <w:r>
              <w:rPr>
                <w:rFonts w:ascii="新宋体" w:eastAsia="新宋体" w:hAnsi="新宋体" w:cs="新宋体"/>
                <w:spacing w:val="-30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 xml:space="preserve">Z  </w:t>
            </w:r>
            <w:r>
              <w:rPr>
                <w:rFonts w:ascii="新宋体" w:eastAsia="新宋体" w:hAnsi="新宋体" w:cs="新宋体"/>
                <w:spacing w:val="6"/>
                <w:lang w:eastAsia="zh-CN"/>
              </w:rPr>
              <w:t>轴方向各进行</w:t>
            </w:r>
            <w:r>
              <w:rPr>
                <w:rFonts w:ascii="新宋体" w:eastAsia="新宋体" w:hAnsi="新宋体" w:cs="新宋体"/>
                <w:spacing w:val="-21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 xml:space="preserve">12h </w:t>
            </w:r>
            <w:r>
              <w:rPr>
                <w:rFonts w:ascii="新宋体" w:eastAsia="新宋体" w:hAnsi="新宋体" w:cs="新宋体"/>
                <w:spacing w:val="6"/>
                <w:lang w:eastAsia="zh-CN"/>
              </w:rPr>
              <w:t>振动，振动顺序为</w:t>
            </w:r>
          </w:p>
          <w:p w14:paraId="4BA6CC4D" w14:textId="77777777" w:rsidR="005A15BB" w:rsidRDefault="004F25B3">
            <w:pPr>
              <w:pStyle w:val="TableText"/>
              <w:spacing w:before="27" w:line="247" w:lineRule="auto"/>
              <w:ind w:left="113" w:right="144" w:hanging="7"/>
              <w:rPr>
                <w:rFonts w:ascii="新宋体" w:eastAsia="新宋体" w:hAnsi="新宋体" w:cs="新宋体"/>
                <w:lang w:eastAsia="zh-CN"/>
              </w:rPr>
            </w:pPr>
            <w:r>
              <w:rPr>
                <w:spacing w:val="8"/>
                <w:lang w:eastAsia="zh-CN"/>
              </w:rPr>
              <w:t>Z→Y→ X(</w:t>
            </w:r>
            <w:r>
              <w:rPr>
                <w:rFonts w:ascii="新宋体" w:eastAsia="新宋体" w:hAnsi="新宋体" w:cs="新宋体"/>
                <w:spacing w:val="8"/>
                <w:lang w:eastAsia="zh-CN"/>
              </w:rPr>
              <w:t xml:space="preserve">车辆行驶方向为 </w:t>
            </w:r>
            <w:r>
              <w:rPr>
                <w:spacing w:val="8"/>
                <w:lang w:eastAsia="zh-CN"/>
              </w:rPr>
              <w:t xml:space="preserve">X  </w:t>
            </w:r>
            <w:r>
              <w:rPr>
                <w:rFonts w:ascii="新宋体" w:eastAsia="新宋体" w:hAnsi="新宋体" w:cs="新宋体"/>
                <w:spacing w:val="8"/>
                <w:lang w:eastAsia="zh-CN"/>
              </w:rPr>
              <w:t>轴方向，另一垂直于行驶方向</w:t>
            </w:r>
            <w:r>
              <w:rPr>
                <w:rFonts w:ascii="新宋体" w:eastAsia="新宋体" w:hAnsi="新宋体" w:cs="新宋体"/>
                <w:spacing w:val="5"/>
                <w:lang w:eastAsia="zh-CN"/>
              </w:rPr>
              <w:t>的水平方向为</w:t>
            </w:r>
            <w:r>
              <w:rPr>
                <w:rFonts w:ascii="新宋体" w:eastAsia="新宋体" w:hAnsi="新宋体" w:cs="新宋体"/>
                <w:spacing w:val="-43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 xml:space="preserve">Y  </w:t>
            </w:r>
            <w:r>
              <w:rPr>
                <w:rFonts w:ascii="新宋体" w:eastAsia="新宋体" w:hAnsi="新宋体" w:cs="新宋体"/>
                <w:spacing w:val="5"/>
                <w:lang w:eastAsia="zh-CN"/>
              </w:rPr>
              <w:t>轴方向</w:t>
            </w:r>
            <w:r>
              <w:rPr>
                <w:spacing w:val="5"/>
                <w:lang w:eastAsia="zh-CN"/>
              </w:rPr>
              <w:t>)</w:t>
            </w:r>
            <w:r>
              <w:rPr>
                <w:spacing w:val="-25"/>
                <w:lang w:eastAsia="zh-CN"/>
              </w:rPr>
              <w:t xml:space="preserve"> </w:t>
            </w:r>
            <w:r>
              <w:rPr>
                <w:rFonts w:ascii="新宋体" w:eastAsia="新宋体" w:hAnsi="新宋体" w:cs="新宋体"/>
                <w:spacing w:val="5"/>
                <w:lang w:eastAsia="zh-CN"/>
              </w:rPr>
              <w:t>，测试结束静置</w:t>
            </w:r>
            <w:r>
              <w:rPr>
                <w:rFonts w:ascii="新宋体" w:eastAsia="新宋体" w:hAnsi="新宋体" w:cs="新宋体"/>
                <w:spacing w:val="-21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 xml:space="preserve">1h </w:t>
            </w:r>
            <w:r>
              <w:rPr>
                <w:rFonts w:ascii="新宋体" w:eastAsia="新宋体" w:hAnsi="新宋体" w:cs="新宋体"/>
                <w:spacing w:val="5"/>
                <w:lang w:eastAsia="zh-CN"/>
              </w:rPr>
              <w:t>后</w:t>
            </w:r>
            <w:r>
              <w:rPr>
                <w:rFonts w:ascii="新宋体" w:eastAsia="新宋体" w:hAnsi="新宋体" w:cs="新宋体"/>
                <w:spacing w:val="4"/>
                <w:lang w:eastAsia="zh-CN"/>
              </w:rPr>
              <w:t>，进行</w:t>
            </w:r>
            <w:r>
              <w:rPr>
                <w:rFonts w:ascii="新宋体" w:eastAsia="新宋体" w:hAnsi="新宋体" w:cs="新宋体"/>
                <w:spacing w:val="-22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1</w:t>
            </w:r>
            <w:r>
              <w:rPr>
                <w:spacing w:val="17"/>
                <w:w w:val="101"/>
                <w:lang w:eastAsia="zh-CN"/>
              </w:rPr>
              <w:t xml:space="preserve"> </w:t>
            </w:r>
            <w:proofErr w:type="gramStart"/>
            <w:r>
              <w:rPr>
                <w:rFonts w:ascii="新宋体" w:eastAsia="新宋体" w:hAnsi="新宋体" w:cs="新宋体"/>
                <w:spacing w:val="4"/>
                <w:lang w:eastAsia="zh-CN"/>
              </w:rPr>
              <w:t>次标</w:t>
            </w:r>
            <w:r>
              <w:rPr>
                <w:rFonts w:ascii="新宋体" w:eastAsia="新宋体" w:hAnsi="新宋体" w:cs="新宋体"/>
                <w:spacing w:val="7"/>
                <w:lang w:eastAsia="zh-CN"/>
              </w:rPr>
              <w:t>准</w:t>
            </w:r>
            <w:proofErr w:type="gramEnd"/>
            <w:r>
              <w:rPr>
                <w:rFonts w:ascii="新宋体" w:eastAsia="新宋体" w:hAnsi="新宋体" w:cs="新宋体"/>
                <w:spacing w:val="7"/>
                <w:lang w:eastAsia="zh-CN"/>
              </w:rPr>
              <w:t>放电和标准充电。</w:t>
            </w:r>
          </w:p>
        </w:tc>
        <w:tc>
          <w:tcPr>
            <w:tcW w:w="2145" w:type="dxa"/>
          </w:tcPr>
          <w:p w14:paraId="58F87937" w14:textId="77777777" w:rsidR="005A15BB" w:rsidRDefault="005A15BB">
            <w:pPr>
              <w:spacing w:line="314" w:lineRule="auto"/>
              <w:rPr>
                <w:lang w:eastAsia="zh-CN"/>
              </w:rPr>
            </w:pPr>
          </w:p>
          <w:p w14:paraId="4F4F2B9D" w14:textId="77777777" w:rsidR="005A15BB" w:rsidRDefault="005A15BB">
            <w:pPr>
              <w:spacing w:line="314" w:lineRule="auto"/>
              <w:rPr>
                <w:lang w:eastAsia="zh-CN"/>
              </w:rPr>
            </w:pPr>
          </w:p>
          <w:p w14:paraId="2B4910CF" w14:textId="77777777" w:rsidR="005A15BB" w:rsidRDefault="004F25B3">
            <w:pPr>
              <w:pStyle w:val="TableText"/>
              <w:spacing w:before="59"/>
              <w:ind w:left="113" w:right="108" w:firstLine="1"/>
              <w:jc w:val="both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/>
                <w:spacing w:val="11"/>
                <w:sz w:val="18"/>
                <w:szCs w:val="18"/>
                <w:lang w:eastAsia="zh-CN"/>
              </w:rPr>
              <w:t>无渗漏、无排气、无解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  <w:lang w:eastAsia="zh-CN"/>
              </w:rPr>
              <w:t>体</w:t>
            </w:r>
            <w:r>
              <w:rPr>
                <w:rFonts w:ascii="宋体" w:eastAsia="宋体" w:hAnsi="宋体" w:cs="宋体"/>
                <w:spacing w:val="-49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  <w:lang w:eastAsia="zh-CN"/>
              </w:rPr>
              <w:t>，无破裂和无起火</w:t>
            </w:r>
            <w:r>
              <w:rPr>
                <w:rFonts w:ascii="宋体" w:eastAsia="宋体" w:hAnsi="宋体" w:cs="宋体"/>
                <w:spacing w:val="-5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8"/>
                <w:szCs w:val="18"/>
                <w:lang w:eastAsia="zh-CN"/>
              </w:rPr>
              <w:t>，</w:t>
            </w:r>
            <w:r>
              <w:rPr>
                <w:rFonts w:ascii="宋体" w:eastAsia="宋体" w:hAnsi="宋体" w:cs="宋体"/>
                <w:spacing w:val="11"/>
                <w:sz w:val="18"/>
                <w:szCs w:val="18"/>
                <w:lang w:eastAsia="zh-CN"/>
              </w:rPr>
              <w:t>并且试验后开路电压不</w:t>
            </w:r>
            <w:r>
              <w:rPr>
                <w:rFonts w:ascii="宋体" w:eastAsia="宋体" w:hAnsi="宋体" w:cs="宋体"/>
                <w:spacing w:val="33"/>
                <w:sz w:val="18"/>
                <w:szCs w:val="18"/>
                <w:lang w:eastAsia="zh-CN"/>
              </w:rPr>
              <w:t>小于其进行前电压的</w:t>
            </w:r>
            <w:r>
              <w:rPr>
                <w:spacing w:val="-9"/>
                <w:sz w:val="18"/>
                <w:szCs w:val="18"/>
                <w:lang w:eastAsia="zh-CN"/>
              </w:rPr>
              <w:t>90%</w:t>
            </w:r>
            <w:r>
              <w:rPr>
                <w:spacing w:val="24"/>
                <w:w w:val="10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  <w:lang w:eastAsia="zh-CN"/>
              </w:rPr>
              <w:t>，</w:t>
            </w:r>
            <w:r>
              <w:rPr>
                <w:rFonts w:ascii="宋体" w:eastAsia="宋体" w:hAnsi="宋体" w:cs="宋体"/>
                <w:spacing w:val="-3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  <w:lang w:eastAsia="zh-CN"/>
              </w:rPr>
              <w:t>质</w:t>
            </w:r>
            <w:r>
              <w:rPr>
                <w:rFonts w:ascii="宋体" w:eastAsia="宋体" w:hAnsi="宋体" w:cs="宋体"/>
                <w:spacing w:val="-3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  <w:lang w:eastAsia="zh-CN"/>
              </w:rPr>
              <w:t>量</w:t>
            </w:r>
            <w:r>
              <w:rPr>
                <w:rFonts w:ascii="宋体" w:eastAsia="宋体" w:hAnsi="宋体" w:cs="宋体"/>
                <w:spacing w:val="-3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  <w:lang w:eastAsia="zh-CN"/>
              </w:rPr>
              <w:t>损</w:t>
            </w:r>
            <w:r>
              <w:rPr>
                <w:rFonts w:ascii="宋体" w:eastAsia="宋体" w:hAnsi="宋体" w:cs="宋体"/>
                <w:spacing w:val="-3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  <w:lang w:eastAsia="zh-CN"/>
              </w:rPr>
              <w:t>失</w:t>
            </w:r>
            <w:r>
              <w:rPr>
                <w:rFonts w:ascii="宋体" w:eastAsia="宋体" w:hAnsi="宋体" w:cs="宋体"/>
                <w:spacing w:val="-2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  <w:lang w:eastAsia="zh-CN"/>
              </w:rPr>
              <w:t>限</w:t>
            </w:r>
            <w:r>
              <w:rPr>
                <w:rFonts w:ascii="宋体" w:eastAsia="宋体" w:hAnsi="宋体" w:cs="宋体"/>
                <w:spacing w:val="-3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18"/>
                <w:szCs w:val="18"/>
                <w:lang w:eastAsia="zh-CN"/>
              </w:rPr>
              <w:t>值</w:t>
            </w:r>
            <w:r>
              <w:rPr>
                <w:spacing w:val="-6"/>
                <w:sz w:val="18"/>
                <w:szCs w:val="18"/>
                <w:lang w:eastAsia="zh-CN"/>
              </w:rPr>
              <w:t>0.</w:t>
            </w:r>
            <w:r>
              <w:rPr>
                <w:spacing w:val="-22"/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6"/>
                <w:sz w:val="18"/>
                <w:szCs w:val="18"/>
                <w:lang w:eastAsia="zh-CN"/>
              </w:rPr>
              <w:t>1%</w:t>
            </w:r>
            <w:r>
              <w:rPr>
                <w:rFonts w:ascii="宋体" w:eastAsia="宋体" w:hAnsi="宋体" w:cs="宋体"/>
                <w:spacing w:val="-6"/>
                <w:sz w:val="18"/>
                <w:szCs w:val="18"/>
                <w:lang w:eastAsia="zh-CN"/>
              </w:rPr>
              <w:t>。</w:t>
            </w:r>
          </w:p>
        </w:tc>
      </w:tr>
    </w:tbl>
    <w:p w14:paraId="59574F0A" w14:textId="77777777" w:rsidR="005A15BB" w:rsidRPr="00101017" w:rsidRDefault="005A15BB">
      <w:pPr>
        <w:spacing w:line="258" w:lineRule="auto"/>
        <w:rPr>
          <w:rFonts w:eastAsiaTheme="minorEastAsia"/>
          <w:lang w:eastAsia="zh-CN"/>
        </w:rPr>
      </w:pPr>
    </w:p>
    <w:p w14:paraId="058008CE" w14:textId="77777777" w:rsidR="005A15BB" w:rsidRDefault="005A15BB">
      <w:pPr>
        <w:spacing w:line="258" w:lineRule="auto"/>
        <w:rPr>
          <w:lang w:eastAsia="zh-CN"/>
        </w:rPr>
      </w:pPr>
    </w:p>
    <w:p w14:paraId="1BDE75F8" w14:textId="77777777" w:rsidR="005A15BB" w:rsidRDefault="005A15BB">
      <w:pPr>
        <w:spacing w:line="259" w:lineRule="auto"/>
        <w:rPr>
          <w:lang w:eastAsia="zh-CN"/>
        </w:rPr>
      </w:pPr>
    </w:p>
    <w:p w14:paraId="4060683C" w14:textId="77777777" w:rsidR="005A15BB" w:rsidRDefault="005A15BB">
      <w:pPr>
        <w:spacing w:line="259" w:lineRule="auto"/>
        <w:rPr>
          <w:lang w:eastAsia="zh-CN"/>
        </w:rPr>
      </w:pPr>
    </w:p>
    <w:p w14:paraId="01B9F368" w14:textId="77777777" w:rsidR="005A15BB" w:rsidRPr="00A51E8E" w:rsidRDefault="005A15BB">
      <w:pPr>
        <w:spacing w:line="259" w:lineRule="auto"/>
        <w:rPr>
          <w:rFonts w:eastAsiaTheme="minorEastAsia"/>
          <w:lang w:eastAsia="zh-CN"/>
        </w:rPr>
      </w:pPr>
    </w:p>
    <w:p w14:paraId="55BB8E9C" w14:textId="1DF7BDCF" w:rsidR="005A15BB" w:rsidRDefault="004F25B3">
      <w:pPr>
        <w:spacing w:before="54" w:line="274" w:lineRule="exact"/>
        <w:ind w:left="19"/>
        <w:rPr>
          <w:sz w:val="19"/>
          <w:szCs w:val="19"/>
        </w:rPr>
      </w:pPr>
      <w:r>
        <w:rPr>
          <w:spacing w:val="1"/>
          <w:position w:val="3"/>
          <w:sz w:val="19"/>
          <w:szCs w:val="19"/>
          <w:lang w:eastAsia="zh-CN"/>
        </w:rPr>
        <w:t xml:space="preserve">                                                                                     </w:t>
      </w:r>
      <w:r>
        <w:rPr>
          <w:position w:val="3"/>
          <w:sz w:val="19"/>
          <w:szCs w:val="19"/>
          <w:lang w:eastAsia="zh-CN"/>
        </w:rPr>
        <w:t xml:space="preserve">  </w:t>
      </w:r>
      <w:proofErr w:type="gramStart"/>
      <w:r>
        <w:rPr>
          <w:position w:val="3"/>
          <w:sz w:val="19"/>
          <w:szCs w:val="19"/>
        </w:rPr>
        <w:t>Page  8</w:t>
      </w:r>
      <w:proofErr w:type="gramEnd"/>
      <w:r>
        <w:rPr>
          <w:position w:val="3"/>
          <w:sz w:val="19"/>
          <w:szCs w:val="19"/>
        </w:rPr>
        <w:t xml:space="preserve">    Of</w:t>
      </w:r>
      <w:r>
        <w:rPr>
          <w:spacing w:val="17"/>
          <w:position w:val="3"/>
          <w:sz w:val="19"/>
          <w:szCs w:val="19"/>
        </w:rPr>
        <w:t xml:space="preserve"> </w:t>
      </w:r>
      <w:r w:rsidR="00515D28"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515D28">
        <w:rPr>
          <w:position w:val="3"/>
          <w:sz w:val="19"/>
          <w:szCs w:val="19"/>
        </w:rPr>
        <w:t xml:space="preserve"> 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175AC880" w14:textId="77777777" w:rsidR="005A15BB" w:rsidRDefault="005A15BB">
      <w:pPr>
        <w:spacing w:line="274" w:lineRule="exact"/>
        <w:rPr>
          <w:sz w:val="19"/>
          <w:szCs w:val="19"/>
        </w:rPr>
        <w:sectPr w:rsidR="005A15BB">
          <w:pgSz w:w="11900" w:h="16840"/>
          <w:pgMar w:top="1141" w:right="567" w:bottom="0" w:left="562" w:header="158" w:footer="0" w:gutter="0"/>
          <w:cols w:space="720"/>
        </w:sectPr>
      </w:pPr>
    </w:p>
    <w:p w14:paraId="10CA881B" w14:textId="77777777" w:rsidR="005A15BB" w:rsidRDefault="004F25B3">
      <w:pPr>
        <w:pStyle w:val="a3"/>
        <w:spacing w:before="43" w:line="213" w:lineRule="auto"/>
        <w:ind w:left="9"/>
        <w:rPr>
          <w:rFonts w:ascii="新宋体" w:eastAsia="新宋体" w:hAnsi="新宋体" w:cs="新宋体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6    PCM </w:t>
      </w:r>
      <w:proofErr w:type="gramStart"/>
      <w:r>
        <w:rPr>
          <w:b/>
          <w:bCs/>
          <w:spacing w:val="-1"/>
          <w:sz w:val="28"/>
          <w:szCs w:val="28"/>
        </w:rPr>
        <w:t>Specificatio</w:t>
      </w:r>
      <w:r>
        <w:rPr>
          <w:b/>
          <w:bCs/>
          <w:spacing w:val="-2"/>
          <w:sz w:val="28"/>
          <w:szCs w:val="28"/>
        </w:rPr>
        <w:t>n</w:t>
      </w:r>
      <w:r>
        <w:rPr>
          <w:b/>
          <w:bCs/>
          <w:spacing w:val="5"/>
          <w:sz w:val="28"/>
          <w:szCs w:val="28"/>
        </w:rPr>
        <w:t xml:space="preserve">  </w:t>
      </w:r>
      <w:proofErr w:type="spellStart"/>
      <w:r>
        <w:rPr>
          <w:rFonts w:ascii="新宋体" w:eastAsia="新宋体" w:hAnsi="新宋体" w:cs="新宋体"/>
          <w:b/>
          <w:bCs/>
          <w:spacing w:val="-2"/>
          <w:sz w:val="28"/>
          <w:szCs w:val="28"/>
        </w:rPr>
        <w:t>保护板规格</w:t>
      </w:r>
      <w:proofErr w:type="spellEnd"/>
      <w:proofErr w:type="gramEnd"/>
    </w:p>
    <w:p w14:paraId="44D430BA" w14:textId="77777777" w:rsidR="005A15BB" w:rsidRDefault="004F25B3">
      <w:pPr>
        <w:spacing w:before="29" w:line="223" w:lineRule="auto"/>
        <w:ind w:left="8"/>
        <w:rPr>
          <w:rFonts w:ascii="宋体" w:eastAsia="宋体" w:hAnsi="宋体" w:cs="宋体"/>
          <w:sz w:val="20"/>
          <w:szCs w:val="20"/>
        </w:rPr>
      </w:pPr>
      <w:proofErr w:type="gramStart"/>
      <w:r>
        <w:rPr>
          <w:b/>
          <w:bCs/>
          <w:spacing w:val="3"/>
          <w:sz w:val="20"/>
          <w:szCs w:val="20"/>
        </w:rPr>
        <w:t xml:space="preserve">6.1  </w:t>
      </w:r>
      <w:r>
        <w:rPr>
          <w:rFonts w:ascii="宋体" w:eastAsia="宋体" w:hAnsi="宋体" w:cs="宋体" w:hint="eastAsia"/>
          <w:b/>
          <w:bCs/>
          <w:spacing w:val="3"/>
          <w:sz w:val="20"/>
          <w:szCs w:val="20"/>
          <w:lang w:eastAsia="zh-CN"/>
        </w:rPr>
        <w:t>PCM</w:t>
      </w:r>
      <w:proofErr w:type="gramEnd"/>
      <w:r>
        <w:rPr>
          <w:rFonts w:ascii="宋体" w:eastAsia="宋体" w:hAnsi="宋体" w:cs="宋体" w:hint="eastAsia"/>
          <w:b/>
          <w:bCs/>
          <w:spacing w:val="3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 w:hint="eastAsia"/>
          <w:b/>
          <w:bCs/>
          <w:spacing w:val="3"/>
          <w:sz w:val="20"/>
          <w:szCs w:val="20"/>
        </w:rPr>
        <w:t>configure</w:t>
      </w:r>
      <w:r>
        <w:rPr>
          <w:rFonts w:ascii="宋体" w:eastAsia="宋体" w:hAnsi="宋体" w:cs="宋体" w:hint="eastAsia"/>
          <w:b/>
          <w:bCs/>
          <w:spacing w:val="3"/>
          <w:sz w:val="20"/>
          <w:szCs w:val="20"/>
          <w:lang w:eastAsia="zh-CN"/>
        </w:rPr>
        <w:t xml:space="preserve"> </w:t>
      </w:r>
      <w:proofErr w:type="spellStart"/>
      <w:r>
        <w:rPr>
          <w:rFonts w:ascii="宋体" w:eastAsia="宋体" w:hAnsi="宋体" w:cs="宋体"/>
          <w:b/>
          <w:bCs/>
          <w:spacing w:val="3"/>
          <w:sz w:val="20"/>
          <w:szCs w:val="20"/>
        </w:rPr>
        <w:t>保护板配置</w:t>
      </w:r>
      <w:proofErr w:type="spellEnd"/>
    </w:p>
    <w:tbl>
      <w:tblPr>
        <w:tblStyle w:val="TableNormal"/>
        <w:tblW w:w="9465" w:type="dxa"/>
        <w:tblInd w:w="6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9"/>
        <w:gridCol w:w="2459"/>
        <w:gridCol w:w="1949"/>
        <w:gridCol w:w="2638"/>
      </w:tblGrid>
      <w:tr w:rsidR="005A15BB" w14:paraId="4190DDCC" w14:textId="77777777">
        <w:trPr>
          <w:trHeight w:val="349"/>
        </w:trPr>
        <w:tc>
          <w:tcPr>
            <w:tcW w:w="2419" w:type="dxa"/>
          </w:tcPr>
          <w:p w14:paraId="1B5E1CE6" w14:textId="77777777" w:rsidR="005A15BB" w:rsidRDefault="004F25B3">
            <w:pPr>
              <w:spacing w:before="117" w:line="172" w:lineRule="auto"/>
              <w:ind w:firstLineChars="400" w:firstLine="70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配置</w:t>
            </w:r>
            <w:proofErr w:type="spellEnd"/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 xml:space="preserve"> C</w:t>
            </w:r>
            <w:r>
              <w:rPr>
                <w:rFonts w:ascii="宋体" w:eastAsia="宋体" w:hAnsi="宋体" w:cs="宋体" w:hint="eastAsia"/>
                <w:sz w:val="19"/>
                <w:szCs w:val="19"/>
              </w:rPr>
              <w:t>onfigure</w:t>
            </w:r>
          </w:p>
        </w:tc>
        <w:tc>
          <w:tcPr>
            <w:tcW w:w="2459" w:type="dxa"/>
          </w:tcPr>
          <w:p w14:paraId="0487686B" w14:textId="77777777" w:rsidR="005A15BB" w:rsidRDefault="004F25B3">
            <w:pPr>
              <w:spacing w:before="108" w:line="179" w:lineRule="auto"/>
              <w:ind w:firstLineChars="400" w:firstLine="71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参数</w:t>
            </w:r>
            <w:proofErr w:type="spellEnd"/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 xml:space="preserve"> P</w:t>
            </w:r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</w:rPr>
              <w:t>arameter</w:t>
            </w:r>
          </w:p>
        </w:tc>
        <w:tc>
          <w:tcPr>
            <w:tcW w:w="1949" w:type="dxa"/>
          </w:tcPr>
          <w:p w14:paraId="59BD8193" w14:textId="77777777" w:rsidR="005A15BB" w:rsidRDefault="004F25B3">
            <w:pPr>
              <w:spacing w:before="117" w:line="172" w:lineRule="auto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配置</w:t>
            </w:r>
            <w:proofErr w:type="spellEnd"/>
            <w:r>
              <w:rPr>
                <w:rFonts w:ascii="微软雅黑" w:eastAsia="微软雅黑" w:hAnsi="微软雅黑" w:cs="微软雅黑" w:hint="eastAsia"/>
                <w:spacing w:val="-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C</w:t>
            </w:r>
            <w:r>
              <w:rPr>
                <w:rFonts w:ascii="宋体" w:eastAsia="宋体" w:hAnsi="宋体" w:cs="宋体" w:hint="eastAsia"/>
                <w:sz w:val="19"/>
                <w:szCs w:val="19"/>
              </w:rPr>
              <w:t>onfigure</w:t>
            </w:r>
          </w:p>
        </w:tc>
        <w:tc>
          <w:tcPr>
            <w:tcW w:w="2638" w:type="dxa"/>
          </w:tcPr>
          <w:p w14:paraId="5620C0CA" w14:textId="77777777" w:rsidR="005A15BB" w:rsidRDefault="004F25B3">
            <w:pPr>
              <w:spacing w:before="108" w:line="179" w:lineRule="auto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参数</w:t>
            </w:r>
            <w:proofErr w:type="spellEnd"/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 xml:space="preserve"> P</w:t>
            </w:r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</w:rPr>
              <w:t>arameter</w:t>
            </w:r>
          </w:p>
        </w:tc>
      </w:tr>
      <w:tr w:rsidR="005A15BB" w14:paraId="231C5556" w14:textId="77777777">
        <w:trPr>
          <w:trHeight w:val="344"/>
        </w:trPr>
        <w:tc>
          <w:tcPr>
            <w:tcW w:w="2419" w:type="dxa"/>
          </w:tcPr>
          <w:p w14:paraId="6D99C1D5" w14:textId="77777777" w:rsidR="005A15BB" w:rsidRDefault="004F25B3">
            <w:pPr>
              <w:spacing w:before="106" w:line="177" w:lineRule="auto"/>
              <w:ind w:left="109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串数</w:t>
            </w:r>
            <w:proofErr w:type="spellEnd"/>
          </w:p>
        </w:tc>
        <w:tc>
          <w:tcPr>
            <w:tcW w:w="2459" w:type="dxa"/>
          </w:tcPr>
          <w:p w14:paraId="3EAE09B5" w14:textId="642CAA36" w:rsidR="005A15BB" w:rsidRDefault="002F539B">
            <w:pPr>
              <w:spacing w:before="71" w:line="204" w:lineRule="auto"/>
              <w:ind w:left="114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1</w:t>
            </w:r>
            <w:r w:rsidR="00321DCD"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2</w:t>
            </w:r>
            <w:r w:rsidR="0073368D"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S</w:t>
            </w:r>
          </w:p>
        </w:tc>
        <w:tc>
          <w:tcPr>
            <w:tcW w:w="1949" w:type="dxa"/>
          </w:tcPr>
          <w:p w14:paraId="35B72C03" w14:textId="0DE8D4C7" w:rsidR="005A15BB" w:rsidRDefault="001F1BAF" w:rsidP="001F1BAF">
            <w:pPr>
              <w:spacing w:before="71" w:line="204" w:lineRule="auto"/>
              <w:ind w:firstLineChars="500" w:firstLine="885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-  </w:t>
            </w:r>
          </w:p>
        </w:tc>
        <w:tc>
          <w:tcPr>
            <w:tcW w:w="2638" w:type="dxa"/>
          </w:tcPr>
          <w:p w14:paraId="4F203EF6" w14:textId="1BA071C0" w:rsidR="005A15BB" w:rsidRDefault="001F1BAF" w:rsidP="001F1BAF">
            <w:pPr>
              <w:spacing w:before="71" w:line="204" w:lineRule="auto"/>
              <w:ind w:left="901" w:firstLineChars="100" w:firstLine="175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-</w:t>
            </w:r>
          </w:p>
        </w:tc>
      </w:tr>
      <w:tr w:rsidR="005A15BB" w14:paraId="3B19B2F2" w14:textId="77777777">
        <w:trPr>
          <w:trHeight w:val="344"/>
        </w:trPr>
        <w:tc>
          <w:tcPr>
            <w:tcW w:w="2419" w:type="dxa"/>
          </w:tcPr>
          <w:p w14:paraId="11028249" w14:textId="77777777" w:rsidR="005A15BB" w:rsidRDefault="004F25B3">
            <w:pPr>
              <w:spacing w:before="108" w:line="175" w:lineRule="auto"/>
              <w:ind w:left="89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适用电池</w:t>
            </w:r>
            <w:proofErr w:type="spellEnd"/>
          </w:p>
        </w:tc>
        <w:tc>
          <w:tcPr>
            <w:tcW w:w="2459" w:type="dxa"/>
          </w:tcPr>
          <w:p w14:paraId="284CED48" w14:textId="02AB9FB5" w:rsidR="005A15BB" w:rsidRDefault="00742AF3">
            <w:pPr>
              <w:spacing w:before="107" w:line="176" w:lineRule="auto"/>
              <w:ind w:left="91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10</w:t>
            </w:r>
            <w:r w:rsidR="001F1BAF"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串</w:t>
            </w:r>
            <w:proofErr w:type="gramStart"/>
            <w:r w:rsidR="001F1BAF"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锂</w:t>
            </w:r>
            <w:proofErr w:type="gramEnd"/>
            <w:r w:rsidR="001F1BAF"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离子电池</w:t>
            </w:r>
          </w:p>
        </w:tc>
        <w:tc>
          <w:tcPr>
            <w:tcW w:w="1949" w:type="dxa"/>
          </w:tcPr>
          <w:p w14:paraId="2A37B6EE" w14:textId="5A660E6A" w:rsidR="005A15BB" w:rsidRDefault="001F1BAF" w:rsidP="001F1BAF">
            <w:pPr>
              <w:spacing w:before="106" w:line="177" w:lineRule="auto"/>
              <w:ind w:left="666" w:firstLineChars="100" w:firstLine="18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638" w:type="dxa"/>
          </w:tcPr>
          <w:p w14:paraId="36717EC9" w14:textId="3900450E" w:rsidR="005A15BB" w:rsidRDefault="001F1BAF" w:rsidP="001F1BAF">
            <w:pPr>
              <w:spacing w:before="72" w:line="203" w:lineRule="auto"/>
              <w:ind w:left="972" w:firstLineChars="100" w:firstLine="175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-</w:t>
            </w:r>
          </w:p>
        </w:tc>
      </w:tr>
      <w:tr w:rsidR="005A15BB" w14:paraId="1A62886D" w14:textId="77777777">
        <w:trPr>
          <w:trHeight w:val="344"/>
        </w:trPr>
        <w:tc>
          <w:tcPr>
            <w:tcW w:w="2419" w:type="dxa"/>
          </w:tcPr>
          <w:p w14:paraId="63F2C428" w14:textId="77777777" w:rsidR="005A15BB" w:rsidRDefault="004F25B3">
            <w:pPr>
              <w:spacing w:before="106" w:line="177" w:lineRule="auto"/>
              <w:ind w:left="72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持续放电电流</w:t>
            </w:r>
            <w:proofErr w:type="spellEnd"/>
          </w:p>
        </w:tc>
        <w:tc>
          <w:tcPr>
            <w:tcW w:w="2459" w:type="dxa"/>
          </w:tcPr>
          <w:p w14:paraId="735C0EFD" w14:textId="5D920D1D" w:rsidR="005A15BB" w:rsidRDefault="00822BDA">
            <w:pPr>
              <w:spacing w:before="74" w:line="202" w:lineRule="auto"/>
              <w:ind w:left="112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6</w:t>
            </w:r>
            <w:r w:rsidR="004F25B3"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0A</w:t>
            </w:r>
          </w:p>
        </w:tc>
        <w:tc>
          <w:tcPr>
            <w:tcW w:w="1949" w:type="dxa"/>
          </w:tcPr>
          <w:p w14:paraId="2DB805A9" w14:textId="77777777" w:rsidR="005A15BB" w:rsidRDefault="004F25B3">
            <w:pPr>
              <w:spacing w:before="108" w:line="175" w:lineRule="auto"/>
              <w:ind w:left="66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蓝牙通信</w:t>
            </w:r>
            <w:proofErr w:type="spellEnd"/>
          </w:p>
        </w:tc>
        <w:tc>
          <w:tcPr>
            <w:tcW w:w="2638" w:type="dxa"/>
          </w:tcPr>
          <w:p w14:paraId="07BDE0B7" w14:textId="293CA268" w:rsidR="005A15BB" w:rsidRDefault="004F25B3" w:rsidP="00536E34">
            <w:pPr>
              <w:spacing w:before="108" w:line="175" w:lineRule="auto"/>
              <w:ind w:firstLineChars="600" w:firstLine="106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支持</w:t>
            </w:r>
            <w:proofErr w:type="spellEnd"/>
          </w:p>
        </w:tc>
      </w:tr>
      <w:tr w:rsidR="005A15BB" w14:paraId="432DDF40" w14:textId="77777777">
        <w:trPr>
          <w:trHeight w:val="343"/>
        </w:trPr>
        <w:tc>
          <w:tcPr>
            <w:tcW w:w="2419" w:type="dxa"/>
          </w:tcPr>
          <w:p w14:paraId="51187D10" w14:textId="77777777" w:rsidR="005A15BB" w:rsidRDefault="004F25B3">
            <w:pPr>
              <w:spacing w:before="106" w:line="176" w:lineRule="auto"/>
              <w:ind w:left="90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芯片方案</w:t>
            </w:r>
            <w:proofErr w:type="spellEnd"/>
          </w:p>
        </w:tc>
        <w:tc>
          <w:tcPr>
            <w:tcW w:w="2459" w:type="dxa"/>
          </w:tcPr>
          <w:p w14:paraId="3382A2E2" w14:textId="7E2883A5" w:rsidR="005A15BB" w:rsidRDefault="001F1BAF" w:rsidP="001F1BAF">
            <w:pPr>
              <w:spacing w:before="106" w:line="176" w:lineRule="auto"/>
              <w:ind w:firstLineChars="600" w:firstLine="106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18"/>
                <w:szCs w:val="18"/>
                <w:lang w:eastAsia="zh-CN"/>
              </w:rPr>
              <w:t>精工</w:t>
            </w:r>
          </w:p>
        </w:tc>
        <w:tc>
          <w:tcPr>
            <w:tcW w:w="1949" w:type="dxa"/>
          </w:tcPr>
          <w:p w14:paraId="35AF8A4D" w14:textId="1F27A694" w:rsidR="005A15BB" w:rsidRDefault="001F1BAF" w:rsidP="001F1BAF">
            <w:pPr>
              <w:tabs>
                <w:tab w:val="left" w:pos="910"/>
                <w:tab w:val="center" w:pos="1304"/>
              </w:tabs>
              <w:spacing w:before="106" w:line="176" w:lineRule="auto"/>
              <w:ind w:left="665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ab/>
              <w:t>-</w:t>
            </w:r>
            <w:r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ab/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638" w:type="dxa"/>
          </w:tcPr>
          <w:p w14:paraId="2A59696A" w14:textId="3B24A032" w:rsidR="005A15BB" w:rsidRDefault="001F1BAF">
            <w:pPr>
              <w:spacing w:before="107" w:line="175" w:lineRule="auto"/>
              <w:ind w:left="114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>-</w:t>
            </w:r>
          </w:p>
        </w:tc>
      </w:tr>
      <w:tr w:rsidR="005A15BB" w14:paraId="18A19F06" w14:textId="77777777">
        <w:trPr>
          <w:trHeight w:val="345"/>
        </w:trPr>
        <w:tc>
          <w:tcPr>
            <w:tcW w:w="2419" w:type="dxa"/>
          </w:tcPr>
          <w:p w14:paraId="51DA68A0" w14:textId="77777777" w:rsidR="005A15BB" w:rsidRDefault="004F25B3">
            <w:pPr>
              <w:spacing w:before="107" w:line="177" w:lineRule="auto"/>
              <w:ind w:left="68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北斗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 GPS </w:t>
            </w: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定位</w:t>
            </w:r>
            <w:proofErr w:type="spellEnd"/>
          </w:p>
        </w:tc>
        <w:tc>
          <w:tcPr>
            <w:tcW w:w="2459" w:type="dxa"/>
          </w:tcPr>
          <w:p w14:paraId="42EC9BD0" w14:textId="77777777" w:rsidR="005A15BB" w:rsidRDefault="004F25B3">
            <w:pPr>
              <w:spacing w:before="107" w:line="177" w:lineRule="auto"/>
              <w:ind w:left="100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不支持</w:t>
            </w:r>
            <w:proofErr w:type="spellEnd"/>
          </w:p>
        </w:tc>
        <w:tc>
          <w:tcPr>
            <w:tcW w:w="1949" w:type="dxa"/>
          </w:tcPr>
          <w:p w14:paraId="0A2264AA" w14:textId="31D2A478" w:rsidR="005A15BB" w:rsidRDefault="003E3AD6" w:rsidP="003E3AD6">
            <w:pPr>
              <w:spacing w:before="105" w:line="178" w:lineRule="auto"/>
              <w:ind w:left="576" w:firstLineChars="200" w:firstLine="358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638" w:type="dxa"/>
          </w:tcPr>
          <w:p w14:paraId="647C8906" w14:textId="05B920C2" w:rsidR="005A15BB" w:rsidRDefault="003E3AD6" w:rsidP="003E3AD6">
            <w:pPr>
              <w:spacing w:before="107" w:line="177" w:lineRule="auto"/>
              <w:ind w:left="331" w:firstLineChars="500" w:firstLine="875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18"/>
                <w:szCs w:val="18"/>
                <w:lang w:eastAsia="zh-CN"/>
              </w:rPr>
              <w:t>-</w:t>
            </w:r>
          </w:p>
        </w:tc>
      </w:tr>
      <w:tr w:rsidR="005A15BB" w14:paraId="1996772C" w14:textId="77777777">
        <w:trPr>
          <w:trHeight w:val="345"/>
        </w:trPr>
        <w:tc>
          <w:tcPr>
            <w:tcW w:w="2419" w:type="dxa"/>
          </w:tcPr>
          <w:p w14:paraId="0B5E559E" w14:textId="77777777" w:rsidR="005A15BB" w:rsidRDefault="004F25B3">
            <w:pPr>
              <w:spacing w:before="108" w:line="176" w:lineRule="auto"/>
              <w:ind w:left="108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均衡</w:t>
            </w:r>
            <w:proofErr w:type="spellEnd"/>
          </w:p>
        </w:tc>
        <w:tc>
          <w:tcPr>
            <w:tcW w:w="2459" w:type="dxa"/>
          </w:tcPr>
          <w:p w14:paraId="3D0736DC" w14:textId="6BAA6A57" w:rsidR="005A15BB" w:rsidRPr="003E3AD6" w:rsidRDefault="003E3AD6" w:rsidP="003E3AD6">
            <w:pPr>
              <w:spacing w:before="107" w:line="177" w:lineRule="auto"/>
              <w:ind w:left="31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 xml:space="preserve">                  -</w:t>
            </w:r>
            <w:r w:rsidRPr="003E3AD6"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949" w:type="dxa"/>
          </w:tcPr>
          <w:p w14:paraId="58D0730E" w14:textId="3ED2C3B6" w:rsidR="005A15BB" w:rsidRDefault="003E3AD6" w:rsidP="003E3AD6">
            <w:pPr>
              <w:spacing w:before="108" w:line="176" w:lineRule="auto"/>
              <w:ind w:left="653" w:firstLineChars="200" w:firstLine="34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-</w:t>
            </w:r>
          </w:p>
        </w:tc>
        <w:tc>
          <w:tcPr>
            <w:tcW w:w="2638" w:type="dxa"/>
          </w:tcPr>
          <w:p w14:paraId="4FDAD7D2" w14:textId="54D728F2" w:rsidR="005A15BB" w:rsidRDefault="003E3AD6" w:rsidP="003E3AD6">
            <w:pPr>
              <w:spacing w:before="108" w:line="176" w:lineRule="auto"/>
              <w:ind w:firstLineChars="700" w:firstLine="1246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pacing w:val="-2"/>
                <w:sz w:val="18"/>
                <w:szCs w:val="18"/>
                <w:lang w:eastAsia="zh-CN"/>
              </w:rPr>
              <w:t>-</w:t>
            </w:r>
          </w:p>
        </w:tc>
      </w:tr>
      <w:tr w:rsidR="005A15BB" w14:paraId="78B83E04" w14:textId="77777777">
        <w:trPr>
          <w:trHeight w:val="90"/>
        </w:trPr>
        <w:tc>
          <w:tcPr>
            <w:tcW w:w="2419" w:type="dxa"/>
          </w:tcPr>
          <w:p w14:paraId="3C668B55" w14:textId="77777777" w:rsidR="005A15BB" w:rsidRDefault="004F25B3">
            <w:pPr>
              <w:spacing w:before="209" w:line="184" w:lineRule="auto"/>
              <w:ind w:left="90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电流积分</w:t>
            </w:r>
            <w:proofErr w:type="spellEnd"/>
          </w:p>
        </w:tc>
        <w:tc>
          <w:tcPr>
            <w:tcW w:w="2459" w:type="dxa"/>
          </w:tcPr>
          <w:p w14:paraId="44FC0622" w14:textId="166370A8" w:rsidR="005A15BB" w:rsidRDefault="003E3AD6" w:rsidP="003E3AD6">
            <w:pPr>
              <w:spacing w:before="176" w:line="226" w:lineRule="auto"/>
              <w:ind w:left="424" w:firstLineChars="500" w:firstLine="89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949" w:type="dxa"/>
          </w:tcPr>
          <w:p w14:paraId="1384206B" w14:textId="24A93F9E" w:rsidR="005A15BB" w:rsidRDefault="003E3AD6" w:rsidP="003E3AD6">
            <w:pPr>
              <w:spacing w:before="209" w:line="184" w:lineRule="auto"/>
              <w:ind w:firstLineChars="500" w:firstLine="895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638" w:type="dxa"/>
          </w:tcPr>
          <w:p w14:paraId="4EDC6916" w14:textId="4C3855F9" w:rsidR="005A15BB" w:rsidRDefault="003E3AD6" w:rsidP="003E3AD6">
            <w:pPr>
              <w:spacing w:before="189" w:line="183" w:lineRule="auto"/>
              <w:ind w:left="780" w:firstLineChars="300" w:firstLine="513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sz w:val="18"/>
                <w:szCs w:val="18"/>
                <w:lang w:eastAsia="zh-CN"/>
              </w:rPr>
              <w:t>-</w:t>
            </w:r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5A15BB" w14:paraId="0FB15E67" w14:textId="77777777">
        <w:trPr>
          <w:trHeight w:val="467"/>
        </w:trPr>
        <w:tc>
          <w:tcPr>
            <w:tcW w:w="2419" w:type="dxa"/>
          </w:tcPr>
          <w:p w14:paraId="4F30152A" w14:textId="77777777" w:rsidR="005A15BB" w:rsidRDefault="004F25B3">
            <w:pPr>
              <w:spacing w:before="141" w:line="198" w:lineRule="exact"/>
              <w:ind w:left="72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电池温度检测</w:t>
            </w:r>
            <w:proofErr w:type="spellEnd"/>
          </w:p>
        </w:tc>
        <w:tc>
          <w:tcPr>
            <w:tcW w:w="2459" w:type="dxa"/>
          </w:tcPr>
          <w:p w14:paraId="02A8D3E3" w14:textId="28470887" w:rsidR="005A15BB" w:rsidRDefault="005832AF" w:rsidP="003E3AD6">
            <w:pPr>
              <w:spacing w:before="108" w:line="179" w:lineRule="auto"/>
              <w:ind w:firstLineChars="500" w:firstLine="95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pacing w:val="10"/>
                <w:sz w:val="18"/>
                <w:szCs w:val="18"/>
                <w:lang w:eastAsia="zh-CN"/>
              </w:rPr>
              <w:t>外置</w:t>
            </w:r>
            <w:r w:rsidR="004F25B3">
              <w:rPr>
                <w:rFonts w:ascii="微软雅黑" w:eastAsia="微软雅黑" w:hAnsi="微软雅黑" w:cs="微软雅黑"/>
                <w:spacing w:val="-7"/>
                <w:sz w:val="18"/>
                <w:szCs w:val="18"/>
              </w:rPr>
              <w:t>NTC</w:t>
            </w:r>
          </w:p>
        </w:tc>
        <w:tc>
          <w:tcPr>
            <w:tcW w:w="1949" w:type="dxa"/>
          </w:tcPr>
          <w:p w14:paraId="21D566F6" w14:textId="06003C96" w:rsidR="005A15BB" w:rsidRDefault="003E3AD6" w:rsidP="003E3AD6">
            <w:pPr>
              <w:spacing w:before="108" w:line="179" w:lineRule="auto"/>
              <w:ind w:left="578" w:firstLineChars="200" w:firstLine="36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638" w:type="dxa"/>
          </w:tcPr>
          <w:p w14:paraId="12DBA764" w14:textId="5220FB17" w:rsidR="005A15BB" w:rsidRDefault="003E3AD6" w:rsidP="003E3AD6">
            <w:pPr>
              <w:spacing w:before="109" w:line="178" w:lineRule="auto"/>
              <w:ind w:left="1048" w:firstLineChars="100" w:firstLine="18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  <w:lang w:eastAsia="zh-CN"/>
              </w:rPr>
              <w:t>-</w:t>
            </w:r>
          </w:p>
        </w:tc>
      </w:tr>
    </w:tbl>
    <w:p w14:paraId="227F5C4D" w14:textId="77777777" w:rsidR="005A15BB" w:rsidRDefault="004F25B3">
      <w:pPr>
        <w:spacing w:before="271" w:line="224" w:lineRule="auto"/>
        <w:ind w:left="8"/>
        <w:rPr>
          <w:rFonts w:ascii="宋体" w:eastAsia="宋体" w:hAnsi="宋体" w:cs="宋体"/>
          <w:sz w:val="20"/>
          <w:szCs w:val="20"/>
        </w:rPr>
      </w:pPr>
      <w:proofErr w:type="gramStart"/>
      <w:r>
        <w:rPr>
          <w:b/>
          <w:bCs/>
          <w:spacing w:val="3"/>
          <w:sz w:val="20"/>
          <w:szCs w:val="20"/>
        </w:rPr>
        <w:t xml:space="preserve">6.2  </w:t>
      </w:r>
      <w:r>
        <w:rPr>
          <w:rFonts w:ascii="宋体" w:eastAsia="宋体" w:hAnsi="宋体" w:cs="宋体" w:hint="eastAsia"/>
          <w:b/>
          <w:bCs/>
          <w:spacing w:val="3"/>
          <w:sz w:val="20"/>
          <w:szCs w:val="20"/>
          <w:lang w:eastAsia="zh-CN"/>
        </w:rPr>
        <w:t>PCM</w:t>
      </w:r>
      <w:proofErr w:type="gramEnd"/>
      <w:r>
        <w:rPr>
          <w:rFonts w:ascii="宋体" w:eastAsia="宋体" w:hAnsi="宋体" w:cs="宋体" w:hint="eastAsia"/>
          <w:b/>
          <w:bCs/>
          <w:spacing w:val="3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 w:hint="eastAsia"/>
          <w:b/>
          <w:bCs/>
          <w:spacing w:val="3"/>
          <w:sz w:val="20"/>
          <w:szCs w:val="20"/>
        </w:rPr>
        <w:t>parameter</w:t>
      </w:r>
      <w:r>
        <w:rPr>
          <w:rFonts w:ascii="宋体" w:eastAsia="宋体" w:hAnsi="宋体" w:cs="宋体" w:hint="eastAsia"/>
          <w:b/>
          <w:bCs/>
          <w:spacing w:val="3"/>
          <w:sz w:val="20"/>
          <w:szCs w:val="20"/>
          <w:lang w:eastAsia="zh-CN"/>
        </w:rPr>
        <w:t xml:space="preserve"> </w:t>
      </w:r>
      <w:proofErr w:type="spellStart"/>
      <w:r>
        <w:rPr>
          <w:rFonts w:ascii="宋体" w:eastAsia="宋体" w:hAnsi="宋体" w:cs="宋体"/>
          <w:b/>
          <w:bCs/>
          <w:spacing w:val="3"/>
          <w:sz w:val="20"/>
          <w:szCs w:val="20"/>
        </w:rPr>
        <w:t>保护板参数</w:t>
      </w:r>
      <w:proofErr w:type="spellEnd"/>
    </w:p>
    <w:tbl>
      <w:tblPr>
        <w:tblStyle w:val="TableNormal"/>
        <w:tblW w:w="9410" w:type="dxa"/>
        <w:tblInd w:w="6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537"/>
        <w:gridCol w:w="852"/>
        <w:gridCol w:w="850"/>
        <w:gridCol w:w="992"/>
        <w:gridCol w:w="931"/>
        <w:gridCol w:w="2943"/>
      </w:tblGrid>
      <w:tr w:rsidR="005A15BB" w14:paraId="56729E9D" w14:textId="77777777">
        <w:trPr>
          <w:trHeight w:val="397"/>
        </w:trPr>
        <w:tc>
          <w:tcPr>
            <w:tcW w:w="2842" w:type="dxa"/>
            <w:gridSpan w:val="2"/>
            <w:vMerge w:val="restart"/>
            <w:tcBorders>
              <w:bottom w:val="nil"/>
            </w:tcBorders>
          </w:tcPr>
          <w:p w14:paraId="0B04C95F" w14:textId="77777777" w:rsidR="005A15BB" w:rsidRDefault="004F25B3">
            <w:pPr>
              <w:spacing w:before="314" w:line="183" w:lineRule="auto"/>
              <w:jc w:val="center"/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详细项目</w:t>
            </w:r>
            <w:proofErr w:type="spellEnd"/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</w:rPr>
              <w:t>Detailed items</w:t>
            </w:r>
          </w:p>
        </w:tc>
        <w:tc>
          <w:tcPr>
            <w:tcW w:w="2694" w:type="dxa"/>
            <w:gridSpan w:val="3"/>
          </w:tcPr>
          <w:p w14:paraId="51ADFB5B" w14:textId="77777777" w:rsidR="005A15BB" w:rsidRDefault="004F25B3">
            <w:pPr>
              <w:spacing w:before="117" w:line="183" w:lineRule="auto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规格</w:t>
            </w:r>
            <w:r>
              <w:rPr>
                <w:rFonts w:ascii="微软雅黑" w:eastAsia="微软雅黑" w:hAnsi="微软雅黑" w:cs="微软雅黑" w:hint="eastAsia"/>
                <w:spacing w:val="-2"/>
                <w:sz w:val="18"/>
                <w:szCs w:val="18"/>
                <w:lang w:eastAsia="zh-CN"/>
              </w:rPr>
              <w:t>S</w:t>
            </w:r>
            <w:r>
              <w:rPr>
                <w:rFonts w:ascii="微软雅黑" w:eastAsia="微软雅黑" w:hAnsi="微软雅黑" w:cs="微软雅黑" w:hint="eastAsia"/>
                <w:spacing w:val="-2"/>
                <w:sz w:val="18"/>
                <w:szCs w:val="18"/>
              </w:rPr>
              <w:t>pecification</w:t>
            </w:r>
            <w:proofErr w:type="spellEnd"/>
          </w:p>
        </w:tc>
        <w:tc>
          <w:tcPr>
            <w:tcW w:w="931" w:type="dxa"/>
            <w:vMerge w:val="restart"/>
            <w:tcBorders>
              <w:bottom w:val="nil"/>
            </w:tcBorders>
          </w:tcPr>
          <w:p w14:paraId="1A90B498" w14:textId="77777777" w:rsidR="005A15BB" w:rsidRDefault="005A15BB">
            <w:pPr>
              <w:spacing w:line="388" w:lineRule="auto"/>
            </w:pPr>
          </w:p>
          <w:p w14:paraId="3C6CD93A" w14:textId="77777777" w:rsidR="005A15BB" w:rsidRDefault="004F25B3">
            <w:pPr>
              <w:spacing w:before="77" w:line="183" w:lineRule="auto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单位</w:t>
            </w:r>
            <w:proofErr w:type="spellEnd"/>
            <w:r>
              <w:rPr>
                <w:rFonts w:ascii="微软雅黑" w:eastAsia="微软雅黑" w:hAnsi="微软雅黑" w:cs="微软雅黑" w:hint="eastAsia"/>
                <w:spacing w:val="-2"/>
                <w:sz w:val="18"/>
                <w:szCs w:val="18"/>
                <w:lang w:eastAsia="zh-CN"/>
              </w:rPr>
              <w:t xml:space="preserve"> U</w:t>
            </w:r>
            <w:r>
              <w:rPr>
                <w:rFonts w:ascii="微软雅黑" w:eastAsia="微软雅黑" w:hAnsi="微软雅黑" w:cs="微软雅黑" w:hint="eastAsia"/>
                <w:spacing w:val="-2"/>
                <w:sz w:val="18"/>
                <w:szCs w:val="18"/>
              </w:rPr>
              <w:t>nit</w:t>
            </w:r>
          </w:p>
        </w:tc>
        <w:tc>
          <w:tcPr>
            <w:tcW w:w="2943" w:type="dxa"/>
            <w:vMerge w:val="restart"/>
            <w:tcBorders>
              <w:bottom w:val="nil"/>
            </w:tcBorders>
          </w:tcPr>
          <w:p w14:paraId="36D64DC7" w14:textId="77777777" w:rsidR="005A15BB" w:rsidRDefault="004F25B3">
            <w:pPr>
              <w:spacing w:before="314" w:line="183" w:lineRule="auto"/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其它说明</w:t>
            </w:r>
            <w:proofErr w:type="spellEnd"/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pacing w:val="-1"/>
                <w:sz w:val="18"/>
                <w:szCs w:val="18"/>
              </w:rPr>
              <w:t>Other Notes</w:t>
            </w:r>
          </w:p>
        </w:tc>
      </w:tr>
      <w:tr w:rsidR="005A15BB" w14:paraId="52FC52C1" w14:textId="77777777">
        <w:trPr>
          <w:trHeight w:val="391"/>
        </w:trPr>
        <w:tc>
          <w:tcPr>
            <w:tcW w:w="2842" w:type="dxa"/>
            <w:gridSpan w:val="2"/>
            <w:vMerge/>
            <w:tcBorders>
              <w:top w:val="nil"/>
            </w:tcBorders>
          </w:tcPr>
          <w:p w14:paraId="063BC647" w14:textId="77777777" w:rsidR="005A15BB" w:rsidRDefault="005A15BB"/>
        </w:tc>
        <w:tc>
          <w:tcPr>
            <w:tcW w:w="852" w:type="dxa"/>
          </w:tcPr>
          <w:p w14:paraId="3E325215" w14:textId="77777777" w:rsidR="005A15BB" w:rsidRDefault="004F25B3">
            <w:pPr>
              <w:spacing w:before="113" w:line="182" w:lineRule="auto"/>
              <w:ind w:left="15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最小值</w:t>
            </w:r>
            <w:proofErr w:type="spellEnd"/>
          </w:p>
        </w:tc>
        <w:tc>
          <w:tcPr>
            <w:tcW w:w="850" w:type="dxa"/>
          </w:tcPr>
          <w:p w14:paraId="2B83C3A0" w14:textId="77777777" w:rsidR="005A15BB" w:rsidRDefault="004F25B3">
            <w:pPr>
              <w:spacing w:before="113" w:line="182" w:lineRule="auto"/>
              <w:ind w:left="15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典型值</w:t>
            </w:r>
            <w:proofErr w:type="spellEnd"/>
          </w:p>
        </w:tc>
        <w:tc>
          <w:tcPr>
            <w:tcW w:w="992" w:type="dxa"/>
          </w:tcPr>
          <w:p w14:paraId="78F49C5A" w14:textId="77777777" w:rsidR="005A15BB" w:rsidRDefault="004F25B3">
            <w:pPr>
              <w:spacing w:before="113" w:line="182" w:lineRule="auto"/>
              <w:ind w:left="22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最大值</w:t>
            </w:r>
            <w:proofErr w:type="spellEnd"/>
          </w:p>
        </w:tc>
        <w:tc>
          <w:tcPr>
            <w:tcW w:w="931" w:type="dxa"/>
            <w:vMerge/>
            <w:tcBorders>
              <w:top w:val="nil"/>
            </w:tcBorders>
          </w:tcPr>
          <w:p w14:paraId="5B1F109F" w14:textId="77777777" w:rsidR="005A15BB" w:rsidRDefault="005A15BB"/>
        </w:tc>
        <w:tc>
          <w:tcPr>
            <w:tcW w:w="2943" w:type="dxa"/>
            <w:vMerge/>
            <w:tcBorders>
              <w:top w:val="nil"/>
            </w:tcBorders>
          </w:tcPr>
          <w:p w14:paraId="51CD7B34" w14:textId="77777777" w:rsidR="005A15BB" w:rsidRDefault="005A15BB"/>
        </w:tc>
      </w:tr>
      <w:tr w:rsidR="005A15BB" w14:paraId="0730D89F" w14:textId="77777777">
        <w:trPr>
          <w:trHeight w:val="392"/>
        </w:trPr>
        <w:tc>
          <w:tcPr>
            <w:tcW w:w="2842" w:type="dxa"/>
            <w:gridSpan w:val="2"/>
          </w:tcPr>
          <w:p w14:paraId="34FFA04A" w14:textId="77777777" w:rsidR="005A15BB" w:rsidRDefault="004F25B3">
            <w:pPr>
              <w:spacing w:before="110" w:line="184" w:lineRule="auto"/>
              <w:ind w:left="105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充电电流</w:t>
            </w:r>
            <w:proofErr w:type="spellEnd"/>
          </w:p>
        </w:tc>
        <w:tc>
          <w:tcPr>
            <w:tcW w:w="852" w:type="dxa"/>
          </w:tcPr>
          <w:p w14:paraId="4DB4F91E" w14:textId="77777777" w:rsidR="005A15BB" w:rsidRDefault="004F25B3">
            <w:pPr>
              <w:spacing w:before="203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2C5E39E" w14:textId="502C5EAE" w:rsidR="005A15BB" w:rsidRDefault="00321DCD">
            <w:pPr>
              <w:spacing w:before="78" w:line="236" w:lineRule="auto"/>
              <w:ind w:left="32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7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6CB9F791" w14:textId="77777777" w:rsidR="005A15BB" w:rsidRDefault="004F25B3">
            <w:pPr>
              <w:spacing w:before="203" w:line="144" w:lineRule="exact"/>
              <w:ind w:left="46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931" w:type="dxa"/>
          </w:tcPr>
          <w:p w14:paraId="355B6758" w14:textId="77777777" w:rsidR="005A15BB" w:rsidRDefault="004F25B3">
            <w:pPr>
              <w:spacing w:before="126" w:line="172" w:lineRule="auto"/>
              <w:ind w:left="39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A</w:t>
            </w:r>
          </w:p>
        </w:tc>
        <w:tc>
          <w:tcPr>
            <w:tcW w:w="2943" w:type="dxa"/>
          </w:tcPr>
          <w:p w14:paraId="0E986394" w14:textId="77777777" w:rsidR="005A15BB" w:rsidRDefault="005A15BB"/>
        </w:tc>
      </w:tr>
      <w:tr w:rsidR="005A15BB" w14:paraId="153D1BD9" w14:textId="77777777">
        <w:trPr>
          <w:trHeight w:val="391"/>
        </w:trPr>
        <w:tc>
          <w:tcPr>
            <w:tcW w:w="2842" w:type="dxa"/>
            <w:gridSpan w:val="2"/>
          </w:tcPr>
          <w:p w14:paraId="77F2F38C" w14:textId="77777777" w:rsidR="005A15BB" w:rsidRDefault="004F25B3">
            <w:pPr>
              <w:spacing w:before="111" w:line="184" w:lineRule="auto"/>
              <w:ind w:left="1057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放电电流</w:t>
            </w:r>
            <w:proofErr w:type="spellEnd"/>
          </w:p>
        </w:tc>
        <w:tc>
          <w:tcPr>
            <w:tcW w:w="852" w:type="dxa"/>
          </w:tcPr>
          <w:p w14:paraId="3E762D02" w14:textId="77777777" w:rsidR="005A15BB" w:rsidRDefault="004F25B3">
            <w:pPr>
              <w:spacing w:before="204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6A975F9" w14:textId="7E58D908" w:rsidR="005A15BB" w:rsidRDefault="00822BDA">
            <w:pPr>
              <w:spacing w:before="79" w:line="234" w:lineRule="auto"/>
              <w:ind w:left="316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6</w:t>
            </w:r>
            <w:r w:rsidR="00321DCD"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E1FBFE7" w14:textId="77777777" w:rsidR="005A15BB" w:rsidRDefault="004F25B3">
            <w:pPr>
              <w:spacing w:before="204" w:line="144" w:lineRule="exact"/>
              <w:ind w:left="46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931" w:type="dxa"/>
          </w:tcPr>
          <w:p w14:paraId="6311D0B7" w14:textId="77777777" w:rsidR="005A15BB" w:rsidRDefault="004F25B3">
            <w:pPr>
              <w:spacing w:before="127" w:line="172" w:lineRule="auto"/>
              <w:ind w:left="39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A</w:t>
            </w:r>
          </w:p>
        </w:tc>
        <w:tc>
          <w:tcPr>
            <w:tcW w:w="2943" w:type="dxa"/>
          </w:tcPr>
          <w:p w14:paraId="3D80E77B" w14:textId="77777777" w:rsidR="005A15BB" w:rsidRDefault="005A15BB"/>
        </w:tc>
      </w:tr>
      <w:tr w:rsidR="005A15BB" w14:paraId="0C824DB3" w14:textId="77777777">
        <w:trPr>
          <w:trHeight w:val="393"/>
        </w:trPr>
        <w:tc>
          <w:tcPr>
            <w:tcW w:w="2842" w:type="dxa"/>
            <w:gridSpan w:val="2"/>
          </w:tcPr>
          <w:p w14:paraId="64621637" w14:textId="77777777" w:rsidR="005A15BB" w:rsidRDefault="004F25B3">
            <w:pPr>
              <w:spacing w:before="79" w:line="226" w:lineRule="auto"/>
              <w:ind w:left="521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工作电流【模块工作】</w:t>
            </w:r>
          </w:p>
        </w:tc>
        <w:tc>
          <w:tcPr>
            <w:tcW w:w="852" w:type="dxa"/>
          </w:tcPr>
          <w:p w14:paraId="21FB39A3" w14:textId="77777777" w:rsidR="005A15BB" w:rsidRDefault="004F25B3">
            <w:pPr>
              <w:spacing w:before="204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DDEED25" w14:textId="716D3554" w:rsidR="005A15BB" w:rsidRDefault="003B6602">
            <w:pPr>
              <w:spacing w:before="79" w:line="236" w:lineRule="auto"/>
              <w:ind w:left="325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C3C707F" w14:textId="76EE3E50" w:rsidR="005A15BB" w:rsidRDefault="003B6602">
            <w:pPr>
              <w:spacing w:before="79" w:line="236" w:lineRule="auto"/>
              <w:ind w:left="39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5</w:t>
            </w:r>
          </w:p>
        </w:tc>
        <w:tc>
          <w:tcPr>
            <w:tcW w:w="931" w:type="dxa"/>
          </w:tcPr>
          <w:p w14:paraId="25B479A0" w14:textId="77777777" w:rsidR="005A15BB" w:rsidRDefault="004F25B3">
            <w:pPr>
              <w:spacing w:before="127" w:line="172" w:lineRule="auto"/>
              <w:ind w:left="32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mA</w:t>
            </w:r>
          </w:p>
        </w:tc>
        <w:tc>
          <w:tcPr>
            <w:tcW w:w="2943" w:type="dxa"/>
          </w:tcPr>
          <w:p w14:paraId="17AABF87" w14:textId="77777777" w:rsidR="005A15BB" w:rsidRDefault="004F25B3">
            <w:pPr>
              <w:spacing w:before="113" w:line="183" w:lineRule="auto"/>
              <w:ind w:left="83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保护板工作状态</w:t>
            </w:r>
            <w:proofErr w:type="spellEnd"/>
          </w:p>
        </w:tc>
      </w:tr>
      <w:tr w:rsidR="005A15BB" w14:paraId="406B23FA" w14:textId="77777777">
        <w:trPr>
          <w:trHeight w:val="391"/>
        </w:trPr>
        <w:tc>
          <w:tcPr>
            <w:tcW w:w="2842" w:type="dxa"/>
            <w:gridSpan w:val="2"/>
          </w:tcPr>
          <w:p w14:paraId="7DEB9395" w14:textId="77777777" w:rsidR="005A15BB" w:rsidRDefault="004F25B3">
            <w:pPr>
              <w:spacing w:before="79" w:line="226" w:lineRule="auto"/>
              <w:ind w:left="519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待机电流【模块休眠】</w:t>
            </w:r>
          </w:p>
        </w:tc>
        <w:tc>
          <w:tcPr>
            <w:tcW w:w="852" w:type="dxa"/>
          </w:tcPr>
          <w:p w14:paraId="5189A6E0" w14:textId="77777777" w:rsidR="005A15BB" w:rsidRDefault="004F25B3">
            <w:pPr>
              <w:spacing w:before="205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8D3C102" w14:textId="2E76C612" w:rsidR="005A15BB" w:rsidRDefault="003B6602">
            <w:pPr>
              <w:spacing w:before="79" w:line="234" w:lineRule="auto"/>
              <w:ind w:left="333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>1</w:t>
            </w:r>
            <w:r w:rsidR="006105F1"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992" w:type="dxa"/>
          </w:tcPr>
          <w:p w14:paraId="5EA03733" w14:textId="22A85C0B" w:rsidR="005A15BB" w:rsidRDefault="003B6602">
            <w:pPr>
              <w:spacing w:before="79" w:line="234" w:lineRule="auto"/>
              <w:ind w:left="402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>3</w:t>
            </w:r>
            <w:r w:rsidR="006105F1"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931" w:type="dxa"/>
          </w:tcPr>
          <w:p w14:paraId="437298B0" w14:textId="63E9731C" w:rsidR="005A15BB" w:rsidRDefault="006105F1">
            <w:pPr>
              <w:spacing w:before="128" w:line="172" w:lineRule="auto"/>
              <w:ind w:left="32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μ</w:t>
            </w:r>
            <w:r w:rsidR="004F25B3"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943" w:type="dxa"/>
          </w:tcPr>
          <w:p w14:paraId="1E5866C4" w14:textId="77777777" w:rsidR="005A15BB" w:rsidRDefault="004F25B3">
            <w:pPr>
              <w:spacing w:before="113" w:line="183" w:lineRule="auto"/>
              <w:ind w:left="83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保护板待机状态</w:t>
            </w:r>
            <w:proofErr w:type="spellEnd"/>
          </w:p>
        </w:tc>
      </w:tr>
      <w:tr w:rsidR="005A15BB" w14:paraId="3BC7B030" w14:textId="77777777">
        <w:trPr>
          <w:trHeight w:val="391"/>
        </w:trPr>
        <w:tc>
          <w:tcPr>
            <w:tcW w:w="2842" w:type="dxa"/>
            <w:gridSpan w:val="2"/>
          </w:tcPr>
          <w:p w14:paraId="694FFF31" w14:textId="77777777" w:rsidR="005A15BB" w:rsidRDefault="004F25B3">
            <w:pPr>
              <w:spacing w:before="79" w:line="226" w:lineRule="auto"/>
              <w:ind w:left="426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低功耗模式电流【关机】</w:t>
            </w:r>
          </w:p>
        </w:tc>
        <w:tc>
          <w:tcPr>
            <w:tcW w:w="852" w:type="dxa"/>
          </w:tcPr>
          <w:p w14:paraId="3CFDDEAE" w14:textId="77777777" w:rsidR="005A15BB" w:rsidRDefault="004F25B3">
            <w:pPr>
              <w:spacing w:before="205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25497EB" w14:textId="059CD3F5" w:rsidR="005A15BB" w:rsidRDefault="004F25B3">
            <w:pPr>
              <w:spacing w:before="79" w:line="234" w:lineRule="auto"/>
              <w:ind w:left="38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</w:rPr>
              <w:t>5</w:t>
            </w:r>
            <w:r w:rsidR="007E1642">
              <w:rPr>
                <w:rFonts w:ascii="微软雅黑" w:eastAsia="微软雅黑" w:hAnsi="微软雅黑" w:cs="微软雅黑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25502FD" w14:textId="6DE876AA" w:rsidR="005A15BB" w:rsidRDefault="007E1642">
            <w:pPr>
              <w:spacing w:before="79" w:line="234" w:lineRule="auto"/>
              <w:ind w:left="40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10"/>
                <w:sz w:val="18"/>
                <w:szCs w:val="18"/>
              </w:rPr>
              <w:t>8</w:t>
            </w:r>
            <w:r w:rsidR="004F25B3">
              <w:rPr>
                <w:rFonts w:ascii="微软雅黑" w:eastAsia="微软雅黑" w:hAnsi="微软雅黑" w:cs="微软雅黑"/>
                <w:spacing w:val="-10"/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02607E0E" w14:textId="0DF1F362" w:rsidR="005A15BB" w:rsidRDefault="004F25B3">
            <w:pPr>
              <w:spacing w:before="129" w:line="171" w:lineRule="auto"/>
              <w:ind w:left="31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μA</w:t>
            </w:r>
            <w:proofErr w:type="spellEnd"/>
          </w:p>
        </w:tc>
        <w:tc>
          <w:tcPr>
            <w:tcW w:w="2943" w:type="dxa"/>
          </w:tcPr>
          <w:p w14:paraId="4AD07FE7" w14:textId="77777777" w:rsidR="005A15BB" w:rsidRDefault="004F25B3">
            <w:pPr>
              <w:spacing w:before="113" w:line="183" w:lineRule="auto"/>
              <w:ind w:left="83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保护板关机状态</w:t>
            </w:r>
            <w:proofErr w:type="spellEnd"/>
          </w:p>
        </w:tc>
      </w:tr>
      <w:tr w:rsidR="005A15BB" w14:paraId="3624FFF0" w14:textId="77777777">
        <w:trPr>
          <w:trHeight w:val="393"/>
        </w:trPr>
        <w:tc>
          <w:tcPr>
            <w:tcW w:w="1305" w:type="dxa"/>
            <w:vMerge w:val="restart"/>
            <w:tcBorders>
              <w:bottom w:val="nil"/>
            </w:tcBorders>
          </w:tcPr>
          <w:p w14:paraId="76BF0829" w14:textId="77777777" w:rsidR="005A15BB" w:rsidRDefault="005A15BB">
            <w:pPr>
              <w:spacing w:line="386" w:lineRule="auto"/>
            </w:pPr>
          </w:p>
          <w:p w14:paraId="19A90E39" w14:textId="77777777" w:rsidR="005A15BB" w:rsidRDefault="004F25B3">
            <w:pPr>
              <w:spacing w:before="78" w:line="183" w:lineRule="auto"/>
              <w:ind w:left="29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工作环境</w:t>
            </w:r>
            <w:proofErr w:type="spellEnd"/>
          </w:p>
        </w:tc>
        <w:tc>
          <w:tcPr>
            <w:tcW w:w="1537" w:type="dxa"/>
          </w:tcPr>
          <w:p w14:paraId="059367F8" w14:textId="77777777" w:rsidR="005A15BB" w:rsidRDefault="004F25B3">
            <w:pPr>
              <w:spacing w:before="112" w:line="184" w:lineRule="auto"/>
              <w:ind w:left="407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工作温度</w:t>
            </w:r>
            <w:proofErr w:type="spellEnd"/>
          </w:p>
        </w:tc>
        <w:tc>
          <w:tcPr>
            <w:tcW w:w="852" w:type="dxa"/>
          </w:tcPr>
          <w:p w14:paraId="03083E9C" w14:textId="77777777" w:rsidR="005A15BB" w:rsidRDefault="004F25B3">
            <w:pPr>
              <w:spacing w:before="80" w:line="235" w:lineRule="auto"/>
              <w:ind w:left="29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-20</w:t>
            </w:r>
          </w:p>
        </w:tc>
        <w:tc>
          <w:tcPr>
            <w:tcW w:w="850" w:type="dxa"/>
          </w:tcPr>
          <w:p w14:paraId="6E568BE9" w14:textId="77777777" w:rsidR="005A15BB" w:rsidRDefault="004F25B3">
            <w:pPr>
              <w:spacing w:before="205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9424E0E" w14:textId="39DABFC6" w:rsidR="005A15BB" w:rsidRDefault="004F25B3">
            <w:pPr>
              <w:spacing w:before="80" w:line="235" w:lineRule="auto"/>
              <w:ind w:left="33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+</w:t>
            </w:r>
            <w:r w:rsidR="003B6602"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6</w:t>
            </w:r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4FB92290" w14:textId="77777777" w:rsidR="005A15BB" w:rsidRDefault="004F25B3">
            <w:pPr>
              <w:spacing w:before="126" w:line="173" w:lineRule="auto"/>
              <w:ind w:left="37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°C</w:t>
            </w:r>
          </w:p>
        </w:tc>
        <w:tc>
          <w:tcPr>
            <w:tcW w:w="2943" w:type="dxa"/>
          </w:tcPr>
          <w:p w14:paraId="0C6FBFFD" w14:textId="77777777" w:rsidR="005A15BB" w:rsidRDefault="004F25B3">
            <w:pPr>
              <w:spacing w:before="112" w:line="184" w:lineRule="auto"/>
              <w:ind w:left="74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正常工作温度范围</w:t>
            </w:r>
            <w:proofErr w:type="spellEnd"/>
          </w:p>
        </w:tc>
      </w:tr>
      <w:tr w:rsidR="005A15BB" w14:paraId="40E127E6" w14:textId="77777777">
        <w:trPr>
          <w:trHeight w:val="391"/>
        </w:trPr>
        <w:tc>
          <w:tcPr>
            <w:tcW w:w="1305" w:type="dxa"/>
            <w:vMerge/>
            <w:tcBorders>
              <w:top w:val="nil"/>
            </w:tcBorders>
          </w:tcPr>
          <w:p w14:paraId="447B686A" w14:textId="77777777" w:rsidR="005A15BB" w:rsidRDefault="005A15BB"/>
        </w:tc>
        <w:tc>
          <w:tcPr>
            <w:tcW w:w="1537" w:type="dxa"/>
          </w:tcPr>
          <w:p w14:paraId="4D617643" w14:textId="77777777" w:rsidR="005A15BB" w:rsidRDefault="004F25B3">
            <w:pPr>
              <w:spacing w:before="112" w:line="184" w:lineRule="auto"/>
              <w:ind w:left="407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工作湿度</w:t>
            </w:r>
            <w:proofErr w:type="spellEnd"/>
          </w:p>
        </w:tc>
        <w:tc>
          <w:tcPr>
            <w:tcW w:w="852" w:type="dxa"/>
          </w:tcPr>
          <w:p w14:paraId="2F02B452" w14:textId="77777777" w:rsidR="005A15BB" w:rsidRDefault="004F25B3">
            <w:pPr>
              <w:spacing w:before="79" w:line="234" w:lineRule="auto"/>
              <w:ind w:left="2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0%</w:t>
            </w:r>
          </w:p>
        </w:tc>
        <w:tc>
          <w:tcPr>
            <w:tcW w:w="850" w:type="dxa"/>
          </w:tcPr>
          <w:p w14:paraId="15CC6850" w14:textId="77777777" w:rsidR="005A15BB" w:rsidRDefault="004F25B3">
            <w:pPr>
              <w:spacing w:before="205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DCA7338" w14:textId="77777777" w:rsidR="005A15BB" w:rsidRDefault="004F25B3">
            <w:pPr>
              <w:spacing w:before="79" w:line="234" w:lineRule="auto"/>
              <w:ind w:left="31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90%</w:t>
            </w:r>
          </w:p>
        </w:tc>
        <w:tc>
          <w:tcPr>
            <w:tcW w:w="931" w:type="dxa"/>
          </w:tcPr>
          <w:p w14:paraId="3AB300FD" w14:textId="77777777" w:rsidR="005A15BB" w:rsidRDefault="004F25B3">
            <w:pPr>
              <w:spacing w:before="128" w:line="172" w:lineRule="auto"/>
              <w:ind w:left="35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RH</w:t>
            </w:r>
          </w:p>
        </w:tc>
        <w:tc>
          <w:tcPr>
            <w:tcW w:w="2943" w:type="dxa"/>
          </w:tcPr>
          <w:p w14:paraId="0039B4FE" w14:textId="77777777" w:rsidR="005A15BB" w:rsidRDefault="004F25B3">
            <w:pPr>
              <w:spacing w:before="81" w:line="225" w:lineRule="auto"/>
              <w:ind w:left="53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湿度低于</w:t>
            </w:r>
            <w:proofErr w:type="spellEnd"/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 xml:space="preserve"> 90%， </w:t>
            </w:r>
            <w:proofErr w:type="spellStart"/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无凝结</w:t>
            </w:r>
            <w:proofErr w:type="spellEnd"/>
          </w:p>
        </w:tc>
      </w:tr>
      <w:tr w:rsidR="005A15BB" w14:paraId="6462079C" w14:textId="77777777">
        <w:trPr>
          <w:trHeight w:val="393"/>
        </w:trPr>
        <w:tc>
          <w:tcPr>
            <w:tcW w:w="1305" w:type="dxa"/>
            <w:vMerge w:val="restart"/>
            <w:tcBorders>
              <w:bottom w:val="nil"/>
            </w:tcBorders>
          </w:tcPr>
          <w:p w14:paraId="18C4822B" w14:textId="77777777" w:rsidR="005A15BB" w:rsidRDefault="005A15BB">
            <w:pPr>
              <w:spacing w:line="387" w:lineRule="auto"/>
            </w:pPr>
          </w:p>
          <w:p w14:paraId="45C264CB" w14:textId="77777777" w:rsidR="005A15BB" w:rsidRDefault="004F25B3">
            <w:pPr>
              <w:spacing w:before="77" w:line="183" w:lineRule="auto"/>
              <w:ind w:left="29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存储环境</w:t>
            </w:r>
            <w:proofErr w:type="spellEnd"/>
          </w:p>
        </w:tc>
        <w:tc>
          <w:tcPr>
            <w:tcW w:w="1537" w:type="dxa"/>
          </w:tcPr>
          <w:p w14:paraId="4DA189ED" w14:textId="77777777" w:rsidR="005A15BB" w:rsidRDefault="004F25B3">
            <w:pPr>
              <w:spacing w:before="112" w:line="184" w:lineRule="auto"/>
              <w:ind w:left="4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存储温度</w:t>
            </w:r>
            <w:proofErr w:type="spellEnd"/>
          </w:p>
        </w:tc>
        <w:tc>
          <w:tcPr>
            <w:tcW w:w="852" w:type="dxa"/>
          </w:tcPr>
          <w:p w14:paraId="49351C31" w14:textId="3282E8C1" w:rsidR="005A15BB" w:rsidRDefault="004F25B3">
            <w:pPr>
              <w:spacing w:before="80" w:line="235" w:lineRule="auto"/>
              <w:ind w:left="29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-</w:t>
            </w:r>
            <w:r w:rsidR="003B6602"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15876E80" w14:textId="77777777" w:rsidR="005A15BB" w:rsidRDefault="004F25B3">
            <w:pPr>
              <w:spacing w:before="205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7A6F128" w14:textId="33168D15" w:rsidR="005A15BB" w:rsidRDefault="004F25B3">
            <w:pPr>
              <w:spacing w:before="80" w:line="235" w:lineRule="auto"/>
              <w:ind w:left="33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+</w:t>
            </w:r>
            <w:r w:rsidR="003B6602"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60</w:t>
            </w:r>
          </w:p>
        </w:tc>
        <w:tc>
          <w:tcPr>
            <w:tcW w:w="931" w:type="dxa"/>
          </w:tcPr>
          <w:p w14:paraId="2A7E380A" w14:textId="77777777" w:rsidR="005A15BB" w:rsidRDefault="004F25B3">
            <w:pPr>
              <w:spacing w:before="127" w:line="173" w:lineRule="auto"/>
              <w:ind w:left="37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6"/>
                <w:sz w:val="18"/>
                <w:szCs w:val="18"/>
              </w:rPr>
              <w:t>°C</w:t>
            </w:r>
          </w:p>
        </w:tc>
        <w:tc>
          <w:tcPr>
            <w:tcW w:w="2943" w:type="dxa"/>
          </w:tcPr>
          <w:p w14:paraId="4738AD6D" w14:textId="77777777" w:rsidR="005A15BB" w:rsidRDefault="004F25B3">
            <w:pPr>
              <w:spacing w:before="112" w:line="184" w:lineRule="auto"/>
              <w:ind w:left="74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正常存储温度范围</w:t>
            </w:r>
            <w:proofErr w:type="spellEnd"/>
          </w:p>
        </w:tc>
      </w:tr>
      <w:tr w:rsidR="005A15BB" w14:paraId="3D352B62" w14:textId="77777777">
        <w:trPr>
          <w:trHeight w:val="391"/>
        </w:trPr>
        <w:tc>
          <w:tcPr>
            <w:tcW w:w="1305" w:type="dxa"/>
            <w:vMerge/>
            <w:tcBorders>
              <w:top w:val="nil"/>
            </w:tcBorders>
          </w:tcPr>
          <w:p w14:paraId="1FCAE3C9" w14:textId="77777777" w:rsidR="005A15BB" w:rsidRDefault="005A15BB"/>
        </w:tc>
        <w:tc>
          <w:tcPr>
            <w:tcW w:w="1537" w:type="dxa"/>
          </w:tcPr>
          <w:p w14:paraId="45915004" w14:textId="77777777" w:rsidR="005A15BB" w:rsidRDefault="004F25B3">
            <w:pPr>
              <w:spacing w:before="110" w:line="184" w:lineRule="auto"/>
              <w:ind w:left="4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存储湿度</w:t>
            </w:r>
            <w:proofErr w:type="spellEnd"/>
          </w:p>
        </w:tc>
        <w:tc>
          <w:tcPr>
            <w:tcW w:w="852" w:type="dxa"/>
          </w:tcPr>
          <w:p w14:paraId="72B7738E" w14:textId="77777777" w:rsidR="005A15BB" w:rsidRDefault="004F25B3">
            <w:pPr>
              <w:spacing w:before="78" w:line="235" w:lineRule="auto"/>
              <w:ind w:left="2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0%</w:t>
            </w:r>
          </w:p>
        </w:tc>
        <w:tc>
          <w:tcPr>
            <w:tcW w:w="850" w:type="dxa"/>
          </w:tcPr>
          <w:p w14:paraId="02D90115" w14:textId="77777777" w:rsidR="005A15BB" w:rsidRDefault="004F25B3">
            <w:pPr>
              <w:spacing w:before="203" w:line="144" w:lineRule="exact"/>
              <w:ind w:left="39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position w:val="-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A0B24B8" w14:textId="77777777" w:rsidR="005A15BB" w:rsidRDefault="004F25B3">
            <w:pPr>
              <w:spacing w:before="78" w:line="235" w:lineRule="auto"/>
              <w:ind w:left="313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90%</w:t>
            </w:r>
          </w:p>
        </w:tc>
        <w:tc>
          <w:tcPr>
            <w:tcW w:w="931" w:type="dxa"/>
          </w:tcPr>
          <w:p w14:paraId="788C997C" w14:textId="77777777" w:rsidR="005A15BB" w:rsidRDefault="004F25B3">
            <w:pPr>
              <w:spacing w:before="126" w:line="172" w:lineRule="auto"/>
              <w:ind w:left="35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RH</w:t>
            </w:r>
          </w:p>
        </w:tc>
        <w:tc>
          <w:tcPr>
            <w:tcW w:w="2943" w:type="dxa"/>
          </w:tcPr>
          <w:p w14:paraId="44E91771" w14:textId="77777777" w:rsidR="005A15BB" w:rsidRDefault="004F25B3">
            <w:pPr>
              <w:spacing w:before="79" w:line="225" w:lineRule="auto"/>
              <w:ind w:left="53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湿度低于</w:t>
            </w:r>
            <w:proofErr w:type="spellEnd"/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 xml:space="preserve"> 90%， </w:t>
            </w:r>
            <w:proofErr w:type="spellStart"/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无凝结</w:t>
            </w:r>
            <w:proofErr w:type="spellEnd"/>
          </w:p>
        </w:tc>
      </w:tr>
      <w:tr w:rsidR="005A15BB" w14:paraId="3CBBD8F5" w14:textId="77777777">
        <w:trPr>
          <w:trHeight w:val="391"/>
        </w:trPr>
        <w:tc>
          <w:tcPr>
            <w:tcW w:w="1305" w:type="dxa"/>
            <w:vMerge w:val="restart"/>
            <w:tcBorders>
              <w:bottom w:val="nil"/>
            </w:tcBorders>
          </w:tcPr>
          <w:p w14:paraId="3BCE2691" w14:textId="77777777" w:rsidR="005A15BB" w:rsidRDefault="005A15BB">
            <w:pPr>
              <w:spacing w:line="383" w:lineRule="auto"/>
            </w:pPr>
          </w:p>
          <w:p w14:paraId="6EAA6BF4" w14:textId="77777777" w:rsidR="005A15BB" w:rsidRDefault="004F25B3">
            <w:pPr>
              <w:spacing w:before="78" w:line="184" w:lineRule="auto"/>
              <w:ind w:left="30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电流积分</w:t>
            </w:r>
            <w:proofErr w:type="spellEnd"/>
          </w:p>
        </w:tc>
        <w:tc>
          <w:tcPr>
            <w:tcW w:w="1537" w:type="dxa"/>
          </w:tcPr>
          <w:p w14:paraId="1AFC6355" w14:textId="77777777" w:rsidR="005A15BB" w:rsidRDefault="004F25B3">
            <w:pPr>
              <w:spacing w:before="110" w:line="184" w:lineRule="auto"/>
              <w:ind w:left="20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SOC </w:t>
            </w: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估算精度</w:t>
            </w:r>
            <w:proofErr w:type="spellEnd"/>
          </w:p>
        </w:tc>
        <w:tc>
          <w:tcPr>
            <w:tcW w:w="3625" w:type="dxa"/>
            <w:gridSpan w:val="4"/>
          </w:tcPr>
          <w:p w14:paraId="5F7B78BD" w14:textId="77777777" w:rsidR="005A15BB" w:rsidRDefault="004F25B3">
            <w:pPr>
              <w:spacing w:before="78" w:line="235" w:lineRule="auto"/>
              <w:ind w:left="163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9"/>
                <w:sz w:val="18"/>
                <w:szCs w:val="18"/>
              </w:rPr>
              <w:t>&lt;5%</w:t>
            </w:r>
          </w:p>
        </w:tc>
        <w:tc>
          <w:tcPr>
            <w:tcW w:w="2943" w:type="dxa"/>
          </w:tcPr>
          <w:p w14:paraId="1ED3C1BB" w14:textId="77777777" w:rsidR="005A15BB" w:rsidRDefault="005A15BB"/>
        </w:tc>
      </w:tr>
      <w:tr w:rsidR="005A15BB" w14:paraId="0AA97309" w14:textId="77777777">
        <w:trPr>
          <w:trHeight w:val="392"/>
        </w:trPr>
        <w:tc>
          <w:tcPr>
            <w:tcW w:w="1305" w:type="dxa"/>
            <w:vMerge/>
            <w:tcBorders>
              <w:top w:val="nil"/>
            </w:tcBorders>
          </w:tcPr>
          <w:p w14:paraId="0D7F076C" w14:textId="77777777" w:rsidR="005A15BB" w:rsidRDefault="005A15BB"/>
        </w:tc>
        <w:tc>
          <w:tcPr>
            <w:tcW w:w="1537" w:type="dxa"/>
          </w:tcPr>
          <w:p w14:paraId="5D4C7A99" w14:textId="77777777" w:rsidR="005A15BB" w:rsidRDefault="004F25B3">
            <w:pPr>
              <w:spacing w:before="113" w:line="184" w:lineRule="auto"/>
              <w:ind w:left="41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电流检测</w:t>
            </w:r>
            <w:proofErr w:type="spellEnd"/>
          </w:p>
        </w:tc>
        <w:tc>
          <w:tcPr>
            <w:tcW w:w="3625" w:type="dxa"/>
            <w:gridSpan w:val="4"/>
          </w:tcPr>
          <w:p w14:paraId="5A081A8B" w14:textId="77777777" w:rsidR="005A15BB" w:rsidRDefault="004F25B3">
            <w:pPr>
              <w:spacing w:before="80" w:line="225" w:lineRule="auto"/>
              <w:ind w:left="66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采样频率</w:t>
            </w:r>
            <w:proofErr w:type="spellEnd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 xml:space="preserve">&lt;250mS， </w:t>
            </w:r>
            <w:proofErr w:type="spellStart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精度</w:t>
            </w:r>
            <w:proofErr w:type="spellEnd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 xml:space="preserve"> 5%</w:t>
            </w:r>
          </w:p>
        </w:tc>
        <w:tc>
          <w:tcPr>
            <w:tcW w:w="2943" w:type="dxa"/>
          </w:tcPr>
          <w:p w14:paraId="03EF33F8" w14:textId="77777777" w:rsidR="005A15BB" w:rsidRDefault="005A15BB"/>
        </w:tc>
      </w:tr>
      <w:tr w:rsidR="005A15BB" w14:paraId="07E7EEFB" w14:textId="77777777">
        <w:trPr>
          <w:trHeight w:val="391"/>
        </w:trPr>
        <w:tc>
          <w:tcPr>
            <w:tcW w:w="2842" w:type="dxa"/>
            <w:gridSpan w:val="2"/>
          </w:tcPr>
          <w:p w14:paraId="459F82BD" w14:textId="77777777" w:rsidR="005A15BB" w:rsidRDefault="004F25B3">
            <w:pPr>
              <w:spacing w:before="116" w:line="183" w:lineRule="auto"/>
              <w:ind w:left="70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单体电压掉线检测</w:t>
            </w:r>
            <w:proofErr w:type="spellEnd"/>
          </w:p>
        </w:tc>
        <w:tc>
          <w:tcPr>
            <w:tcW w:w="3625" w:type="dxa"/>
            <w:gridSpan w:val="4"/>
          </w:tcPr>
          <w:p w14:paraId="13675A70" w14:textId="77777777" w:rsidR="005A15BB" w:rsidRDefault="004F25B3">
            <w:pPr>
              <w:spacing w:before="117" w:line="182" w:lineRule="auto"/>
              <w:ind w:left="163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支持</w:t>
            </w:r>
            <w:proofErr w:type="spellEnd"/>
          </w:p>
        </w:tc>
        <w:tc>
          <w:tcPr>
            <w:tcW w:w="2943" w:type="dxa"/>
          </w:tcPr>
          <w:p w14:paraId="7F0542FD" w14:textId="77777777" w:rsidR="005A15BB" w:rsidRDefault="005A15BB"/>
        </w:tc>
      </w:tr>
      <w:tr w:rsidR="005A15BB" w14:paraId="6CA731F3" w14:textId="77777777">
        <w:trPr>
          <w:trHeight w:val="393"/>
        </w:trPr>
        <w:tc>
          <w:tcPr>
            <w:tcW w:w="2842" w:type="dxa"/>
            <w:gridSpan w:val="2"/>
          </w:tcPr>
          <w:p w14:paraId="67C7CB74" w14:textId="77777777" w:rsidR="005A15BB" w:rsidRDefault="004F25B3">
            <w:pPr>
              <w:spacing w:before="116" w:line="183" w:lineRule="auto"/>
              <w:ind w:left="88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单体电压检测</w:t>
            </w:r>
            <w:proofErr w:type="spellEnd"/>
          </w:p>
        </w:tc>
        <w:tc>
          <w:tcPr>
            <w:tcW w:w="3625" w:type="dxa"/>
            <w:gridSpan w:val="4"/>
          </w:tcPr>
          <w:p w14:paraId="76D50AC9" w14:textId="77777777" w:rsidR="005A15BB" w:rsidRDefault="004F25B3">
            <w:pPr>
              <w:spacing w:before="83" w:line="225" w:lineRule="auto"/>
              <w:ind w:left="71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支持</w:t>
            </w:r>
            <w:proofErr w:type="spellEnd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 xml:space="preserve">， </w:t>
            </w:r>
            <w:proofErr w:type="spellStart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检测范围</w:t>
            </w:r>
            <w:proofErr w:type="spellEnd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 xml:space="preserve"> 1.0V~5.0V</w:t>
            </w:r>
          </w:p>
        </w:tc>
        <w:tc>
          <w:tcPr>
            <w:tcW w:w="2943" w:type="dxa"/>
          </w:tcPr>
          <w:p w14:paraId="660BC591" w14:textId="77777777" w:rsidR="005A15BB" w:rsidRDefault="005A15BB"/>
        </w:tc>
      </w:tr>
      <w:tr w:rsidR="005A15BB" w14:paraId="33ADB2B8" w14:textId="77777777">
        <w:trPr>
          <w:trHeight w:val="391"/>
        </w:trPr>
        <w:tc>
          <w:tcPr>
            <w:tcW w:w="2842" w:type="dxa"/>
            <w:gridSpan w:val="2"/>
          </w:tcPr>
          <w:p w14:paraId="65343528" w14:textId="77777777" w:rsidR="005A15BB" w:rsidRDefault="004F25B3">
            <w:pPr>
              <w:spacing w:before="116" w:line="183" w:lineRule="auto"/>
              <w:ind w:left="87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总体电压检测</w:t>
            </w:r>
            <w:proofErr w:type="spellEnd"/>
          </w:p>
        </w:tc>
        <w:tc>
          <w:tcPr>
            <w:tcW w:w="3625" w:type="dxa"/>
            <w:gridSpan w:val="4"/>
          </w:tcPr>
          <w:p w14:paraId="1EE81F5E" w14:textId="00EA2053" w:rsidR="005A15BB" w:rsidRDefault="004F25B3">
            <w:pPr>
              <w:spacing w:before="82" w:line="226" w:lineRule="auto"/>
              <w:ind w:left="111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检测范围</w:t>
            </w:r>
            <w:proofErr w:type="spell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 xml:space="preserve"> 0-</w:t>
            </w:r>
            <w:r w:rsidR="00742AF3"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60</w:t>
            </w: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V</w:t>
            </w:r>
          </w:p>
        </w:tc>
        <w:tc>
          <w:tcPr>
            <w:tcW w:w="2943" w:type="dxa"/>
          </w:tcPr>
          <w:p w14:paraId="4A0818D6" w14:textId="77777777" w:rsidR="005A15BB" w:rsidRDefault="005A15BB"/>
        </w:tc>
      </w:tr>
      <w:tr w:rsidR="005A15BB" w14:paraId="1DF1BEE2" w14:textId="77777777">
        <w:trPr>
          <w:trHeight w:val="330"/>
        </w:trPr>
        <w:tc>
          <w:tcPr>
            <w:tcW w:w="2842" w:type="dxa"/>
            <w:gridSpan w:val="2"/>
          </w:tcPr>
          <w:p w14:paraId="29AE02AE" w14:textId="77777777" w:rsidR="005A15BB" w:rsidRDefault="004F25B3">
            <w:pPr>
              <w:spacing w:before="87" w:line="181" w:lineRule="auto"/>
              <w:ind w:left="1068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电池类型</w:t>
            </w:r>
            <w:proofErr w:type="spellEnd"/>
          </w:p>
        </w:tc>
        <w:tc>
          <w:tcPr>
            <w:tcW w:w="3625" w:type="dxa"/>
            <w:gridSpan w:val="4"/>
          </w:tcPr>
          <w:p w14:paraId="13A98BC7" w14:textId="1692D8C0" w:rsidR="005A15BB" w:rsidRDefault="004F25B3" w:rsidP="00CD20F6">
            <w:pPr>
              <w:spacing w:before="52" w:line="208" w:lineRule="auto"/>
              <w:ind w:firstLineChars="700" w:firstLine="1239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3.</w:t>
            </w:r>
            <w:r w:rsidR="00862689"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6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 xml:space="preserve">V </w:t>
            </w:r>
            <w:r w:rsidR="00862689">
              <w:rPr>
                <w:rFonts w:ascii="微软雅黑" w:eastAsia="微软雅黑" w:hAnsi="微软雅黑" w:cs="微软雅黑" w:hint="eastAsia"/>
                <w:spacing w:val="-3"/>
                <w:sz w:val="18"/>
                <w:szCs w:val="18"/>
                <w:lang w:eastAsia="zh-CN"/>
              </w:rPr>
              <w:t>三元锂电池</w:t>
            </w:r>
          </w:p>
        </w:tc>
        <w:tc>
          <w:tcPr>
            <w:tcW w:w="2943" w:type="dxa"/>
          </w:tcPr>
          <w:p w14:paraId="6A641E78" w14:textId="77777777" w:rsidR="005A15BB" w:rsidRDefault="005A15BB"/>
        </w:tc>
      </w:tr>
      <w:tr w:rsidR="005A15BB" w14:paraId="135EB04C" w14:textId="77777777">
        <w:trPr>
          <w:trHeight w:val="399"/>
        </w:trPr>
        <w:tc>
          <w:tcPr>
            <w:tcW w:w="2842" w:type="dxa"/>
            <w:gridSpan w:val="2"/>
          </w:tcPr>
          <w:p w14:paraId="5E349D0C" w14:textId="77777777" w:rsidR="005A15BB" w:rsidRDefault="004F25B3">
            <w:pPr>
              <w:spacing w:before="117" w:line="183" w:lineRule="auto"/>
              <w:ind w:left="79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电池组组合方式</w:t>
            </w:r>
            <w:proofErr w:type="spellEnd"/>
          </w:p>
        </w:tc>
        <w:tc>
          <w:tcPr>
            <w:tcW w:w="3625" w:type="dxa"/>
            <w:gridSpan w:val="4"/>
          </w:tcPr>
          <w:p w14:paraId="2379B100" w14:textId="4A2DEE30" w:rsidR="005A15BB" w:rsidRDefault="00742AF3">
            <w:pPr>
              <w:spacing w:before="83" w:line="227" w:lineRule="auto"/>
              <w:ind w:left="160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7"/>
                <w:sz w:val="18"/>
                <w:szCs w:val="18"/>
              </w:rPr>
              <w:t>1</w:t>
            </w:r>
            <w:r w:rsidR="00321DCD">
              <w:rPr>
                <w:rFonts w:ascii="微软雅黑" w:eastAsia="微软雅黑" w:hAnsi="微软雅黑" w:cs="微软雅黑"/>
                <w:spacing w:val="-7"/>
                <w:sz w:val="18"/>
                <w:szCs w:val="18"/>
              </w:rPr>
              <w:t>2</w:t>
            </w:r>
            <w:r w:rsidR="004F25B3">
              <w:rPr>
                <w:rFonts w:ascii="微软雅黑" w:eastAsia="微软雅黑" w:hAnsi="微软雅黑" w:cs="微软雅黑"/>
                <w:spacing w:val="8"/>
                <w:sz w:val="18"/>
                <w:szCs w:val="18"/>
              </w:rPr>
              <w:t xml:space="preserve"> </w:t>
            </w:r>
            <w:r w:rsidR="004F25B3">
              <w:rPr>
                <w:rFonts w:ascii="微软雅黑" w:eastAsia="微软雅黑" w:hAnsi="微软雅黑" w:cs="微软雅黑"/>
                <w:spacing w:val="-7"/>
                <w:sz w:val="18"/>
                <w:szCs w:val="18"/>
              </w:rPr>
              <w:t>串</w:t>
            </w:r>
          </w:p>
        </w:tc>
        <w:tc>
          <w:tcPr>
            <w:tcW w:w="2943" w:type="dxa"/>
          </w:tcPr>
          <w:p w14:paraId="0E880619" w14:textId="77777777" w:rsidR="005A15BB" w:rsidRDefault="005A15BB"/>
        </w:tc>
      </w:tr>
    </w:tbl>
    <w:p w14:paraId="329E0477" w14:textId="77777777" w:rsidR="005A15BB" w:rsidRDefault="005A15BB">
      <w:pPr>
        <w:spacing w:line="251" w:lineRule="auto"/>
      </w:pPr>
    </w:p>
    <w:p w14:paraId="731E0D30" w14:textId="77777777" w:rsidR="005A15BB" w:rsidRDefault="005A15BB">
      <w:pPr>
        <w:spacing w:line="251" w:lineRule="auto"/>
      </w:pPr>
    </w:p>
    <w:p w14:paraId="62ECE0F9" w14:textId="77777777" w:rsidR="005A15BB" w:rsidRDefault="005A15BB">
      <w:pPr>
        <w:spacing w:line="251" w:lineRule="auto"/>
      </w:pPr>
    </w:p>
    <w:p w14:paraId="347F9815" w14:textId="7042D47D" w:rsidR="005A15BB" w:rsidRDefault="005A15BB">
      <w:pPr>
        <w:spacing w:line="251" w:lineRule="auto"/>
      </w:pPr>
    </w:p>
    <w:p w14:paraId="4EDEA683" w14:textId="4EA6C708" w:rsidR="001B62C5" w:rsidRDefault="001B62C5">
      <w:pPr>
        <w:spacing w:line="251" w:lineRule="auto"/>
      </w:pPr>
    </w:p>
    <w:p w14:paraId="6F2E56C5" w14:textId="5FC3ADBD" w:rsidR="001B62C5" w:rsidRDefault="001B62C5">
      <w:pPr>
        <w:spacing w:line="251" w:lineRule="auto"/>
      </w:pPr>
    </w:p>
    <w:p w14:paraId="70ED1455" w14:textId="77777777" w:rsidR="001B62C5" w:rsidRDefault="001B62C5">
      <w:pPr>
        <w:spacing w:line="251" w:lineRule="auto"/>
      </w:pPr>
    </w:p>
    <w:p w14:paraId="1DFA3F7D" w14:textId="77777777" w:rsidR="005A15BB" w:rsidRDefault="005A15BB">
      <w:pPr>
        <w:spacing w:line="251" w:lineRule="auto"/>
      </w:pPr>
    </w:p>
    <w:p w14:paraId="24625A6E" w14:textId="77777777" w:rsidR="005A15BB" w:rsidRDefault="005A15BB">
      <w:pPr>
        <w:spacing w:line="252" w:lineRule="auto"/>
      </w:pPr>
    </w:p>
    <w:p w14:paraId="6C33F464" w14:textId="3DE85B63" w:rsidR="005A15BB" w:rsidRDefault="004F25B3">
      <w:pPr>
        <w:spacing w:before="55" w:line="274" w:lineRule="exact"/>
        <w:ind w:left="14"/>
        <w:rPr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                                         </w:t>
      </w:r>
      <w:r>
        <w:rPr>
          <w:position w:val="3"/>
          <w:sz w:val="19"/>
          <w:szCs w:val="19"/>
        </w:rPr>
        <w:t xml:space="preserve"> </w:t>
      </w:r>
      <w:proofErr w:type="gramStart"/>
      <w:r>
        <w:rPr>
          <w:position w:val="3"/>
          <w:sz w:val="19"/>
          <w:szCs w:val="19"/>
        </w:rPr>
        <w:t>Page  9</w:t>
      </w:r>
      <w:proofErr w:type="gramEnd"/>
      <w:r>
        <w:rPr>
          <w:position w:val="3"/>
          <w:sz w:val="19"/>
          <w:szCs w:val="19"/>
        </w:rPr>
        <w:t xml:space="preserve">    Of</w:t>
      </w:r>
      <w:r>
        <w:rPr>
          <w:spacing w:val="17"/>
          <w:position w:val="3"/>
          <w:sz w:val="19"/>
          <w:szCs w:val="19"/>
        </w:rPr>
        <w:t xml:space="preserve"> </w:t>
      </w:r>
      <w:r w:rsidR="00515D28"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A51E8E">
        <w:rPr>
          <w:position w:val="3"/>
          <w:sz w:val="19"/>
          <w:szCs w:val="19"/>
        </w:rPr>
        <w:t xml:space="preserve">2 </w:t>
      </w:r>
      <w:r>
        <w:rPr>
          <w:position w:val="3"/>
          <w:sz w:val="19"/>
          <w:szCs w:val="19"/>
        </w:rPr>
        <w:t>Pages</w:t>
      </w:r>
    </w:p>
    <w:p w14:paraId="203396A4" w14:textId="77777777" w:rsidR="005A15BB" w:rsidRDefault="005A15BB">
      <w:pPr>
        <w:spacing w:line="274" w:lineRule="exact"/>
        <w:rPr>
          <w:sz w:val="19"/>
          <w:szCs w:val="19"/>
        </w:rPr>
        <w:sectPr w:rsidR="005A15BB">
          <w:headerReference w:type="default" r:id="rId19"/>
          <w:pgSz w:w="11900" w:h="16840"/>
          <w:pgMar w:top="1141" w:right="567" w:bottom="0" w:left="566" w:header="158" w:footer="0" w:gutter="0"/>
          <w:cols w:space="720"/>
        </w:sectPr>
      </w:pPr>
    </w:p>
    <w:p w14:paraId="7626E439" w14:textId="77777777" w:rsidR="005A15BB" w:rsidRDefault="005A15BB">
      <w:pPr>
        <w:spacing w:line="448" w:lineRule="auto"/>
      </w:pPr>
    </w:p>
    <w:p w14:paraId="4D0E45F5" w14:textId="77777777" w:rsidR="005A15BB" w:rsidRDefault="004F25B3">
      <w:pPr>
        <w:spacing w:before="65" w:line="223" w:lineRule="auto"/>
        <w:ind w:left="8"/>
        <w:rPr>
          <w:rFonts w:ascii="宋体" w:eastAsia="宋体" w:hAnsi="宋体" w:cs="宋体"/>
          <w:sz w:val="20"/>
          <w:szCs w:val="20"/>
        </w:rPr>
      </w:pPr>
      <w:proofErr w:type="gramStart"/>
      <w:r>
        <w:rPr>
          <w:b/>
          <w:bCs/>
          <w:spacing w:val="5"/>
          <w:sz w:val="20"/>
          <w:szCs w:val="20"/>
        </w:rPr>
        <w:t xml:space="preserve">6.3  </w:t>
      </w:r>
      <w:r>
        <w:rPr>
          <w:rFonts w:eastAsia="宋体" w:hint="eastAsia"/>
          <w:b/>
          <w:bCs/>
          <w:spacing w:val="5"/>
          <w:sz w:val="20"/>
          <w:szCs w:val="20"/>
          <w:lang w:eastAsia="zh-CN"/>
        </w:rPr>
        <w:t>PCM</w:t>
      </w:r>
      <w:proofErr w:type="gramEnd"/>
      <w:r>
        <w:rPr>
          <w:rFonts w:eastAsia="宋体" w:hint="eastAsia"/>
          <w:b/>
          <w:bCs/>
          <w:spacing w:val="5"/>
          <w:sz w:val="20"/>
          <w:szCs w:val="20"/>
          <w:lang w:eastAsia="zh-CN"/>
        </w:rPr>
        <w:t xml:space="preserve"> b</w:t>
      </w:r>
      <w:r>
        <w:rPr>
          <w:rFonts w:hint="eastAsia"/>
          <w:b/>
          <w:bCs/>
          <w:spacing w:val="5"/>
          <w:sz w:val="20"/>
          <w:szCs w:val="20"/>
        </w:rPr>
        <w:t>asic functional parameters</w:t>
      </w:r>
      <w:r>
        <w:rPr>
          <w:rFonts w:eastAsia="宋体" w:hint="eastAsia"/>
          <w:b/>
          <w:bCs/>
          <w:spacing w:val="5"/>
          <w:sz w:val="20"/>
          <w:szCs w:val="20"/>
          <w:lang w:eastAsia="zh-CN"/>
        </w:rPr>
        <w:t xml:space="preserve"> </w:t>
      </w:r>
      <w:proofErr w:type="spellStart"/>
      <w:r>
        <w:rPr>
          <w:rFonts w:ascii="宋体" w:eastAsia="宋体" w:hAnsi="宋体" w:cs="宋体"/>
          <w:b/>
          <w:bCs/>
          <w:spacing w:val="5"/>
          <w:sz w:val="20"/>
          <w:szCs w:val="20"/>
        </w:rPr>
        <w:t>保护板基本功能参数</w:t>
      </w:r>
      <w:proofErr w:type="spellEnd"/>
    </w:p>
    <w:tbl>
      <w:tblPr>
        <w:tblStyle w:val="TableNormal"/>
        <w:tblW w:w="9841" w:type="dxa"/>
        <w:tblInd w:w="5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2135"/>
        <w:gridCol w:w="1168"/>
        <w:gridCol w:w="1199"/>
        <w:gridCol w:w="996"/>
        <w:gridCol w:w="1417"/>
        <w:gridCol w:w="1274"/>
        <w:gridCol w:w="240"/>
      </w:tblGrid>
      <w:tr w:rsidR="005A15BB" w14:paraId="0610D5BC" w14:textId="77777777">
        <w:trPr>
          <w:trHeight w:val="671"/>
        </w:trPr>
        <w:tc>
          <w:tcPr>
            <w:tcW w:w="3547" w:type="dxa"/>
            <w:gridSpan w:val="2"/>
          </w:tcPr>
          <w:p w14:paraId="379EAD88" w14:textId="77777777" w:rsidR="005A15BB" w:rsidRDefault="004F25B3">
            <w:pPr>
              <w:spacing w:before="157" w:line="190" w:lineRule="auto"/>
              <w:ind w:left="1143"/>
              <w:jc w:val="both"/>
              <w:rPr>
                <w:rFonts w:ascii="微软雅黑" w:eastAsia="微软雅黑" w:hAnsi="微软雅黑" w:cs="微软雅黑"/>
                <w:spacing w:val="9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9"/>
                <w:sz w:val="20"/>
                <w:szCs w:val="20"/>
              </w:rPr>
              <w:t>功能指标项目</w:t>
            </w:r>
            <w:proofErr w:type="spellEnd"/>
          </w:p>
          <w:p w14:paraId="5D7418F7" w14:textId="77777777" w:rsidR="005A15BB" w:rsidRDefault="004F25B3">
            <w:pPr>
              <w:spacing w:before="157" w:line="190" w:lineRule="auto"/>
              <w:jc w:val="center"/>
              <w:rPr>
                <w:rFonts w:ascii="微软雅黑" w:eastAsia="微软雅黑" w:hAnsi="微软雅黑" w:cs="微软雅黑"/>
                <w:spacing w:val="9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pacing w:val="9"/>
                <w:sz w:val="20"/>
                <w:szCs w:val="20"/>
              </w:rPr>
              <w:t>Functional indicator items</w:t>
            </w:r>
          </w:p>
        </w:tc>
        <w:tc>
          <w:tcPr>
            <w:tcW w:w="3363" w:type="dxa"/>
            <w:gridSpan w:val="3"/>
          </w:tcPr>
          <w:p w14:paraId="49EE9E69" w14:textId="77777777" w:rsidR="005A15BB" w:rsidRDefault="004F25B3">
            <w:pPr>
              <w:spacing w:before="158" w:line="189" w:lineRule="auto"/>
              <w:ind w:left="134" w:firstLineChars="100" w:firstLine="208"/>
              <w:jc w:val="center"/>
              <w:rPr>
                <w:rFonts w:ascii="微软雅黑" w:eastAsia="微软雅黑" w:hAnsi="微软雅黑" w:cs="微软雅黑"/>
                <w:spacing w:val="8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8"/>
                <w:sz w:val="20"/>
                <w:szCs w:val="20"/>
              </w:rPr>
              <w:t>建议设置参数</w:t>
            </w:r>
            <w:proofErr w:type="spellEnd"/>
          </w:p>
          <w:p w14:paraId="62400473" w14:textId="77777777" w:rsidR="005A15BB" w:rsidRDefault="004F25B3">
            <w:pPr>
              <w:spacing w:before="158" w:line="189" w:lineRule="auto"/>
              <w:ind w:left="134" w:firstLineChars="100" w:firstLine="208"/>
              <w:jc w:val="center"/>
              <w:rPr>
                <w:rFonts w:ascii="微软雅黑" w:eastAsia="微软雅黑" w:hAnsi="微软雅黑" w:cs="微软雅黑"/>
                <w:spacing w:val="9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pacing w:val="8"/>
                <w:sz w:val="20"/>
                <w:szCs w:val="20"/>
              </w:rPr>
              <w:t>Set parameters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CF7959B" w14:textId="77777777" w:rsidR="005A15BB" w:rsidRDefault="004F25B3">
            <w:pPr>
              <w:spacing w:before="158" w:line="189" w:lineRule="auto"/>
              <w:ind w:left="134" w:firstLineChars="100" w:firstLine="208"/>
              <w:rPr>
                <w:rFonts w:ascii="微软雅黑" w:eastAsia="微软雅黑" w:hAnsi="微软雅黑" w:cs="微软雅黑"/>
                <w:spacing w:val="8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8"/>
                <w:sz w:val="20"/>
                <w:szCs w:val="20"/>
              </w:rPr>
              <w:t>设置说明</w:t>
            </w:r>
            <w:proofErr w:type="spellEnd"/>
          </w:p>
          <w:p w14:paraId="51332F61" w14:textId="77777777" w:rsidR="005A15BB" w:rsidRDefault="004F25B3">
            <w:pPr>
              <w:spacing w:before="158" w:line="189" w:lineRule="auto"/>
              <w:ind w:left="134"/>
              <w:rPr>
                <w:rFonts w:ascii="微软雅黑" w:eastAsia="微软雅黑" w:hAnsi="微软雅黑" w:cs="微软雅黑"/>
                <w:spacing w:val="8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pacing w:val="8"/>
                <w:sz w:val="20"/>
                <w:szCs w:val="20"/>
              </w:rPr>
              <w:t>Description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6E70" w14:textId="77777777" w:rsidR="005A15BB" w:rsidRDefault="004F25B3">
            <w:pPr>
              <w:spacing w:before="158" w:line="189" w:lineRule="auto"/>
              <w:ind w:left="134" w:firstLineChars="200" w:firstLine="416"/>
              <w:rPr>
                <w:rFonts w:ascii="微软雅黑" w:eastAsia="微软雅黑" w:hAnsi="微软雅黑" w:cs="微软雅黑"/>
                <w:spacing w:val="8"/>
                <w:sz w:val="20"/>
                <w:szCs w:val="20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8"/>
                <w:sz w:val="20"/>
                <w:szCs w:val="20"/>
              </w:rPr>
              <w:t>备注</w:t>
            </w:r>
            <w:proofErr w:type="spellEnd"/>
          </w:p>
          <w:p w14:paraId="1F727C22" w14:textId="77777777" w:rsidR="005A15BB" w:rsidRDefault="004F25B3">
            <w:pPr>
              <w:spacing w:before="158" w:line="189" w:lineRule="auto"/>
              <w:ind w:left="134" w:firstLineChars="100" w:firstLine="208"/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pacing w:val="8"/>
                <w:sz w:val="20"/>
                <w:szCs w:val="20"/>
                <w:lang w:eastAsia="zh-CN"/>
              </w:rPr>
              <w:t>R</w:t>
            </w:r>
            <w:r>
              <w:rPr>
                <w:rFonts w:ascii="微软雅黑" w:eastAsia="微软雅黑" w:hAnsi="微软雅黑" w:cs="微软雅黑" w:hint="eastAsia"/>
                <w:spacing w:val="8"/>
                <w:sz w:val="20"/>
                <w:szCs w:val="20"/>
              </w:rPr>
              <w:t>emarks</w:t>
            </w:r>
          </w:p>
        </w:tc>
      </w:tr>
      <w:tr w:rsidR="005A15BB" w14:paraId="7F4B1E48" w14:textId="77777777">
        <w:trPr>
          <w:trHeight w:val="393"/>
        </w:trPr>
        <w:tc>
          <w:tcPr>
            <w:tcW w:w="1412" w:type="dxa"/>
            <w:vMerge w:val="restart"/>
            <w:tcBorders>
              <w:bottom w:val="nil"/>
            </w:tcBorders>
          </w:tcPr>
          <w:p w14:paraId="4EE4354F" w14:textId="77777777" w:rsidR="005A15BB" w:rsidRDefault="005A15BB">
            <w:pPr>
              <w:spacing w:line="297" w:lineRule="auto"/>
              <w:rPr>
                <w:lang w:eastAsia="zh-CN"/>
              </w:rPr>
            </w:pPr>
          </w:p>
          <w:p w14:paraId="23DDF164" w14:textId="77777777" w:rsidR="005A15BB" w:rsidRDefault="004F25B3">
            <w:pPr>
              <w:spacing w:before="77" w:line="245" w:lineRule="auto"/>
              <w:ind w:left="193" w:right="198" w:firstLine="15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过充保护</w:t>
            </w:r>
            <w:r>
              <w:rPr>
                <w:rFonts w:ascii="微软雅黑" w:eastAsia="微软雅黑" w:hAnsi="微软雅黑" w:cs="微软雅黑"/>
                <w:spacing w:val="-11"/>
                <w:sz w:val="18"/>
                <w:szCs w:val="18"/>
                <w:lang w:eastAsia="zh-CN"/>
              </w:rPr>
              <w:t>（单串电池）</w:t>
            </w:r>
          </w:p>
        </w:tc>
        <w:tc>
          <w:tcPr>
            <w:tcW w:w="2135" w:type="dxa"/>
          </w:tcPr>
          <w:p w14:paraId="14824D11" w14:textId="77777777" w:rsidR="005A15BB" w:rsidRDefault="004F25B3">
            <w:pPr>
              <w:spacing w:before="114" w:line="183" w:lineRule="auto"/>
              <w:ind w:left="10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单体过充保护电压</w:t>
            </w:r>
            <w:proofErr w:type="spellEnd"/>
          </w:p>
        </w:tc>
        <w:tc>
          <w:tcPr>
            <w:tcW w:w="3363" w:type="dxa"/>
            <w:gridSpan w:val="3"/>
          </w:tcPr>
          <w:p w14:paraId="65D34071" w14:textId="3FC9E38E" w:rsidR="005A15BB" w:rsidRDefault="001B62C5">
            <w:pPr>
              <w:spacing w:before="80" w:line="235" w:lineRule="auto"/>
              <w:ind w:left="150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cs="微软雅黑" w:hint="eastAsia"/>
                <w:spacing w:val="-3"/>
                <w:sz w:val="18"/>
                <w:szCs w:val="18"/>
                <w:lang w:eastAsia="zh-CN"/>
              </w:rPr>
              <w:t>.2</w:t>
            </w:r>
            <w:r w:rsidR="004F25B3"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V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45C22E3" w14:textId="77777777" w:rsidR="005A15BB" w:rsidRDefault="004F25B3">
            <w:pPr>
              <w:spacing w:before="120" w:line="178" w:lineRule="auto"/>
              <w:ind w:left="37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357A1" w14:textId="77777777" w:rsidR="005A15BB" w:rsidRDefault="004F25B3">
            <w:pPr>
              <w:spacing w:before="80" w:line="235" w:lineRule="auto"/>
              <w:ind w:firstLineChars="300" w:firstLine="525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±30mV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56407" w14:textId="77777777" w:rsidR="005A15BB" w:rsidRDefault="005A15BB"/>
        </w:tc>
      </w:tr>
      <w:tr w:rsidR="005A15BB" w14:paraId="1CBDD557" w14:textId="77777777">
        <w:trPr>
          <w:trHeight w:val="391"/>
        </w:trPr>
        <w:tc>
          <w:tcPr>
            <w:tcW w:w="1412" w:type="dxa"/>
            <w:vMerge/>
            <w:tcBorders>
              <w:top w:val="nil"/>
              <w:bottom w:val="nil"/>
            </w:tcBorders>
          </w:tcPr>
          <w:p w14:paraId="7FD5A3C4" w14:textId="77777777" w:rsidR="005A15BB" w:rsidRDefault="005A15BB"/>
        </w:tc>
        <w:tc>
          <w:tcPr>
            <w:tcW w:w="2135" w:type="dxa"/>
          </w:tcPr>
          <w:p w14:paraId="41F8A0E5" w14:textId="77777777" w:rsidR="005A15BB" w:rsidRDefault="004F25B3">
            <w:pPr>
              <w:spacing w:before="133" w:line="183" w:lineRule="auto"/>
              <w:ind w:left="106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单体过</w:t>
            </w:r>
            <w:proofErr w:type="gram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充保护</w:t>
            </w:r>
            <w:proofErr w:type="gram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延时时间</w:t>
            </w:r>
          </w:p>
        </w:tc>
        <w:tc>
          <w:tcPr>
            <w:tcW w:w="3363" w:type="dxa"/>
            <w:gridSpan w:val="3"/>
          </w:tcPr>
          <w:p w14:paraId="7A41536B" w14:textId="77777777" w:rsidR="005A15BB" w:rsidRDefault="004F25B3">
            <w:pPr>
              <w:spacing w:before="100" w:line="218" w:lineRule="auto"/>
              <w:ind w:left="139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1000mS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72A3518" w14:textId="05FFC59E" w:rsidR="005A15BB" w:rsidRDefault="004F25B3" w:rsidP="006E2C7D">
            <w:pPr>
              <w:spacing w:before="140" w:line="178" w:lineRule="auto"/>
              <w:ind w:left="28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43B20F" w14:textId="77777777" w:rsidR="005A15BB" w:rsidRDefault="004F25B3">
            <w:pPr>
              <w:spacing w:before="100" w:line="218" w:lineRule="auto"/>
              <w:ind w:left="505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±500mS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2C935" w14:textId="77777777" w:rsidR="005A15BB" w:rsidRDefault="005A15BB"/>
        </w:tc>
      </w:tr>
      <w:tr w:rsidR="005A15BB" w14:paraId="3302EFFE" w14:textId="77777777">
        <w:trPr>
          <w:trHeight w:val="391"/>
        </w:trPr>
        <w:tc>
          <w:tcPr>
            <w:tcW w:w="1412" w:type="dxa"/>
            <w:vMerge/>
            <w:tcBorders>
              <w:top w:val="nil"/>
            </w:tcBorders>
          </w:tcPr>
          <w:p w14:paraId="39AE3157" w14:textId="77777777" w:rsidR="005A15BB" w:rsidRDefault="005A15BB"/>
        </w:tc>
        <w:tc>
          <w:tcPr>
            <w:tcW w:w="2135" w:type="dxa"/>
          </w:tcPr>
          <w:p w14:paraId="6AA79C10" w14:textId="77777777" w:rsidR="005A15BB" w:rsidRDefault="004F25B3">
            <w:pPr>
              <w:spacing w:before="133" w:line="183" w:lineRule="auto"/>
              <w:ind w:left="106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单体过</w:t>
            </w:r>
            <w:proofErr w:type="gram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充保护</w:t>
            </w:r>
            <w:proofErr w:type="gramEnd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解除电压</w:t>
            </w:r>
          </w:p>
        </w:tc>
        <w:tc>
          <w:tcPr>
            <w:tcW w:w="3363" w:type="dxa"/>
            <w:gridSpan w:val="3"/>
          </w:tcPr>
          <w:p w14:paraId="3B1AFA43" w14:textId="4D609590" w:rsidR="005A15BB" w:rsidRDefault="001B62C5">
            <w:pPr>
              <w:spacing w:before="100" w:line="218" w:lineRule="auto"/>
              <w:ind w:left="150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4.1</w:t>
            </w:r>
            <w:r w:rsidR="004F25B3"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V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4FFBE20" w14:textId="77777777" w:rsidR="005A15BB" w:rsidRDefault="004F25B3">
            <w:pPr>
              <w:spacing w:before="140" w:line="178" w:lineRule="auto"/>
              <w:ind w:left="37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2D86AD" w14:textId="77777777" w:rsidR="005A15BB" w:rsidRDefault="004F25B3">
            <w:pPr>
              <w:spacing w:before="100" w:line="218" w:lineRule="auto"/>
              <w:ind w:left="54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±30mV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46567" w14:textId="77777777" w:rsidR="005A15BB" w:rsidRDefault="005A15BB"/>
        </w:tc>
      </w:tr>
      <w:tr w:rsidR="005A15BB" w14:paraId="7B4CDDA0" w14:textId="77777777">
        <w:trPr>
          <w:trHeight w:val="391"/>
        </w:trPr>
        <w:tc>
          <w:tcPr>
            <w:tcW w:w="1412" w:type="dxa"/>
            <w:vMerge w:val="restart"/>
            <w:tcBorders>
              <w:bottom w:val="nil"/>
            </w:tcBorders>
          </w:tcPr>
          <w:p w14:paraId="12BDB95E" w14:textId="77777777" w:rsidR="005A15BB" w:rsidRDefault="005A15BB">
            <w:pPr>
              <w:spacing w:line="297" w:lineRule="auto"/>
              <w:rPr>
                <w:lang w:eastAsia="zh-CN"/>
              </w:rPr>
            </w:pPr>
          </w:p>
          <w:p w14:paraId="137D19AD" w14:textId="77777777" w:rsidR="005A15BB" w:rsidRDefault="004F25B3">
            <w:pPr>
              <w:spacing w:before="77" w:line="244" w:lineRule="auto"/>
              <w:ind w:left="193" w:right="198" w:firstLine="150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过放保护</w:t>
            </w:r>
            <w:r>
              <w:rPr>
                <w:rFonts w:ascii="微软雅黑" w:eastAsia="微软雅黑" w:hAnsi="微软雅黑" w:cs="微软雅黑"/>
                <w:spacing w:val="-11"/>
                <w:sz w:val="18"/>
                <w:szCs w:val="18"/>
                <w:lang w:eastAsia="zh-CN"/>
              </w:rPr>
              <w:t>（单串电池）</w:t>
            </w:r>
          </w:p>
        </w:tc>
        <w:tc>
          <w:tcPr>
            <w:tcW w:w="2135" w:type="dxa"/>
          </w:tcPr>
          <w:p w14:paraId="414EC31C" w14:textId="77777777" w:rsidR="005A15BB" w:rsidRDefault="004F25B3">
            <w:pPr>
              <w:spacing w:before="133" w:line="183" w:lineRule="auto"/>
              <w:ind w:left="10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单体过放保护电压</w:t>
            </w:r>
            <w:proofErr w:type="spellEnd"/>
          </w:p>
        </w:tc>
        <w:tc>
          <w:tcPr>
            <w:tcW w:w="3363" w:type="dxa"/>
            <w:gridSpan w:val="3"/>
          </w:tcPr>
          <w:p w14:paraId="059FEB08" w14:textId="77777777" w:rsidR="005A15BB" w:rsidRDefault="004F25B3">
            <w:pPr>
              <w:spacing w:before="100" w:line="218" w:lineRule="auto"/>
              <w:ind w:left="149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2.50V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3084DEC" w14:textId="77777777" w:rsidR="005A15BB" w:rsidRDefault="004F25B3">
            <w:pPr>
              <w:spacing w:before="140" w:line="178" w:lineRule="auto"/>
              <w:ind w:left="37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24388" w14:textId="77777777" w:rsidR="005A15BB" w:rsidRDefault="004F25B3">
            <w:pPr>
              <w:spacing w:before="100" w:line="218" w:lineRule="auto"/>
              <w:ind w:left="54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±30mV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5885A" w14:textId="77777777" w:rsidR="005A15BB" w:rsidRDefault="005A15BB"/>
        </w:tc>
      </w:tr>
      <w:tr w:rsidR="005A15BB" w14:paraId="48812BF2" w14:textId="77777777">
        <w:trPr>
          <w:trHeight w:val="393"/>
        </w:trPr>
        <w:tc>
          <w:tcPr>
            <w:tcW w:w="1412" w:type="dxa"/>
            <w:vMerge/>
            <w:tcBorders>
              <w:top w:val="nil"/>
              <w:bottom w:val="nil"/>
            </w:tcBorders>
          </w:tcPr>
          <w:p w14:paraId="4EDF49EC" w14:textId="77777777" w:rsidR="005A15BB" w:rsidRDefault="005A15BB"/>
        </w:tc>
        <w:tc>
          <w:tcPr>
            <w:tcW w:w="2135" w:type="dxa"/>
          </w:tcPr>
          <w:p w14:paraId="6723B3E1" w14:textId="77777777" w:rsidR="005A15BB" w:rsidRDefault="004F25B3">
            <w:pPr>
              <w:spacing w:before="112" w:line="183" w:lineRule="auto"/>
              <w:ind w:left="106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单体过放保护延时时间</w:t>
            </w:r>
          </w:p>
        </w:tc>
        <w:tc>
          <w:tcPr>
            <w:tcW w:w="3363" w:type="dxa"/>
            <w:gridSpan w:val="3"/>
          </w:tcPr>
          <w:p w14:paraId="5FB8B413" w14:textId="77777777" w:rsidR="005A15BB" w:rsidRDefault="004F25B3">
            <w:pPr>
              <w:spacing w:before="78" w:line="237" w:lineRule="auto"/>
              <w:ind w:left="139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1000mS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BE127F9" w14:textId="43EE62A4" w:rsidR="005A15BB" w:rsidRDefault="004F25B3" w:rsidP="00102366">
            <w:pPr>
              <w:spacing w:before="118" w:line="178" w:lineRule="auto"/>
              <w:ind w:left="282" w:firstLineChars="100" w:firstLine="17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76AF4" w14:textId="77777777" w:rsidR="005A15BB" w:rsidRDefault="004F25B3">
            <w:pPr>
              <w:spacing w:before="78" w:line="237" w:lineRule="auto"/>
              <w:ind w:left="505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±500mS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ED0E8" w14:textId="77777777" w:rsidR="005A15BB" w:rsidRDefault="005A15BB"/>
        </w:tc>
      </w:tr>
      <w:tr w:rsidR="005A15BB" w14:paraId="2F7DF02E" w14:textId="77777777">
        <w:trPr>
          <w:trHeight w:val="391"/>
        </w:trPr>
        <w:tc>
          <w:tcPr>
            <w:tcW w:w="1412" w:type="dxa"/>
            <w:vMerge/>
            <w:tcBorders>
              <w:top w:val="nil"/>
            </w:tcBorders>
          </w:tcPr>
          <w:p w14:paraId="1E7FD0B0" w14:textId="77777777" w:rsidR="005A15BB" w:rsidRDefault="005A15BB"/>
        </w:tc>
        <w:tc>
          <w:tcPr>
            <w:tcW w:w="2135" w:type="dxa"/>
          </w:tcPr>
          <w:p w14:paraId="2875A763" w14:textId="77777777" w:rsidR="005A15BB" w:rsidRDefault="004F25B3">
            <w:pPr>
              <w:spacing w:before="134" w:line="183" w:lineRule="auto"/>
              <w:ind w:left="106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  <w:lang w:eastAsia="zh-CN"/>
              </w:rPr>
              <w:t>单体过放保护解除电压</w:t>
            </w:r>
          </w:p>
        </w:tc>
        <w:tc>
          <w:tcPr>
            <w:tcW w:w="3363" w:type="dxa"/>
            <w:gridSpan w:val="3"/>
          </w:tcPr>
          <w:p w14:paraId="44A34453" w14:textId="77777777" w:rsidR="005A15BB" w:rsidRDefault="004F25B3" w:rsidP="001B62C5">
            <w:pPr>
              <w:spacing w:before="100" w:line="218" w:lineRule="auto"/>
              <w:ind w:left="1295" w:firstLineChars="100" w:firstLine="17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2.90V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681094E" w14:textId="77777777" w:rsidR="005A15BB" w:rsidRDefault="004F25B3">
            <w:pPr>
              <w:spacing w:before="140" w:line="178" w:lineRule="auto"/>
              <w:ind w:left="37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4ED76A" w14:textId="77777777" w:rsidR="005A15BB" w:rsidRDefault="004F25B3">
            <w:pPr>
              <w:spacing w:before="100" w:line="218" w:lineRule="auto"/>
              <w:ind w:left="54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±30mV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AF4CB" w14:textId="77777777" w:rsidR="005A15BB" w:rsidRDefault="005A15BB"/>
        </w:tc>
      </w:tr>
      <w:tr w:rsidR="005A15BB" w14:paraId="2D27A28E" w14:textId="77777777">
        <w:trPr>
          <w:trHeight w:val="391"/>
        </w:trPr>
        <w:tc>
          <w:tcPr>
            <w:tcW w:w="1412" w:type="dxa"/>
            <w:vMerge w:val="restart"/>
            <w:tcBorders>
              <w:bottom w:val="nil"/>
            </w:tcBorders>
          </w:tcPr>
          <w:p w14:paraId="0D73E5DD" w14:textId="77777777" w:rsidR="005A15BB" w:rsidRDefault="005A15BB">
            <w:pPr>
              <w:spacing w:line="253" w:lineRule="auto"/>
            </w:pPr>
          </w:p>
          <w:p w14:paraId="3245F7E6" w14:textId="77777777" w:rsidR="005A15BB" w:rsidRDefault="005A15BB">
            <w:pPr>
              <w:spacing w:line="253" w:lineRule="auto"/>
            </w:pPr>
          </w:p>
          <w:p w14:paraId="4143F744" w14:textId="77777777" w:rsidR="005A15BB" w:rsidRDefault="004F25B3">
            <w:pPr>
              <w:spacing w:before="77" w:line="184" w:lineRule="auto"/>
              <w:ind w:left="34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均衡功能</w:t>
            </w:r>
            <w:proofErr w:type="spellEnd"/>
          </w:p>
        </w:tc>
        <w:tc>
          <w:tcPr>
            <w:tcW w:w="2135" w:type="dxa"/>
          </w:tcPr>
          <w:p w14:paraId="6771B4D5" w14:textId="77777777" w:rsidR="005A15BB" w:rsidRDefault="004F25B3">
            <w:pPr>
              <w:spacing w:before="132" w:line="184" w:lineRule="auto"/>
              <w:ind w:left="10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均衡开启电压</w:t>
            </w:r>
            <w:proofErr w:type="spellEnd"/>
          </w:p>
        </w:tc>
        <w:tc>
          <w:tcPr>
            <w:tcW w:w="3363" w:type="dxa"/>
            <w:gridSpan w:val="3"/>
          </w:tcPr>
          <w:p w14:paraId="10333403" w14:textId="3F833A5C" w:rsidR="005A15BB" w:rsidRDefault="001B62C5">
            <w:pPr>
              <w:spacing w:before="100" w:line="218" w:lineRule="auto"/>
              <w:ind w:left="145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4</w:t>
            </w:r>
            <w:r w:rsidR="004F25B3"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.</w:t>
            </w: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15</w:t>
            </w:r>
            <w:r w:rsidR="004F25B3"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V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75F0865" w14:textId="77777777" w:rsidR="005A15BB" w:rsidRDefault="004F25B3">
            <w:pPr>
              <w:spacing w:before="140" w:line="178" w:lineRule="auto"/>
              <w:ind w:left="370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1D219" w14:textId="77777777" w:rsidR="005A15BB" w:rsidRDefault="004F25B3">
            <w:pPr>
              <w:spacing w:before="100" w:line="218" w:lineRule="auto"/>
              <w:ind w:left="54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±20mV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5E6E5" w14:textId="77777777" w:rsidR="005A15BB" w:rsidRDefault="005A15BB"/>
        </w:tc>
      </w:tr>
      <w:tr w:rsidR="005A15BB" w14:paraId="25ED2E22" w14:textId="77777777">
        <w:trPr>
          <w:trHeight w:val="391"/>
        </w:trPr>
        <w:tc>
          <w:tcPr>
            <w:tcW w:w="1412" w:type="dxa"/>
            <w:vMerge/>
            <w:tcBorders>
              <w:top w:val="nil"/>
              <w:bottom w:val="nil"/>
            </w:tcBorders>
          </w:tcPr>
          <w:p w14:paraId="6493E060" w14:textId="77777777" w:rsidR="005A15BB" w:rsidRDefault="005A15BB"/>
        </w:tc>
        <w:tc>
          <w:tcPr>
            <w:tcW w:w="2135" w:type="dxa"/>
          </w:tcPr>
          <w:p w14:paraId="1813A4F5" w14:textId="77777777" w:rsidR="005A15BB" w:rsidRDefault="004F25B3">
            <w:pPr>
              <w:spacing w:before="132" w:line="184" w:lineRule="auto"/>
              <w:ind w:left="10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均衡开启压差</w:t>
            </w:r>
            <w:proofErr w:type="spellEnd"/>
          </w:p>
        </w:tc>
        <w:tc>
          <w:tcPr>
            <w:tcW w:w="3363" w:type="dxa"/>
            <w:gridSpan w:val="3"/>
          </w:tcPr>
          <w:p w14:paraId="44AC1BED" w14:textId="77777777" w:rsidR="005A15BB" w:rsidRDefault="004F25B3">
            <w:pPr>
              <w:spacing w:before="100" w:line="218" w:lineRule="auto"/>
              <w:ind w:left="138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5"/>
                <w:sz w:val="18"/>
                <w:szCs w:val="18"/>
              </w:rPr>
              <w:t>&gt;20mV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9B83388" w14:textId="00819E63" w:rsidR="005A15BB" w:rsidRDefault="004F25B3" w:rsidP="00B171C9">
            <w:pPr>
              <w:spacing w:before="140" w:line="178" w:lineRule="auto"/>
              <w:ind w:left="282" w:firstLineChars="100" w:firstLine="17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9DB97A" w14:textId="77777777" w:rsidR="005A15BB" w:rsidRDefault="004F25B3">
            <w:pPr>
              <w:spacing w:before="100" w:line="218" w:lineRule="auto"/>
              <w:ind w:left="80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16BB1" w14:textId="77777777" w:rsidR="005A15BB" w:rsidRDefault="005A15BB"/>
        </w:tc>
      </w:tr>
      <w:tr w:rsidR="005A15BB" w14:paraId="73FC2D50" w14:textId="77777777">
        <w:trPr>
          <w:trHeight w:val="393"/>
        </w:trPr>
        <w:tc>
          <w:tcPr>
            <w:tcW w:w="1412" w:type="dxa"/>
            <w:vMerge/>
            <w:tcBorders>
              <w:top w:val="nil"/>
            </w:tcBorders>
          </w:tcPr>
          <w:p w14:paraId="170F971C" w14:textId="77777777" w:rsidR="005A15BB" w:rsidRDefault="005A15BB"/>
        </w:tc>
        <w:tc>
          <w:tcPr>
            <w:tcW w:w="2135" w:type="dxa"/>
          </w:tcPr>
          <w:p w14:paraId="4C24CEF5" w14:textId="77777777" w:rsidR="005A15BB" w:rsidRDefault="004F25B3">
            <w:pPr>
              <w:spacing w:before="111" w:line="184" w:lineRule="auto"/>
              <w:ind w:left="10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均衡电流</w:t>
            </w:r>
            <w:proofErr w:type="spellEnd"/>
          </w:p>
        </w:tc>
        <w:tc>
          <w:tcPr>
            <w:tcW w:w="3363" w:type="dxa"/>
            <w:gridSpan w:val="3"/>
          </w:tcPr>
          <w:p w14:paraId="3B247947" w14:textId="77777777" w:rsidR="005A15BB" w:rsidRDefault="004F25B3">
            <w:pPr>
              <w:spacing w:before="79" w:line="236" w:lineRule="auto"/>
              <w:ind w:left="1239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30~80</w:t>
            </w:r>
            <w:r>
              <w:rPr>
                <w:rFonts w:ascii="微软雅黑" w:eastAsia="微软雅黑" w:hAnsi="微软雅黑" w:cs="微软雅黑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mA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14D5E55" w14:textId="77777777" w:rsidR="005A15BB" w:rsidRDefault="004F25B3">
            <w:pPr>
              <w:spacing w:before="118" w:line="178" w:lineRule="auto"/>
              <w:ind w:left="28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不可设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88593" w14:textId="77777777" w:rsidR="005A15BB" w:rsidRDefault="004F25B3">
            <w:pPr>
              <w:spacing w:before="79" w:line="227" w:lineRule="auto"/>
              <w:ind w:left="80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90FB2" w14:textId="77777777" w:rsidR="005A15BB" w:rsidRDefault="005A15BB"/>
        </w:tc>
      </w:tr>
      <w:tr w:rsidR="005A15BB" w14:paraId="74ADA323" w14:textId="77777777">
        <w:trPr>
          <w:trHeight w:val="393"/>
        </w:trPr>
        <w:tc>
          <w:tcPr>
            <w:tcW w:w="1412" w:type="dxa"/>
          </w:tcPr>
          <w:p w14:paraId="54C7D37E" w14:textId="77777777" w:rsidR="005A15BB" w:rsidRDefault="004F25B3">
            <w:pPr>
              <w:spacing w:before="115" w:line="181" w:lineRule="auto"/>
              <w:ind w:left="53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0"/>
                <w:sz w:val="18"/>
                <w:szCs w:val="18"/>
              </w:rPr>
              <w:t>内阻</w:t>
            </w:r>
            <w:proofErr w:type="spellEnd"/>
          </w:p>
        </w:tc>
        <w:tc>
          <w:tcPr>
            <w:tcW w:w="2135" w:type="dxa"/>
          </w:tcPr>
          <w:p w14:paraId="11097067" w14:textId="77777777" w:rsidR="005A15BB" w:rsidRDefault="004F25B3">
            <w:pPr>
              <w:spacing w:before="112" w:line="183" w:lineRule="auto"/>
              <w:ind w:left="1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放电回路内阻</w:t>
            </w:r>
            <w:proofErr w:type="spellEnd"/>
          </w:p>
        </w:tc>
        <w:tc>
          <w:tcPr>
            <w:tcW w:w="3363" w:type="dxa"/>
            <w:gridSpan w:val="3"/>
          </w:tcPr>
          <w:p w14:paraId="3229DAEA" w14:textId="77777777" w:rsidR="005A15BB" w:rsidRDefault="004F25B3">
            <w:pPr>
              <w:spacing w:before="79" w:line="236" w:lineRule="auto"/>
              <w:ind w:left="134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&lt;40</w:t>
            </w:r>
            <w:r>
              <w:rPr>
                <w:rFonts w:ascii="微软雅黑" w:eastAsia="微软雅黑" w:hAnsi="微软雅黑" w:cs="微软雅黑"/>
                <w:spacing w:val="1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pacing w:val="-8"/>
                <w:sz w:val="18"/>
                <w:szCs w:val="18"/>
              </w:rPr>
              <w:t>mΩ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ABFFF07" w14:textId="77777777" w:rsidR="005A15BB" w:rsidRDefault="004F25B3">
            <w:pPr>
              <w:spacing w:before="79" w:line="227" w:lineRule="auto"/>
              <w:ind w:left="506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775FB" w14:textId="77777777" w:rsidR="005A15BB" w:rsidRDefault="004F25B3">
            <w:pPr>
              <w:spacing w:before="79" w:line="227" w:lineRule="auto"/>
              <w:ind w:left="80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5C7C4" w14:textId="77777777" w:rsidR="005A15BB" w:rsidRDefault="005A15BB"/>
        </w:tc>
      </w:tr>
      <w:tr w:rsidR="005A15BB" w14:paraId="111BF600" w14:textId="77777777">
        <w:trPr>
          <w:trHeight w:val="480"/>
        </w:trPr>
        <w:tc>
          <w:tcPr>
            <w:tcW w:w="1412" w:type="dxa"/>
            <w:vMerge w:val="restart"/>
            <w:tcBorders>
              <w:bottom w:val="nil"/>
            </w:tcBorders>
          </w:tcPr>
          <w:p w14:paraId="44586D13" w14:textId="77777777" w:rsidR="005A15BB" w:rsidRDefault="005A15BB">
            <w:pPr>
              <w:spacing w:line="314" w:lineRule="auto"/>
            </w:pPr>
          </w:p>
          <w:p w14:paraId="0F5D5962" w14:textId="77777777" w:rsidR="005A15BB" w:rsidRDefault="005A15BB">
            <w:pPr>
              <w:spacing w:line="315" w:lineRule="auto"/>
            </w:pPr>
          </w:p>
          <w:p w14:paraId="0B3AB229" w14:textId="77777777" w:rsidR="005A15BB" w:rsidRDefault="004F25B3">
            <w:pPr>
              <w:spacing w:before="77" w:line="183" w:lineRule="auto"/>
              <w:ind w:left="34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短路保护</w:t>
            </w:r>
            <w:proofErr w:type="spellEnd"/>
          </w:p>
        </w:tc>
        <w:tc>
          <w:tcPr>
            <w:tcW w:w="2135" w:type="dxa"/>
          </w:tcPr>
          <w:p w14:paraId="65D19327" w14:textId="77777777" w:rsidR="005A15BB" w:rsidRDefault="004F25B3">
            <w:pPr>
              <w:spacing w:before="224" w:line="184" w:lineRule="auto"/>
              <w:ind w:left="1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短路保护电流</w:t>
            </w:r>
            <w:proofErr w:type="spellEnd"/>
          </w:p>
        </w:tc>
        <w:tc>
          <w:tcPr>
            <w:tcW w:w="3363" w:type="dxa"/>
            <w:gridSpan w:val="3"/>
          </w:tcPr>
          <w:p w14:paraId="34072B37" w14:textId="15585116" w:rsidR="005A15BB" w:rsidRDefault="00321DCD" w:rsidP="001B62C5">
            <w:pPr>
              <w:spacing w:before="192" w:line="216" w:lineRule="auto"/>
              <w:ind w:left="1171" w:firstLineChars="100" w:firstLine="177"/>
              <w:rPr>
                <w:rFonts w:ascii="微软雅黑" w:eastAsia="微软雅黑" w:hAnsi="微软雅黑" w:cs="微软雅黑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12</w:t>
            </w:r>
            <w:r w:rsidR="004F25B3"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0±</w:t>
            </w:r>
            <w:r w:rsidR="00567D74"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10</w:t>
            </w:r>
            <w:r w:rsidR="00567D74">
              <w:rPr>
                <w:rFonts w:ascii="微软雅黑" w:eastAsia="微软雅黑" w:hAnsi="微软雅黑" w:cs="微软雅黑" w:hint="eastAsia"/>
                <w:spacing w:val="-3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1417" w:type="dxa"/>
          </w:tcPr>
          <w:p w14:paraId="1211B3FA" w14:textId="77777777" w:rsidR="005A15BB" w:rsidRDefault="005A15BB"/>
        </w:tc>
        <w:tc>
          <w:tcPr>
            <w:tcW w:w="1274" w:type="dxa"/>
            <w:tcBorders>
              <w:top w:val="single" w:sz="4" w:space="0" w:color="auto"/>
              <w:right w:val="nil"/>
            </w:tcBorders>
          </w:tcPr>
          <w:p w14:paraId="4C322CE0" w14:textId="77777777" w:rsidR="005A15BB" w:rsidRDefault="005A15BB"/>
        </w:tc>
        <w:tc>
          <w:tcPr>
            <w:tcW w:w="240" w:type="dxa"/>
            <w:tcBorders>
              <w:top w:val="single" w:sz="4" w:space="0" w:color="auto"/>
              <w:left w:val="nil"/>
            </w:tcBorders>
          </w:tcPr>
          <w:p w14:paraId="3BF069E9" w14:textId="77777777" w:rsidR="005A15BB" w:rsidRDefault="005A15BB"/>
        </w:tc>
      </w:tr>
      <w:tr w:rsidR="005A15BB" w14:paraId="72CDB6F0" w14:textId="77777777">
        <w:trPr>
          <w:trHeight w:val="436"/>
        </w:trPr>
        <w:tc>
          <w:tcPr>
            <w:tcW w:w="1412" w:type="dxa"/>
            <w:vMerge/>
            <w:tcBorders>
              <w:top w:val="nil"/>
              <w:bottom w:val="nil"/>
            </w:tcBorders>
          </w:tcPr>
          <w:p w14:paraId="78B9161E" w14:textId="77777777" w:rsidR="005A15BB" w:rsidRDefault="005A15BB"/>
        </w:tc>
        <w:tc>
          <w:tcPr>
            <w:tcW w:w="2135" w:type="dxa"/>
          </w:tcPr>
          <w:p w14:paraId="6F927EF9" w14:textId="77777777" w:rsidR="005A15BB" w:rsidRDefault="004F25B3">
            <w:pPr>
              <w:spacing w:before="213" w:line="169" w:lineRule="exact"/>
              <w:ind w:left="1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position w:val="-2"/>
                <w:sz w:val="18"/>
                <w:szCs w:val="18"/>
              </w:rPr>
              <w:t>短路保护延时时间</w:t>
            </w:r>
            <w:proofErr w:type="spellEnd"/>
          </w:p>
        </w:tc>
        <w:tc>
          <w:tcPr>
            <w:tcW w:w="3363" w:type="dxa"/>
            <w:gridSpan w:val="3"/>
          </w:tcPr>
          <w:p w14:paraId="621DFCE2" w14:textId="5E17BCB4" w:rsidR="005A15BB" w:rsidRDefault="00EB7C0E">
            <w:pPr>
              <w:spacing w:before="179" w:line="158" w:lineRule="auto"/>
              <w:ind w:left="1151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5</w:t>
            </w:r>
            <w:r w:rsidR="004F25B3"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0~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1</w:t>
            </w:r>
            <w:r w:rsidR="004F25B3">
              <w:rPr>
                <w:rFonts w:ascii="微软雅黑" w:eastAsia="微软雅黑" w:hAnsi="微软雅黑" w:cs="微软雅黑"/>
                <w:spacing w:val="-2"/>
                <w:sz w:val="18"/>
                <w:szCs w:val="18"/>
              </w:rPr>
              <w:t>00μS</w:t>
            </w:r>
          </w:p>
        </w:tc>
        <w:tc>
          <w:tcPr>
            <w:tcW w:w="1417" w:type="dxa"/>
          </w:tcPr>
          <w:p w14:paraId="337B4FA1" w14:textId="77777777" w:rsidR="005A15BB" w:rsidRDefault="004F25B3">
            <w:pPr>
              <w:spacing w:before="220" w:line="162" w:lineRule="exact"/>
              <w:ind w:left="282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position w:val="-1"/>
                <w:sz w:val="18"/>
                <w:szCs w:val="18"/>
              </w:rPr>
              <w:t>不可设</w:t>
            </w:r>
            <w:proofErr w:type="spellEnd"/>
          </w:p>
        </w:tc>
        <w:tc>
          <w:tcPr>
            <w:tcW w:w="1274" w:type="dxa"/>
            <w:tcBorders>
              <w:right w:val="nil"/>
            </w:tcBorders>
          </w:tcPr>
          <w:p w14:paraId="1CAAB20D" w14:textId="77777777" w:rsidR="005A15BB" w:rsidRDefault="004F25B3">
            <w:pPr>
              <w:spacing w:before="179" w:line="158" w:lineRule="auto"/>
              <w:ind w:left="79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left w:val="nil"/>
            </w:tcBorders>
          </w:tcPr>
          <w:p w14:paraId="5B7D590A" w14:textId="77777777" w:rsidR="005A15BB" w:rsidRDefault="005A15BB"/>
        </w:tc>
      </w:tr>
      <w:tr w:rsidR="005A15BB" w14:paraId="45786BA0" w14:textId="77777777">
        <w:trPr>
          <w:trHeight w:val="389"/>
        </w:trPr>
        <w:tc>
          <w:tcPr>
            <w:tcW w:w="1412" w:type="dxa"/>
            <w:vMerge/>
            <w:tcBorders>
              <w:top w:val="nil"/>
            </w:tcBorders>
          </w:tcPr>
          <w:p w14:paraId="58EFFB04" w14:textId="77777777" w:rsidR="005A15BB" w:rsidRDefault="005A15BB"/>
        </w:tc>
        <w:tc>
          <w:tcPr>
            <w:tcW w:w="2135" w:type="dxa"/>
          </w:tcPr>
          <w:p w14:paraId="097D9C9A" w14:textId="77777777" w:rsidR="005A15BB" w:rsidRDefault="004F25B3">
            <w:pPr>
              <w:spacing w:before="271" w:line="183" w:lineRule="auto"/>
              <w:ind w:left="1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短路保护解除方式</w:t>
            </w:r>
            <w:proofErr w:type="spellEnd"/>
          </w:p>
        </w:tc>
        <w:tc>
          <w:tcPr>
            <w:tcW w:w="3363" w:type="dxa"/>
            <w:gridSpan w:val="3"/>
            <w:tcBorders>
              <w:right w:val="nil"/>
            </w:tcBorders>
          </w:tcPr>
          <w:p w14:paraId="32ED72BF" w14:textId="77777777" w:rsidR="005A15BB" w:rsidRDefault="004F25B3">
            <w:pPr>
              <w:spacing w:before="273" w:line="182" w:lineRule="auto"/>
              <w:ind w:left="188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18"/>
                <w:szCs w:val="18"/>
              </w:rPr>
              <w:t>断开负载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</w:tcPr>
          <w:p w14:paraId="5A57E912" w14:textId="77777777" w:rsidR="005A15BB" w:rsidRDefault="005A15BB"/>
        </w:tc>
        <w:tc>
          <w:tcPr>
            <w:tcW w:w="1274" w:type="dxa"/>
            <w:tcBorders>
              <w:right w:val="nil"/>
            </w:tcBorders>
          </w:tcPr>
          <w:p w14:paraId="79952FA7" w14:textId="77777777" w:rsidR="005A15BB" w:rsidRDefault="005A15BB"/>
        </w:tc>
        <w:tc>
          <w:tcPr>
            <w:tcW w:w="240" w:type="dxa"/>
            <w:tcBorders>
              <w:left w:val="nil"/>
            </w:tcBorders>
          </w:tcPr>
          <w:p w14:paraId="6B520AE2" w14:textId="77777777" w:rsidR="005A15BB" w:rsidRDefault="005A15BB"/>
        </w:tc>
      </w:tr>
      <w:tr w:rsidR="005A15BB" w14:paraId="6190AE35" w14:textId="77777777">
        <w:trPr>
          <w:trHeight w:val="447"/>
        </w:trPr>
        <w:tc>
          <w:tcPr>
            <w:tcW w:w="1412" w:type="dxa"/>
            <w:vMerge w:val="restart"/>
            <w:tcBorders>
              <w:bottom w:val="nil"/>
            </w:tcBorders>
          </w:tcPr>
          <w:p w14:paraId="37C5A5C7" w14:textId="77777777" w:rsidR="005A15BB" w:rsidRDefault="005A15BB">
            <w:pPr>
              <w:spacing w:line="307" w:lineRule="auto"/>
            </w:pPr>
          </w:p>
          <w:p w14:paraId="3475962A" w14:textId="77777777" w:rsidR="005A15BB" w:rsidRDefault="005A15BB">
            <w:pPr>
              <w:spacing w:line="308" w:lineRule="auto"/>
            </w:pPr>
          </w:p>
          <w:p w14:paraId="1E0E9F0E" w14:textId="77777777" w:rsidR="005A15BB" w:rsidRDefault="005A15BB">
            <w:pPr>
              <w:spacing w:line="308" w:lineRule="auto"/>
            </w:pPr>
          </w:p>
          <w:p w14:paraId="31F88EBD" w14:textId="77777777" w:rsidR="005A15BB" w:rsidRDefault="004F25B3">
            <w:pPr>
              <w:spacing w:before="77" w:line="184" w:lineRule="auto"/>
              <w:ind w:left="166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充电过流保护</w:t>
            </w:r>
            <w:proofErr w:type="spellEnd"/>
          </w:p>
        </w:tc>
        <w:tc>
          <w:tcPr>
            <w:tcW w:w="2135" w:type="dxa"/>
          </w:tcPr>
          <w:p w14:paraId="2788BA69" w14:textId="77777777" w:rsidR="005A15BB" w:rsidRDefault="004F25B3">
            <w:pPr>
              <w:spacing w:before="213" w:line="174" w:lineRule="auto"/>
              <w:ind w:left="10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充电过流保护</w:t>
            </w:r>
            <w:proofErr w:type="spellEnd"/>
          </w:p>
        </w:tc>
        <w:tc>
          <w:tcPr>
            <w:tcW w:w="1168" w:type="dxa"/>
          </w:tcPr>
          <w:p w14:paraId="43640824" w14:textId="77777777" w:rsidR="005A15BB" w:rsidRDefault="004F25B3">
            <w:pPr>
              <w:spacing w:before="213" w:line="174" w:lineRule="auto"/>
              <w:ind w:left="32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电流值</w:t>
            </w:r>
            <w:proofErr w:type="spellEnd"/>
          </w:p>
        </w:tc>
        <w:tc>
          <w:tcPr>
            <w:tcW w:w="1199" w:type="dxa"/>
          </w:tcPr>
          <w:p w14:paraId="6F99172E" w14:textId="77777777" w:rsidR="005A15BB" w:rsidRDefault="004F25B3">
            <w:pPr>
              <w:spacing w:before="215" w:line="172" w:lineRule="auto"/>
              <w:ind w:left="23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持续时间</w:t>
            </w:r>
            <w:proofErr w:type="spellEnd"/>
          </w:p>
        </w:tc>
        <w:tc>
          <w:tcPr>
            <w:tcW w:w="996" w:type="dxa"/>
          </w:tcPr>
          <w:p w14:paraId="5F1B3233" w14:textId="77777777" w:rsidR="005A15BB" w:rsidRDefault="004F25B3">
            <w:pPr>
              <w:spacing w:before="215" w:line="172" w:lineRule="auto"/>
              <w:ind w:left="13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恢复延时</w:t>
            </w:r>
            <w:proofErr w:type="spellEnd"/>
          </w:p>
        </w:tc>
        <w:tc>
          <w:tcPr>
            <w:tcW w:w="1417" w:type="dxa"/>
          </w:tcPr>
          <w:p w14:paraId="3161BD59" w14:textId="77777777" w:rsidR="005A15BB" w:rsidRDefault="005A15BB"/>
        </w:tc>
        <w:tc>
          <w:tcPr>
            <w:tcW w:w="1274" w:type="dxa"/>
            <w:tcBorders>
              <w:right w:val="nil"/>
            </w:tcBorders>
          </w:tcPr>
          <w:p w14:paraId="0DA9CB9D" w14:textId="77777777" w:rsidR="005A15BB" w:rsidRDefault="005A15BB"/>
        </w:tc>
        <w:tc>
          <w:tcPr>
            <w:tcW w:w="240" w:type="dxa"/>
            <w:tcBorders>
              <w:left w:val="nil"/>
            </w:tcBorders>
          </w:tcPr>
          <w:p w14:paraId="45F4F610" w14:textId="77777777" w:rsidR="005A15BB" w:rsidRDefault="005A15BB"/>
        </w:tc>
      </w:tr>
      <w:tr w:rsidR="005A15BB" w14:paraId="608944C5" w14:textId="77777777">
        <w:trPr>
          <w:trHeight w:val="391"/>
        </w:trPr>
        <w:tc>
          <w:tcPr>
            <w:tcW w:w="1412" w:type="dxa"/>
            <w:vMerge/>
            <w:tcBorders>
              <w:top w:val="nil"/>
              <w:bottom w:val="nil"/>
            </w:tcBorders>
          </w:tcPr>
          <w:p w14:paraId="06517D5B" w14:textId="77777777" w:rsidR="005A15BB" w:rsidRDefault="005A15BB"/>
        </w:tc>
        <w:tc>
          <w:tcPr>
            <w:tcW w:w="2135" w:type="dxa"/>
          </w:tcPr>
          <w:p w14:paraId="7F42C381" w14:textId="0D1A4CCB" w:rsidR="005A15BB" w:rsidRDefault="004F25B3">
            <w:pPr>
              <w:spacing w:before="183" w:line="197" w:lineRule="exact"/>
              <w:ind w:left="10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充电过流</w:t>
            </w:r>
            <w:proofErr w:type="spellEnd"/>
          </w:p>
        </w:tc>
        <w:tc>
          <w:tcPr>
            <w:tcW w:w="1168" w:type="dxa"/>
          </w:tcPr>
          <w:p w14:paraId="3F531596" w14:textId="50C6FC7A" w:rsidR="005A15BB" w:rsidRDefault="00321DCD">
            <w:pPr>
              <w:spacing w:before="183" w:line="197" w:lineRule="exact"/>
              <w:ind w:left="244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position w:val="-1"/>
                <w:sz w:val="18"/>
                <w:szCs w:val="18"/>
              </w:rPr>
              <w:t>10</w:t>
            </w:r>
            <w:r w:rsidR="004F25B3">
              <w:rPr>
                <w:rFonts w:ascii="微软雅黑" w:eastAsia="微软雅黑" w:hAnsi="微软雅黑" w:cs="微软雅黑"/>
                <w:spacing w:val="-3"/>
                <w:position w:val="-1"/>
                <w:sz w:val="18"/>
                <w:szCs w:val="18"/>
              </w:rPr>
              <w:t>A±</w:t>
            </w:r>
            <w:r w:rsidR="001B62C5">
              <w:rPr>
                <w:rFonts w:ascii="微软雅黑" w:eastAsia="微软雅黑" w:hAnsi="微软雅黑" w:cs="微软雅黑"/>
                <w:spacing w:val="-3"/>
                <w:position w:val="-1"/>
                <w:sz w:val="18"/>
                <w:szCs w:val="18"/>
              </w:rPr>
              <w:t>1</w:t>
            </w:r>
            <w:r w:rsidR="004F25B3">
              <w:rPr>
                <w:rFonts w:ascii="微软雅黑" w:eastAsia="微软雅黑" w:hAnsi="微软雅黑" w:cs="微软雅黑"/>
                <w:spacing w:val="-3"/>
                <w:position w:val="-1"/>
                <w:sz w:val="18"/>
                <w:szCs w:val="18"/>
              </w:rPr>
              <w:t>A</w:t>
            </w:r>
          </w:p>
        </w:tc>
        <w:tc>
          <w:tcPr>
            <w:tcW w:w="1199" w:type="dxa"/>
          </w:tcPr>
          <w:p w14:paraId="717000B8" w14:textId="77777777" w:rsidR="005A15BB" w:rsidRDefault="004F25B3">
            <w:pPr>
              <w:spacing w:before="183" w:line="197" w:lineRule="exact"/>
              <w:ind w:left="286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position w:val="-1"/>
                <w:sz w:val="18"/>
                <w:szCs w:val="18"/>
              </w:rPr>
              <w:t>10S±2S</w:t>
            </w:r>
          </w:p>
        </w:tc>
        <w:tc>
          <w:tcPr>
            <w:tcW w:w="996" w:type="dxa"/>
          </w:tcPr>
          <w:p w14:paraId="70D87BE4" w14:textId="77777777" w:rsidR="005A15BB" w:rsidRDefault="004F25B3">
            <w:pPr>
              <w:spacing w:before="183" w:line="197" w:lineRule="exact"/>
              <w:ind w:left="18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position w:val="-1"/>
                <w:sz w:val="18"/>
                <w:szCs w:val="18"/>
              </w:rPr>
              <w:t>30S±2S</w:t>
            </w:r>
          </w:p>
        </w:tc>
        <w:tc>
          <w:tcPr>
            <w:tcW w:w="1417" w:type="dxa"/>
          </w:tcPr>
          <w:p w14:paraId="3C15CD25" w14:textId="77777777" w:rsidR="005A15BB" w:rsidRDefault="004F25B3">
            <w:pPr>
              <w:spacing w:before="224" w:line="156" w:lineRule="exact"/>
              <w:ind w:left="37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right w:val="nil"/>
            </w:tcBorders>
          </w:tcPr>
          <w:p w14:paraId="2B6BCCE6" w14:textId="77777777" w:rsidR="005A15BB" w:rsidRDefault="004F25B3">
            <w:pPr>
              <w:spacing w:before="183" w:line="197" w:lineRule="exact"/>
              <w:ind w:left="79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left w:val="nil"/>
            </w:tcBorders>
          </w:tcPr>
          <w:p w14:paraId="61A05FD4" w14:textId="77777777" w:rsidR="005A15BB" w:rsidRDefault="005A15BB"/>
        </w:tc>
      </w:tr>
      <w:tr w:rsidR="005A15BB" w14:paraId="39AB4F8A" w14:textId="77777777">
        <w:trPr>
          <w:trHeight w:val="393"/>
        </w:trPr>
        <w:tc>
          <w:tcPr>
            <w:tcW w:w="1412" w:type="dxa"/>
            <w:vMerge/>
            <w:tcBorders>
              <w:top w:val="nil"/>
            </w:tcBorders>
          </w:tcPr>
          <w:p w14:paraId="0D2023F8" w14:textId="77777777" w:rsidR="005A15BB" w:rsidRDefault="005A15BB"/>
        </w:tc>
        <w:tc>
          <w:tcPr>
            <w:tcW w:w="2135" w:type="dxa"/>
          </w:tcPr>
          <w:p w14:paraId="251091E0" w14:textId="77777777" w:rsidR="005A15BB" w:rsidRDefault="004F25B3">
            <w:pPr>
              <w:spacing w:before="215" w:line="167" w:lineRule="exact"/>
              <w:ind w:left="10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position w:val="-1"/>
                <w:sz w:val="18"/>
                <w:szCs w:val="18"/>
              </w:rPr>
              <w:t>充电过流保护解除</w:t>
            </w:r>
            <w:proofErr w:type="spellEnd"/>
          </w:p>
        </w:tc>
        <w:tc>
          <w:tcPr>
            <w:tcW w:w="3363" w:type="dxa"/>
            <w:gridSpan w:val="3"/>
            <w:tcBorders>
              <w:right w:val="nil"/>
            </w:tcBorders>
          </w:tcPr>
          <w:p w14:paraId="07B8FB5F" w14:textId="77777777" w:rsidR="005A15BB" w:rsidRDefault="004F25B3">
            <w:pPr>
              <w:spacing w:before="217" w:line="165" w:lineRule="exact"/>
              <w:ind w:left="1605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position w:val="-1"/>
                <w:sz w:val="18"/>
                <w:szCs w:val="18"/>
              </w:rPr>
              <w:t>延时后自动恢复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</w:tcPr>
          <w:p w14:paraId="5E901971" w14:textId="77777777" w:rsidR="005A15BB" w:rsidRDefault="005A15BB"/>
        </w:tc>
        <w:tc>
          <w:tcPr>
            <w:tcW w:w="1274" w:type="dxa"/>
            <w:tcBorders>
              <w:right w:val="nil"/>
            </w:tcBorders>
          </w:tcPr>
          <w:p w14:paraId="592CEB27" w14:textId="77777777" w:rsidR="005A15BB" w:rsidRDefault="004F25B3">
            <w:pPr>
              <w:spacing w:before="183" w:line="199" w:lineRule="exact"/>
              <w:ind w:left="79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left w:val="nil"/>
            </w:tcBorders>
          </w:tcPr>
          <w:p w14:paraId="2B460E9C" w14:textId="77777777" w:rsidR="005A15BB" w:rsidRDefault="005A15BB"/>
        </w:tc>
      </w:tr>
      <w:tr w:rsidR="005A15BB" w14:paraId="4DE2BB36" w14:textId="77777777">
        <w:trPr>
          <w:trHeight w:val="537"/>
        </w:trPr>
        <w:tc>
          <w:tcPr>
            <w:tcW w:w="1412" w:type="dxa"/>
            <w:vMerge w:val="restart"/>
            <w:tcBorders>
              <w:bottom w:val="nil"/>
            </w:tcBorders>
          </w:tcPr>
          <w:p w14:paraId="7C1724F1" w14:textId="77777777" w:rsidR="005A15BB" w:rsidRDefault="005A15BB">
            <w:pPr>
              <w:spacing w:line="242" w:lineRule="auto"/>
            </w:pPr>
          </w:p>
          <w:p w14:paraId="1EF11A27" w14:textId="77777777" w:rsidR="005A15BB" w:rsidRDefault="005A15BB">
            <w:pPr>
              <w:spacing w:line="242" w:lineRule="auto"/>
            </w:pPr>
          </w:p>
          <w:p w14:paraId="22851386" w14:textId="77777777" w:rsidR="005A15BB" w:rsidRDefault="005A15BB">
            <w:pPr>
              <w:spacing w:line="242" w:lineRule="auto"/>
            </w:pPr>
          </w:p>
          <w:p w14:paraId="664ACED9" w14:textId="77777777" w:rsidR="005A15BB" w:rsidRDefault="005A15BB">
            <w:pPr>
              <w:spacing w:line="242" w:lineRule="auto"/>
            </w:pPr>
          </w:p>
          <w:p w14:paraId="5EEE4C7F" w14:textId="77777777" w:rsidR="005A15BB" w:rsidRDefault="004F25B3">
            <w:pPr>
              <w:spacing w:before="77" w:line="184" w:lineRule="auto"/>
              <w:ind w:left="16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放电过流保护</w:t>
            </w:r>
            <w:proofErr w:type="spellEnd"/>
          </w:p>
        </w:tc>
        <w:tc>
          <w:tcPr>
            <w:tcW w:w="2135" w:type="dxa"/>
          </w:tcPr>
          <w:p w14:paraId="76F99307" w14:textId="77777777" w:rsidR="005A15BB" w:rsidRDefault="004F25B3">
            <w:pPr>
              <w:spacing w:before="257" w:line="184" w:lineRule="auto"/>
              <w:ind w:left="1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放电过流保护</w:t>
            </w:r>
            <w:proofErr w:type="spellEnd"/>
          </w:p>
        </w:tc>
        <w:tc>
          <w:tcPr>
            <w:tcW w:w="1168" w:type="dxa"/>
          </w:tcPr>
          <w:p w14:paraId="5F8A6D26" w14:textId="77777777" w:rsidR="005A15BB" w:rsidRDefault="004F25B3">
            <w:pPr>
              <w:spacing w:before="257" w:line="184" w:lineRule="auto"/>
              <w:ind w:left="321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18"/>
                <w:szCs w:val="18"/>
              </w:rPr>
              <w:t>电流值</w:t>
            </w:r>
            <w:proofErr w:type="spellEnd"/>
          </w:p>
        </w:tc>
        <w:tc>
          <w:tcPr>
            <w:tcW w:w="1199" w:type="dxa"/>
          </w:tcPr>
          <w:p w14:paraId="5C8A4383" w14:textId="77777777" w:rsidR="005A15BB" w:rsidRDefault="004F25B3">
            <w:pPr>
              <w:spacing w:before="259" w:line="182" w:lineRule="auto"/>
              <w:ind w:left="23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持续时间</w:t>
            </w:r>
            <w:proofErr w:type="spellEnd"/>
          </w:p>
        </w:tc>
        <w:tc>
          <w:tcPr>
            <w:tcW w:w="996" w:type="dxa"/>
          </w:tcPr>
          <w:p w14:paraId="3F4CEA55" w14:textId="77777777" w:rsidR="005A15BB" w:rsidRDefault="004F25B3">
            <w:pPr>
              <w:spacing w:before="258" w:line="183" w:lineRule="auto"/>
              <w:ind w:left="139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恢复延时</w:t>
            </w:r>
            <w:proofErr w:type="spellEnd"/>
          </w:p>
        </w:tc>
        <w:tc>
          <w:tcPr>
            <w:tcW w:w="1417" w:type="dxa"/>
          </w:tcPr>
          <w:p w14:paraId="04C68E62" w14:textId="77777777" w:rsidR="005A15BB" w:rsidRDefault="005A15BB"/>
        </w:tc>
        <w:tc>
          <w:tcPr>
            <w:tcW w:w="1274" w:type="dxa"/>
            <w:tcBorders>
              <w:right w:val="nil"/>
            </w:tcBorders>
          </w:tcPr>
          <w:p w14:paraId="5050EE5D" w14:textId="77777777" w:rsidR="005A15BB" w:rsidRDefault="005A15BB"/>
        </w:tc>
        <w:tc>
          <w:tcPr>
            <w:tcW w:w="240" w:type="dxa"/>
            <w:tcBorders>
              <w:left w:val="nil"/>
            </w:tcBorders>
          </w:tcPr>
          <w:p w14:paraId="4BD5386E" w14:textId="77777777" w:rsidR="005A15BB" w:rsidRDefault="005A15BB"/>
        </w:tc>
      </w:tr>
      <w:tr w:rsidR="005A15BB" w14:paraId="71A46990" w14:textId="77777777">
        <w:trPr>
          <w:trHeight w:val="391"/>
        </w:trPr>
        <w:tc>
          <w:tcPr>
            <w:tcW w:w="1412" w:type="dxa"/>
            <w:vMerge/>
            <w:tcBorders>
              <w:top w:val="nil"/>
              <w:bottom w:val="nil"/>
            </w:tcBorders>
          </w:tcPr>
          <w:p w14:paraId="1F356718" w14:textId="77777777" w:rsidR="005A15BB" w:rsidRDefault="005A15BB"/>
        </w:tc>
        <w:tc>
          <w:tcPr>
            <w:tcW w:w="2135" w:type="dxa"/>
          </w:tcPr>
          <w:p w14:paraId="5EC0D4A4" w14:textId="6769F2D0" w:rsidR="005A15BB" w:rsidRDefault="004F25B3">
            <w:pPr>
              <w:spacing w:before="185" w:line="195" w:lineRule="exact"/>
              <w:ind w:left="1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18"/>
                <w:szCs w:val="18"/>
              </w:rPr>
              <w:t>放电过流</w:t>
            </w:r>
            <w:proofErr w:type="spellEnd"/>
            <w:r>
              <w:rPr>
                <w:rFonts w:ascii="微软雅黑" w:eastAsia="微软雅黑" w:hAnsi="微软雅黑" w:cs="微软雅黑"/>
                <w:sz w:val="18"/>
                <w:szCs w:val="18"/>
              </w:rPr>
              <w:t xml:space="preserve"> </w:t>
            </w:r>
            <w:r w:rsidR="00E45758">
              <w:rPr>
                <w:rFonts w:ascii="微软雅黑" w:eastAsia="微软雅黑" w:hAnsi="微软雅黑" w:cs="微软雅黑"/>
                <w:sz w:val="18"/>
                <w:szCs w:val="18"/>
              </w:rPr>
              <w:t>1</w:t>
            </w:r>
          </w:p>
        </w:tc>
        <w:tc>
          <w:tcPr>
            <w:tcW w:w="1168" w:type="dxa"/>
          </w:tcPr>
          <w:p w14:paraId="26AA7803" w14:textId="726A4575" w:rsidR="005A15BB" w:rsidRDefault="00321DCD">
            <w:pPr>
              <w:spacing w:before="185" w:line="195" w:lineRule="exact"/>
              <w:ind w:left="238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7</w:t>
            </w:r>
            <w:r w:rsidR="001B62C5"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0</w:t>
            </w:r>
            <w:r w:rsidR="004F25B3"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A±2A</w:t>
            </w:r>
          </w:p>
        </w:tc>
        <w:tc>
          <w:tcPr>
            <w:tcW w:w="1199" w:type="dxa"/>
          </w:tcPr>
          <w:p w14:paraId="74CADC29" w14:textId="77777777" w:rsidR="005A15BB" w:rsidRDefault="004F25B3">
            <w:pPr>
              <w:spacing w:before="185" w:line="195" w:lineRule="exact"/>
              <w:ind w:left="286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position w:val="-1"/>
                <w:sz w:val="18"/>
                <w:szCs w:val="18"/>
              </w:rPr>
              <w:t>10S±2S</w:t>
            </w:r>
          </w:p>
        </w:tc>
        <w:tc>
          <w:tcPr>
            <w:tcW w:w="996" w:type="dxa"/>
          </w:tcPr>
          <w:p w14:paraId="256CFF44" w14:textId="77777777" w:rsidR="005A15BB" w:rsidRDefault="004F25B3">
            <w:pPr>
              <w:spacing w:before="185" w:line="195" w:lineRule="exact"/>
              <w:ind w:left="18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position w:val="-1"/>
                <w:sz w:val="18"/>
                <w:szCs w:val="18"/>
              </w:rPr>
              <w:t>30S±2S</w:t>
            </w:r>
          </w:p>
        </w:tc>
        <w:tc>
          <w:tcPr>
            <w:tcW w:w="1417" w:type="dxa"/>
          </w:tcPr>
          <w:p w14:paraId="61899C9B" w14:textId="77777777" w:rsidR="005A15BB" w:rsidRDefault="004F25B3">
            <w:pPr>
              <w:spacing w:before="225" w:line="155" w:lineRule="exact"/>
              <w:ind w:left="37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可设</w:t>
            </w:r>
            <w:proofErr w:type="spellEnd"/>
          </w:p>
        </w:tc>
        <w:tc>
          <w:tcPr>
            <w:tcW w:w="1274" w:type="dxa"/>
            <w:tcBorders>
              <w:right w:val="nil"/>
            </w:tcBorders>
          </w:tcPr>
          <w:p w14:paraId="7749DC64" w14:textId="77777777" w:rsidR="005A15BB" w:rsidRDefault="004F25B3">
            <w:pPr>
              <w:spacing w:before="185" w:line="195" w:lineRule="exact"/>
              <w:ind w:left="79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left w:val="nil"/>
            </w:tcBorders>
          </w:tcPr>
          <w:p w14:paraId="6798F2B8" w14:textId="77777777" w:rsidR="005A15BB" w:rsidRDefault="005A15BB"/>
        </w:tc>
      </w:tr>
      <w:tr w:rsidR="005A15BB" w14:paraId="551BF184" w14:textId="77777777">
        <w:trPr>
          <w:trHeight w:val="393"/>
        </w:trPr>
        <w:tc>
          <w:tcPr>
            <w:tcW w:w="1412" w:type="dxa"/>
            <w:vMerge/>
            <w:tcBorders>
              <w:top w:val="nil"/>
              <w:bottom w:val="nil"/>
            </w:tcBorders>
          </w:tcPr>
          <w:p w14:paraId="4B72A8A8" w14:textId="77777777" w:rsidR="005A15BB" w:rsidRDefault="005A15BB"/>
        </w:tc>
        <w:tc>
          <w:tcPr>
            <w:tcW w:w="2135" w:type="dxa"/>
          </w:tcPr>
          <w:p w14:paraId="08BD0BE0" w14:textId="7B9709BE" w:rsidR="005A15BB" w:rsidRDefault="004F25B3">
            <w:pPr>
              <w:spacing w:before="185" w:line="197" w:lineRule="exact"/>
              <w:ind w:left="1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18"/>
                <w:szCs w:val="18"/>
              </w:rPr>
              <w:t>放电过流</w:t>
            </w:r>
            <w:proofErr w:type="spellEnd"/>
            <w:r>
              <w:rPr>
                <w:rFonts w:ascii="微软雅黑" w:eastAsia="微软雅黑" w:hAnsi="微软雅黑" w:cs="微软雅黑"/>
                <w:spacing w:val="13"/>
                <w:w w:val="101"/>
                <w:sz w:val="18"/>
                <w:szCs w:val="18"/>
              </w:rPr>
              <w:t xml:space="preserve"> </w:t>
            </w:r>
            <w:r w:rsidR="00E45758">
              <w:rPr>
                <w:rFonts w:ascii="微软雅黑" w:eastAsia="微软雅黑" w:hAnsi="微软雅黑" w:cs="微软雅黑"/>
                <w:spacing w:val="13"/>
                <w:w w:val="101"/>
                <w:sz w:val="18"/>
                <w:szCs w:val="18"/>
              </w:rPr>
              <w:t>2</w:t>
            </w:r>
          </w:p>
        </w:tc>
        <w:tc>
          <w:tcPr>
            <w:tcW w:w="1168" w:type="dxa"/>
          </w:tcPr>
          <w:p w14:paraId="577D57DB" w14:textId="6E757C63" w:rsidR="005A15BB" w:rsidRDefault="00321DCD">
            <w:pPr>
              <w:spacing w:before="185" w:line="197" w:lineRule="exact"/>
              <w:ind w:left="237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12</w:t>
            </w:r>
            <w:r w:rsidR="00E027C1"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0</w:t>
            </w:r>
            <w:r w:rsidR="004F25B3"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A±</w:t>
            </w:r>
            <w:r w:rsidR="001B62C5"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1</w:t>
            </w:r>
            <w:r w:rsidR="00E027C1"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0</w:t>
            </w:r>
            <w:r w:rsidR="004F25B3">
              <w:rPr>
                <w:rFonts w:ascii="微软雅黑" w:eastAsia="微软雅黑" w:hAnsi="微软雅黑" w:cs="微软雅黑"/>
                <w:spacing w:val="-2"/>
                <w:position w:val="-1"/>
                <w:sz w:val="18"/>
                <w:szCs w:val="18"/>
              </w:rPr>
              <w:t>A</w:t>
            </w:r>
          </w:p>
        </w:tc>
        <w:tc>
          <w:tcPr>
            <w:tcW w:w="1199" w:type="dxa"/>
          </w:tcPr>
          <w:p w14:paraId="7EA05155" w14:textId="40DFAC14" w:rsidR="005A15BB" w:rsidRDefault="00E027C1" w:rsidP="00E027C1">
            <w:pPr>
              <w:spacing w:before="185" w:line="197" w:lineRule="exact"/>
              <w:ind w:firstLineChars="100" w:firstLine="176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4"/>
                <w:position w:val="-1"/>
                <w:sz w:val="18"/>
                <w:szCs w:val="18"/>
              </w:rPr>
              <w:t>0.5</w:t>
            </w:r>
            <w:r w:rsidR="004F25B3">
              <w:rPr>
                <w:rFonts w:ascii="微软雅黑" w:eastAsia="微软雅黑" w:hAnsi="微软雅黑" w:cs="微软雅黑"/>
                <w:spacing w:val="-4"/>
                <w:position w:val="-1"/>
                <w:sz w:val="18"/>
                <w:szCs w:val="18"/>
              </w:rPr>
              <w:t>S±</w:t>
            </w:r>
            <w:r>
              <w:rPr>
                <w:rFonts w:ascii="微软雅黑" w:eastAsia="微软雅黑" w:hAnsi="微软雅黑" w:cs="微软雅黑"/>
                <w:spacing w:val="-4"/>
                <w:position w:val="-1"/>
                <w:sz w:val="18"/>
                <w:szCs w:val="18"/>
              </w:rPr>
              <w:t>0.1</w:t>
            </w:r>
            <w:r w:rsidR="004F25B3">
              <w:rPr>
                <w:rFonts w:ascii="微软雅黑" w:eastAsia="微软雅黑" w:hAnsi="微软雅黑" w:cs="微软雅黑"/>
                <w:spacing w:val="-4"/>
                <w:position w:val="-1"/>
                <w:sz w:val="18"/>
                <w:szCs w:val="18"/>
              </w:rPr>
              <w:t>S</w:t>
            </w:r>
          </w:p>
        </w:tc>
        <w:tc>
          <w:tcPr>
            <w:tcW w:w="996" w:type="dxa"/>
          </w:tcPr>
          <w:p w14:paraId="675D35D8" w14:textId="77777777" w:rsidR="005A15BB" w:rsidRDefault="004F25B3">
            <w:pPr>
              <w:spacing w:before="185" w:line="197" w:lineRule="exact"/>
              <w:ind w:left="180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-3"/>
                <w:position w:val="-1"/>
                <w:sz w:val="18"/>
                <w:szCs w:val="18"/>
              </w:rPr>
              <w:t>30S±2S</w:t>
            </w:r>
          </w:p>
        </w:tc>
        <w:tc>
          <w:tcPr>
            <w:tcW w:w="1417" w:type="dxa"/>
          </w:tcPr>
          <w:p w14:paraId="7DE784FE" w14:textId="3E668A5A" w:rsidR="005A15BB" w:rsidRDefault="008B7897">
            <w:pPr>
              <w:spacing w:before="225" w:line="157" w:lineRule="exact"/>
              <w:ind w:left="373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position w:val="-1"/>
                <w:sz w:val="18"/>
                <w:szCs w:val="18"/>
              </w:rPr>
              <w:t>不可设</w:t>
            </w:r>
            <w:proofErr w:type="spellEnd"/>
          </w:p>
        </w:tc>
        <w:tc>
          <w:tcPr>
            <w:tcW w:w="1274" w:type="dxa"/>
            <w:tcBorders>
              <w:right w:val="nil"/>
            </w:tcBorders>
          </w:tcPr>
          <w:p w14:paraId="35E60932" w14:textId="77777777" w:rsidR="005A15BB" w:rsidRDefault="004F25B3">
            <w:pPr>
              <w:spacing w:before="185" w:line="197" w:lineRule="exact"/>
              <w:ind w:left="79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left w:val="nil"/>
            </w:tcBorders>
          </w:tcPr>
          <w:p w14:paraId="54FBA5FE" w14:textId="77777777" w:rsidR="005A15BB" w:rsidRDefault="005A15BB"/>
        </w:tc>
      </w:tr>
      <w:tr w:rsidR="005A15BB" w14:paraId="4CA611CB" w14:textId="77777777">
        <w:trPr>
          <w:trHeight w:val="391"/>
        </w:trPr>
        <w:tc>
          <w:tcPr>
            <w:tcW w:w="1412" w:type="dxa"/>
            <w:vMerge/>
            <w:tcBorders>
              <w:top w:val="nil"/>
            </w:tcBorders>
          </w:tcPr>
          <w:p w14:paraId="2C0D328A" w14:textId="77777777" w:rsidR="005A15BB" w:rsidRDefault="005A15BB"/>
        </w:tc>
        <w:tc>
          <w:tcPr>
            <w:tcW w:w="2135" w:type="dxa"/>
          </w:tcPr>
          <w:p w14:paraId="1158ACF4" w14:textId="77777777" w:rsidR="005A15BB" w:rsidRDefault="004F25B3">
            <w:pPr>
              <w:spacing w:before="217" w:line="164" w:lineRule="exact"/>
              <w:ind w:left="10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position w:val="-1"/>
                <w:sz w:val="18"/>
                <w:szCs w:val="18"/>
              </w:rPr>
              <w:t>放电过流保护解除</w:t>
            </w:r>
            <w:proofErr w:type="spellEnd"/>
          </w:p>
        </w:tc>
        <w:tc>
          <w:tcPr>
            <w:tcW w:w="3363" w:type="dxa"/>
            <w:gridSpan w:val="3"/>
            <w:tcBorders>
              <w:right w:val="nil"/>
            </w:tcBorders>
          </w:tcPr>
          <w:p w14:paraId="11EFD7CC" w14:textId="77777777" w:rsidR="005A15BB" w:rsidRDefault="004F25B3" w:rsidP="00A955BB">
            <w:pPr>
              <w:spacing w:before="219" w:line="162" w:lineRule="exact"/>
              <w:ind w:firstLineChars="600" w:firstLine="1074"/>
              <w:rPr>
                <w:rFonts w:ascii="微软雅黑" w:eastAsia="微软雅黑" w:hAnsi="微软雅黑" w:cs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position w:val="-1"/>
                <w:sz w:val="18"/>
                <w:szCs w:val="18"/>
              </w:rPr>
              <w:t>延时后自动恢复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</w:tcPr>
          <w:p w14:paraId="393667B4" w14:textId="77777777" w:rsidR="005A15BB" w:rsidRDefault="005A15BB"/>
        </w:tc>
        <w:tc>
          <w:tcPr>
            <w:tcW w:w="1274" w:type="dxa"/>
            <w:tcBorders>
              <w:right w:val="nil"/>
            </w:tcBorders>
          </w:tcPr>
          <w:p w14:paraId="77353FE0" w14:textId="77777777" w:rsidR="005A15BB" w:rsidRDefault="004F25B3">
            <w:pPr>
              <w:spacing w:before="185" w:line="196" w:lineRule="exact"/>
              <w:ind w:left="792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spacing w:val="4"/>
                <w:sz w:val="18"/>
                <w:szCs w:val="18"/>
              </w:rPr>
              <w:t>/</w:t>
            </w:r>
          </w:p>
        </w:tc>
        <w:tc>
          <w:tcPr>
            <w:tcW w:w="240" w:type="dxa"/>
            <w:tcBorders>
              <w:left w:val="nil"/>
            </w:tcBorders>
          </w:tcPr>
          <w:p w14:paraId="50E06C42" w14:textId="77777777" w:rsidR="005A15BB" w:rsidRDefault="005A15BB"/>
        </w:tc>
      </w:tr>
    </w:tbl>
    <w:p w14:paraId="5A06EEAE" w14:textId="77777777" w:rsidR="005A15BB" w:rsidRDefault="005A15BB">
      <w:pPr>
        <w:spacing w:line="269" w:lineRule="auto"/>
      </w:pPr>
    </w:p>
    <w:p w14:paraId="792E90A4" w14:textId="77777777" w:rsidR="001B62C5" w:rsidRDefault="004F25B3">
      <w:pPr>
        <w:spacing w:before="55" w:line="273" w:lineRule="exact"/>
        <w:ind w:left="14"/>
        <w:rPr>
          <w:position w:val="3"/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</w:t>
      </w:r>
      <w:r>
        <w:rPr>
          <w:position w:val="3"/>
          <w:sz w:val="19"/>
          <w:szCs w:val="19"/>
        </w:rPr>
        <w:t xml:space="preserve">                                            </w:t>
      </w:r>
    </w:p>
    <w:p w14:paraId="021D7A6C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3288435A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1BCE21C7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6D4FFD10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58F39127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1264E0AF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48DDE9F0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1F698130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356B7C1E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5048FCEE" w14:textId="77777777" w:rsidR="001B62C5" w:rsidRDefault="001B62C5">
      <w:pPr>
        <w:spacing w:before="55" w:line="273" w:lineRule="exact"/>
        <w:ind w:left="14"/>
        <w:rPr>
          <w:position w:val="3"/>
          <w:sz w:val="19"/>
          <w:szCs w:val="19"/>
        </w:rPr>
      </w:pPr>
    </w:p>
    <w:p w14:paraId="2F2617BB" w14:textId="6B3E4DB1" w:rsidR="005A15BB" w:rsidRDefault="004F25B3" w:rsidP="00A51E8E">
      <w:pPr>
        <w:spacing w:before="55" w:line="273" w:lineRule="exact"/>
        <w:ind w:left="14" w:firstLineChars="1900" w:firstLine="3610"/>
        <w:rPr>
          <w:position w:val="3"/>
          <w:sz w:val="19"/>
          <w:szCs w:val="19"/>
        </w:rPr>
      </w:pPr>
      <w:r>
        <w:rPr>
          <w:position w:val="3"/>
          <w:sz w:val="19"/>
          <w:szCs w:val="19"/>
        </w:rPr>
        <w:t xml:space="preserve"> </w:t>
      </w:r>
    </w:p>
    <w:p w14:paraId="551505B7" w14:textId="77777777" w:rsidR="005A15BB" w:rsidRDefault="005A15BB" w:rsidP="00A51E8E">
      <w:pPr>
        <w:spacing w:before="55" w:line="271" w:lineRule="exact"/>
        <w:rPr>
          <w:position w:val="3"/>
          <w:sz w:val="19"/>
          <w:szCs w:val="19"/>
        </w:rPr>
      </w:pPr>
    </w:p>
    <w:p w14:paraId="22892509" w14:textId="12C20723" w:rsidR="005A15BB" w:rsidRDefault="00A51E8E" w:rsidP="00A51E8E">
      <w:pPr>
        <w:spacing w:before="55" w:line="271" w:lineRule="exact"/>
        <w:ind w:left="14" w:firstLineChars="2400" w:firstLine="4560"/>
        <w:rPr>
          <w:position w:val="3"/>
          <w:sz w:val="19"/>
          <w:szCs w:val="19"/>
        </w:rPr>
      </w:pPr>
      <w:r>
        <w:rPr>
          <w:position w:val="3"/>
          <w:sz w:val="19"/>
          <w:szCs w:val="19"/>
        </w:rPr>
        <w:t xml:space="preserve">  </w:t>
      </w:r>
      <w:proofErr w:type="gramStart"/>
      <w:r>
        <w:rPr>
          <w:position w:val="3"/>
          <w:sz w:val="19"/>
          <w:szCs w:val="19"/>
        </w:rPr>
        <w:t>Page  10</w:t>
      </w:r>
      <w:proofErr w:type="gramEnd"/>
      <w:r>
        <w:rPr>
          <w:position w:val="3"/>
          <w:sz w:val="19"/>
          <w:szCs w:val="19"/>
        </w:rPr>
        <w:t xml:space="preserve">  Of</w:t>
      </w:r>
      <w:r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025E7ECC" w14:textId="77777777" w:rsidR="005A15BB" w:rsidRDefault="005A15BB">
      <w:pPr>
        <w:spacing w:before="55" w:line="271" w:lineRule="exact"/>
        <w:ind w:left="14"/>
        <w:rPr>
          <w:position w:val="3"/>
          <w:sz w:val="19"/>
          <w:szCs w:val="19"/>
        </w:rPr>
      </w:pPr>
    </w:p>
    <w:p w14:paraId="7E33183F" w14:textId="180A3DDB" w:rsidR="005A15BB" w:rsidRDefault="004F25B3">
      <w:pPr>
        <w:spacing w:before="55" w:line="271" w:lineRule="exact"/>
        <w:ind w:left="14"/>
        <w:rPr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    </w:t>
      </w:r>
      <w:r>
        <w:rPr>
          <w:position w:val="3"/>
          <w:sz w:val="19"/>
          <w:szCs w:val="19"/>
        </w:rPr>
        <w:t xml:space="preserve">                              </w:t>
      </w:r>
    </w:p>
    <w:p w14:paraId="09361550" w14:textId="77777777" w:rsidR="005A15BB" w:rsidRDefault="005A15BB">
      <w:pPr>
        <w:spacing w:line="271" w:lineRule="exact"/>
        <w:rPr>
          <w:sz w:val="19"/>
          <w:szCs w:val="19"/>
        </w:rPr>
        <w:sectPr w:rsidR="005A15BB">
          <w:pgSz w:w="11900" w:h="16840"/>
          <w:pgMar w:top="1141" w:right="567" w:bottom="0" w:left="566" w:header="158" w:footer="0" w:gutter="0"/>
          <w:cols w:space="720"/>
        </w:sectPr>
      </w:pPr>
    </w:p>
    <w:p w14:paraId="7ADC622B" w14:textId="77777777" w:rsidR="005A15BB" w:rsidRDefault="004F25B3">
      <w:pPr>
        <w:pStyle w:val="a3"/>
        <w:spacing w:before="91" w:line="213" w:lineRule="auto"/>
        <w:rPr>
          <w:rFonts w:ascii="新宋体" w:eastAsia="新宋体" w:hAnsi="新宋体" w:cs="新宋体"/>
          <w:sz w:val="28"/>
          <w:szCs w:val="28"/>
        </w:rPr>
      </w:pPr>
      <w:bookmarkStart w:id="9" w:name="bookmark18"/>
      <w:bookmarkEnd w:id="9"/>
      <w:r>
        <w:rPr>
          <w:b/>
          <w:bCs/>
          <w:spacing w:val="-1"/>
          <w:sz w:val="28"/>
          <w:szCs w:val="28"/>
        </w:rPr>
        <w:t>7    Storage and Transportation</w:t>
      </w:r>
      <w:r>
        <w:rPr>
          <w:b/>
          <w:bCs/>
          <w:spacing w:val="15"/>
          <w:sz w:val="28"/>
          <w:szCs w:val="28"/>
        </w:rPr>
        <w:t xml:space="preserve"> </w:t>
      </w:r>
      <w:proofErr w:type="spellStart"/>
      <w:r>
        <w:rPr>
          <w:rFonts w:ascii="新宋体" w:eastAsia="新宋体" w:hAnsi="新宋体" w:cs="新宋体"/>
          <w:b/>
          <w:bCs/>
          <w:spacing w:val="-1"/>
          <w:sz w:val="28"/>
          <w:szCs w:val="28"/>
        </w:rPr>
        <w:t>储存和运输</w:t>
      </w:r>
      <w:proofErr w:type="spellEnd"/>
    </w:p>
    <w:p w14:paraId="73AF1017" w14:textId="77777777" w:rsidR="005A15BB" w:rsidRDefault="004F25B3">
      <w:pPr>
        <w:pStyle w:val="a3"/>
        <w:spacing w:before="36" w:line="210" w:lineRule="auto"/>
        <w:ind w:left="7"/>
        <w:rPr>
          <w:rFonts w:ascii="新宋体" w:eastAsia="新宋体" w:hAnsi="新宋体" w:cs="新宋体"/>
        </w:rPr>
      </w:pPr>
      <w:r>
        <w:rPr>
          <w:b/>
          <w:bCs/>
          <w:spacing w:val="-2"/>
        </w:rPr>
        <w:t>7.1 Storage</w:t>
      </w:r>
      <w:r>
        <w:rPr>
          <w:b/>
          <w:bCs/>
          <w:spacing w:val="12"/>
        </w:rPr>
        <w:t xml:space="preserve"> </w:t>
      </w:r>
      <w:proofErr w:type="spellStart"/>
      <w:r>
        <w:rPr>
          <w:rFonts w:ascii="新宋体" w:eastAsia="新宋体" w:hAnsi="新宋体" w:cs="新宋体"/>
          <w:b/>
          <w:bCs/>
          <w:spacing w:val="-2"/>
        </w:rPr>
        <w:t>储存</w:t>
      </w:r>
      <w:proofErr w:type="spellEnd"/>
    </w:p>
    <w:p w14:paraId="1E0947F4" w14:textId="77777777" w:rsidR="005A15BB" w:rsidRDefault="004F25B3">
      <w:pPr>
        <w:pStyle w:val="a3"/>
        <w:spacing w:before="49" w:line="234" w:lineRule="auto"/>
        <w:ind w:left="526" w:right="127" w:hanging="519"/>
        <w:rPr>
          <w:sz w:val="20"/>
          <w:szCs w:val="20"/>
        </w:rPr>
      </w:pPr>
      <w:r>
        <w:rPr>
          <w:spacing w:val="3"/>
          <w:sz w:val="20"/>
          <w:szCs w:val="20"/>
        </w:rPr>
        <w:t>7.</w:t>
      </w:r>
      <w:r>
        <w:rPr>
          <w:spacing w:val="-25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1.</w:t>
      </w:r>
      <w:r>
        <w:rPr>
          <w:spacing w:val="-25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1</w:t>
      </w:r>
      <w:r>
        <w:rPr>
          <w:spacing w:val="32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</w:t>
      </w:r>
      <w:r>
        <w:rPr>
          <w:spacing w:val="34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Li-ion</w:t>
      </w:r>
      <w:r>
        <w:rPr>
          <w:spacing w:val="32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battery</w:t>
      </w:r>
      <w:r>
        <w:rPr>
          <w:spacing w:val="3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pack</w:t>
      </w:r>
      <w:r>
        <w:rPr>
          <w:spacing w:val="3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should</w:t>
      </w:r>
      <w:r>
        <w:rPr>
          <w:spacing w:val="3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be</w:t>
      </w:r>
      <w:r>
        <w:rPr>
          <w:spacing w:val="4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stored</w:t>
      </w:r>
      <w:r>
        <w:rPr>
          <w:spacing w:val="3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in</w:t>
      </w:r>
      <w:r>
        <w:rPr>
          <w:spacing w:val="4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</w:t>
      </w:r>
      <w:r>
        <w:rPr>
          <w:spacing w:val="39"/>
          <w:w w:val="101"/>
          <w:sz w:val="20"/>
          <w:szCs w:val="20"/>
        </w:rPr>
        <w:t xml:space="preserve"> </w:t>
      </w:r>
      <w:proofErr w:type="gramStart"/>
      <w:r>
        <w:rPr>
          <w:spacing w:val="3"/>
          <w:sz w:val="20"/>
          <w:szCs w:val="20"/>
        </w:rPr>
        <w:t>cool</w:t>
      </w:r>
      <w:r>
        <w:rPr>
          <w:spacing w:val="4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,</w:t>
      </w:r>
      <w:proofErr w:type="gramEnd"/>
      <w:r>
        <w:rPr>
          <w:spacing w:val="36"/>
          <w:w w:val="101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dry</w:t>
      </w:r>
      <w:r>
        <w:rPr>
          <w:spacing w:val="40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and</w:t>
      </w:r>
      <w:r>
        <w:rPr>
          <w:spacing w:val="29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well</w:t>
      </w:r>
      <w:r>
        <w:rPr>
          <w:spacing w:val="35"/>
          <w:w w:val="101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ventilated</w:t>
      </w:r>
      <w:r>
        <w:rPr>
          <w:spacing w:val="37"/>
          <w:w w:val="101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area</w:t>
      </w:r>
      <w:r>
        <w:rPr>
          <w:spacing w:val="37"/>
          <w:w w:val="101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avoiding</w:t>
      </w:r>
      <w:r>
        <w:rPr>
          <w:spacing w:val="40"/>
          <w:w w:val="101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exposure</w:t>
      </w:r>
      <w:r>
        <w:rPr>
          <w:spacing w:val="32"/>
          <w:w w:val="101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to</w:t>
      </w:r>
      <w:r>
        <w:rPr>
          <w:spacing w:val="34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heat</w:t>
      </w:r>
      <w:r>
        <w:rPr>
          <w:spacing w:val="36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and</w:t>
      </w:r>
      <w:r>
        <w:rPr>
          <w:spacing w:val="31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high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temperatures. Do not place the battery in direct sun</w:t>
      </w:r>
      <w:r>
        <w:rPr>
          <w:spacing w:val="3"/>
          <w:sz w:val="20"/>
          <w:szCs w:val="20"/>
        </w:rPr>
        <w:t>light or heat.</w:t>
      </w:r>
    </w:p>
    <w:p w14:paraId="651A3062" w14:textId="77777777" w:rsidR="005A15BB" w:rsidRDefault="004F25B3">
      <w:pPr>
        <w:spacing w:before="18" w:line="227" w:lineRule="auto"/>
        <w:ind w:left="532"/>
        <w:rPr>
          <w:rFonts w:ascii="新宋体" w:eastAsia="新宋体" w:hAnsi="新宋体" w:cs="新宋体"/>
          <w:sz w:val="20"/>
          <w:szCs w:val="20"/>
          <w:lang w:eastAsia="zh-CN"/>
        </w:rPr>
      </w:pPr>
      <w:proofErr w:type="gramStart"/>
      <w:r>
        <w:rPr>
          <w:rFonts w:ascii="新宋体" w:eastAsia="新宋体" w:hAnsi="新宋体" w:cs="新宋体"/>
          <w:spacing w:val="9"/>
          <w:sz w:val="20"/>
          <w:szCs w:val="20"/>
          <w:lang w:eastAsia="zh-CN"/>
        </w:rPr>
        <w:t>锂</w:t>
      </w:r>
      <w:proofErr w:type="gramEnd"/>
      <w:r>
        <w:rPr>
          <w:rFonts w:ascii="新宋体" w:eastAsia="新宋体" w:hAnsi="新宋体" w:cs="新宋体"/>
          <w:spacing w:val="9"/>
          <w:sz w:val="20"/>
          <w:szCs w:val="20"/>
          <w:lang w:eastAsia="zh-CN"/>
        </w:rPr>
        <w:t>离子电池需保存在阴凉，干燥，通风的环境中，避免接触火源与热源。</w:t>
      </w:r>
    </w:p>
    <w:p w14:paraId="38BF0A26" w14:textId="77777777" w:rsidR="005A15BB" w:rsidRDefault="004F25B3">
      <w:pPr>
        <w:pStyle w:val="a3"/>
        <w:spacing w:before="45" w:line="242" w:lineRule="auto"/>
        <w:ind w:left="573" w:right="126" w:hanging="566"/>
        <w:rPr>
          <w:sz w:val="20"/>
          <w:szCs w:val="20"/>
        </w:rPr>
      </w:pPr>
      <w:r>
        <w:rPr>
          <w:spacing w:val="21"/>
          <w:sz w:val="20"/>
          <w:szCs w:val="20"/>
        </w:rPr>
        <w:t>7.</w:t>
      </w:r>
      <w:r>
        <w:rPr>
          <w:spacing w:val="-18"/>
          <w:sz w:val="20"/>
          <w:szCs w:val="20"/>
        </w:rPr>
        <w:t xml:space="preserve"> </w:t>
      </w:r>
      <w:r>
        <w:rPr>
          <w:spacing w:val="21"/>
          <w:sz w:val="20"/>
          <w:szCs w:val="20"/>
        </w:rPr>
        <w:t>1.2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battery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should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be</w:t>
      </w:r>
      <w:r>
        <w:rPr>
          <w:spacing w:val="28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stored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5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accordance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22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manufacturer</w:t>
      </w:r>
      <w:r>
        <w:rPr>
          <w:spacing w:val="-8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1"/>
          <w:sz w:val="20"/>
          <w:szCs w:val="20"/>
        </w:rPr>
        <w:t>’</w:t>
      </w:r>
      <w:r>
        <w:rPr>
          <w:sz w:val="20"/>
          <w:szCs w:val="20"/>
        </w:rPr>
        <w:t>s</w:t>
      </w:r>
      <w:r>
        <w:rPr>
          <w:spacing w:val="27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specifications</w:t>
      </w:r>
      <w:r>
        <w:rPr>
          <w:spacing w:val="21"/>
          <w:sz w:val="20"/>
          <w:szCs w:val="20"/>
        </w:rPr>
        <w:t>.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Ideally</w:t>
      </w:r>
      <w:r>
        <w:rPr>
          <w:spacing w:val="21"/>
          <w:sz w:val="20"/>
          <w:szCs w:val="20"/>
        </w:rPr>
        <w:t>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temperature</w:t>
      </w:r>
      <w:r>
        <w:rPr>
          <w:spacing w:val="25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21"/>
          <w:sz w:val="20"/>
          <w:szCs w:val="20"/>
        </w:rPr>
        <w:t xml:space="preserve"> 25+5</w:t>
      </w:r>
      <w:r>
        <w:rPr>
          <w:spacing w:val="-8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21"/>
          <w:sz w:val="20"/>
          <w:szCs w:val="20"/>
        </w:rPr>
        <w:t>°</w:t>
      </w:r>
      <w:r>
        <w:rPr>
          <w:spacing w:val="21"/>
          <w:sz w:val="20"/>
          <w:szCs w:val="20"/>
        </w:rPr>
        <w:t>C</w:t>
      </w:r>
      <w:r>
        <w:rPr>
          <w:sz w:val="20"/>
          <w:szCs w:val="20"/>
        </w:rPr>
        <w:t xml:space="preserve"> and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humidity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pacing w:val="15"/>
          <w:sz w:val="20"/>
          <w:szCs w:val="20"/>
        </w:rPr>
        <w:t xml:space="preserve">60+15% </w:t>
      </w:r>
      <w:r>
        <w:rPr>
          <w:sz w:val="20"/>
          <w:szCs w:val="20"/>
        </w:rPr>
        <w:t>is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recommended</w:t>
      </w:r>
      <w:r>
        <w:rPr>
          <w:spacing w:val="15"/>
          <w:sz w:val="20"/>
          <w:szCs w:val="20"/>
        </w:rPr>
        <w:t>.</w:t>
      </w:r>
    </w:p>
    <w:p w14:paraId="13F538E3" w14:textId="77777777" w:rsidR="005A15BB" w:rsidRDefault="004F25B3">
      <w:pPr>
        <w:pStyle w:val="a3"/>
        <w:spacing w:before="1" w:line="224" w:lineRule="auto"/>
        <w:ind w:left="557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7"/>
          <w:sz w:val="20"/>
          <w:szCs w:val="20"/>
          <w:lang w:eastAsia="zh-CN"/>
        </w:rPr>
        <w:t>电池需按规格书规定温度范围进行储存，最佳储存温度为</w:t>
      </w:r>
      <w:r>
        <w:rPr>
          <w:spacing w:val="7"/>
          <w:sz w:val="20"/>
          <w:szCs w:val="20"/>
          <w:lang w:eastAsia="zh-CN"/>
        </w:rPr>
        <w:t>25±5</w:t>
      </w:r>
      <w:r>
        <w:rPr>
          <w:rFonts w:ascii="新宋体" w:eastAsia="新宋体" w:hAnsi="新宋体" w:cs="新宋体"/>
          <w:spacing w:val="7"/>
          <w:sz w:val="20"/>
          <w:szCs w:val="20"/>
          <w:lang w:eastAsia="zh-CN"/>
        </w:rPr>
        <w:t>℃</w:t>
      </w:r>
      <w:r>
        <w:rPr>
          <w:rFonts w:ascii="新宋体" w:eastAsia="新宋体" w:hAnsi="新宋体" w:cs="新宋体"/>
          <w:spacing w:val="-72"/>
          <w:sz w:val="20"/>
          <w:szCs w:val="20"/>
          <w:lang w:eastAsia="zh-CN"/>
        </w:rPr>
        <w:t xml:space="preserve"> </w:t>
      </w:r>
      <w:r>
        <w:rPr>
          <w:rFonts w:ascii="新宋体" w:eastAsia="新宋体" w:hAnsi="新宋体" w:cs="新宋体"/>
          <w:spacing w:val="7"/>
          <w:sz w:val="20"/>
          <w:szCs w:val="20"/>
          <w:lang w:eastAsia="zh-CN"/>
        </w:rPr>
        <w:t>,</w:t>
      </w:r>
      <w:r>
        <w:rPr>
          <w:rFonts w:ascii="新宋体" w:eastAsia="新宋体" w:hAnsi="新宋体" w:cs="新宋体"/>
          <w:spacing w:val="61"/>
          <w:sz w:val="20"/>
          <w:szCs w:val="20"/>
          <w:lang w:eastAsia="zh-CN"/>
        </w:rPr>
        <w:t xml:space="preserve"> </w:t>
      </w:r>
      <w:r>
        <w:rPr>
          <w:rFonts w:ascii="新宋体" w:eastAsia="新宋体" w:hAnsi="新宋体" w:cs="新宋体"/>
          <w:spacing w:val="7"/>
          <w:sz w:val="20"/>
          <w:szCs w:val="20"/>
          <w:lang w:eastAsia="zh-CN"/>
        </w:rPr>
        <w:t>最佳</w:t>
      </w:r>
      <w:r>
        <w:rPr>
          <w:rFonts w:ascii="新宋体" w:eastAsia="新宋体" w:hAnsi="新宋体" w:cs="新宋体"/>
          <w:spacing w:val="6"/>
          <w:sz w:val="20"/>
          <w:szCs w:val="20"/>
          <w:lang w:eastAsia="zh-CN"/>
        </w:rPr>
        <w:t>湿度为</w:t>
      </w:r>
      <w:r>
        <w:rPr>
          <w:rFonts w:ascii="新宋体" w:eastAsia="新宋体" w:hAnsi="新宋体" w:cs="新宋体"/>
          <w:spacing w:val="-36"/>
          <w:sz w:val="20"/>
          <w:szCs w:val="20"/>
          <w:lang w:eastAsia="zh-CN"/>
        </w:rPr>
        <w:t xml:space="preserve"> </w:t>
      </w:r>
      <w:r>
        <w:rPr>
          <w:spacing w:val="6"/>
          <w:sz w:val="20"/>
          <w:szCs w:val="20"/>
          <w:lang w:eastAsia="zh-CN"/>
        </w:rPr>
        <w:t>60±15%</w:t>
      </w:r>
      <w:r>
        <w:rPr>
          <w:rFonts w:ascii="新宋体" w:eastAsia="新宋体" w:hAnsi="新宋体" w:cs="新宋体"/>
          <w:spacing w:val="6"/>
          <w:sz w:val="20"/>
          <w:szCs w:val="20"/>
          <w:lang w:eastAsia="zh-CN"/>
        </w:rPr>
        <w:t>。</w:t>
      </w:r>
    </w:p>
    <w:p w14:paraId="41941137" w14:textId="77777777" w:rsidR="005A15BB" w:rsidRDefault="004F25B3">
      <w:pPr>
        <w:pStyle w:val="a3"/>
        <w:spacing w:before="105" w:line="201" w:lineRule="auto"/>
        <w:ind w:left="7"/>
        <w:rPr>
          <w:sz w:val="20"/>
          <w:szCs w:val="20"/>
        </w:rPr>
      </w:pPr>
      <w:r>
        <w:rPr>
          <w:spacing w:val="17"/>
          <w:sz w:val="20"/>
          <w:szCs w:val="20"/>
        </w:rPr>
        <w:t>7.</w:t>
      </w:r>
      <w:r>
        <w:rPr>
          <w:spacing w:val="-7"/>
          <w:sz w:val="20"/>
          <w:szCs w:val="20"/>
        </w:rPr>
        <w:t xml:space="preserve"> </w:t>
      </w:r>
      <w:r>
        <w:rPr>
          <w:spacing w:val="17"/>
          <w:sz w:val="20"/>
          <w:szCs w:val="20"/>
        </w:rPr>
        <w:t xml:space="preserve">1.3 </w:t>
      </w:r>
      <w:r>
        <w:rPr>
          <w:sz w:val="20"/>
          <w:szCs w:val="20"/>
        </w:rPr>
        <w:t>The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battery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should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be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stored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within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recommended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room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temperatures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charge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4"/>
          <w:sz w:val="20"/>
          <w:szCs w:val="20"/>
        </w:rPr>
        <w:t xml:space="preserve"> </w:t>
      </w:r>
      <w:r>
        <w:rPr>
          <w:spacing w:val="17"/>
          <w:sz w:val="20"/>
          <w:szCs w:val="20"/>
        </w:rPr>
        <w:t>20%-40%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rated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capacity</w:t>
      </w:r>
      <w:r>
        <w:rPr>
          <w:spacing w:val="17"/>
          <w:sz w:val="20"/>
          <w:szCs w:val="20"/>
        </w:rPr>
        <w:t>.</w:t>
      </w:r>
    </w:p>
    <w:p w14:paraId="68654006" w14:textId="77777777" w:rsidR="005A15BB" w:rsidRDefault="004F25B3">
      <w:pPr>
        <w:pStyle w:val="a3"/>
        <w:spacing w:before="127" w:line="201" w:lineRule="auto"/>
        <w:ind w:left="559"/>
        <w:rPr>
          <w:sz w:val="20"/>
          <w:szCs w:val="20"/>
        </w:rPr>
      </w:pPr>
      <w:proofErr w:type="gramStart"/>
      <w:r>
        <w:rPr>
          <w:spacing w:val="4"/>
          <w:sz w:val="20"/>
          <w:szCs w:val="20"/>
        </w:rPr>
        <w:t>In order to</w:t>
      </w:r>
      <w:proofErr w:type="gramEnd"/>
      <w:r>
        <w:rPr>
          <w:spacing w:val="4"/>
          <w:sz w:val="20"/>
          <w:szCs w:val="20"/>
        </w:rPr>
        <w:t xml:space="preserve"> avoid over-discharge, we suggest</w:t>
      </w:r>
      <w:r>
        <w:rPr>
          <w:spacing w:val="1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cha</w:t>
      </w:r>
      <w:r>
        <w:rPr>
          <w:spacing w:val="3"/>
          <w:sz w:val="20"/>
          <w:szCs w:val="20"/>
        </w:rPr>
        <w:t>rging</w:t>
      </w:r>
      <w:r>
        <w:rPr>
          <w:spacing w:val="12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 discharging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 batteries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every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three</w:t>
      </w:r>
      <w:r>
        <w:rPr>
          <w:spacing w:val="12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(3)</w:t>
      </w:r>
      <w:r>
        <w:rPr>
          <w:spacing w:val="4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months, then</w:t>
      </w:r>
    </w:p>
    <w:p w14:paraId="0F56063E" w14:textId="77777777" w:rsidR="005A15BB" w:rsidRDefault="004F25B3">
      <w:pPr>
        <w:pStyle w:val="a3"/>
        <w:spacing w:before="129" w:line="201" w:lineRule="auto"/>
        <w:ind w:left="560"/>
        <w:rPr>
          <w:sz w:val="20"/>
          <w:szCs w:val="20"/>
        </w:rPr>
      </w:pPr>
      <w:r>
        <w:rPr>
          <w:sz w:val="20"/>
          <w:szCs w:val="20"/>
        </w:rPr>
        <w:t>charge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12"/>
          <w:sz w:val="20"/>
          <w:szCs w:val="20"/>
        </w:rPr>
        <w:t xml:space="preserve"> 20%-40% </w:t>
      </w:r>
      <w:r>
        <w:rPr>
          <w:sz w:val="20"/>
          <w:szCs w:val="20"/>
        </w:rPr>
        <w:t>of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rated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capacity</w:t>
      </w:r>
      <w:r>
        <w:rPr>
          <w:spacing w:val="12"/>
          <w:sz w:val="20"/>
          <w:szCs w:val="20"/>
        </w:rPr>
        <w:t>.</w:t>
      </w:r>
    </w:p>
    <w:p w14:paraId="723A26C0" w14:textId="77777777" w:rsidR="005A15BB" w:rsidRDefault="004F25B3">
      <w:pPr>
        <w:pStyle w:val="a3"/>
        <w:spacing w:before="94" w:line="227" w:lineRule="auto"/>
        <w:ind w:left="586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电池应当在室温下存放，</w:t>
      </w:r>
      <w:proofErr w:type="gramStart"/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应充到</w:t>
      </w:r>
      <w:proofErr w:type="gramEnd"/>
      <w:r>
        <w:rPr>
          <w:rFonts w:ascii="新宋体" w:eastAsia="新宋体" w:hAnsi="新宋体" w:cs="新宋体"/>
          <w:spacing w:val="-26"/>
          <w:sz w:val="20"/>
          <w:szCs w:val="20"/>
          <w:lang w:eastAsia="zh-CN"/>
        </w:rPr>
        <w:t xml:space="preserve"> </w:t>
      </w:r>
      <w:r>
        <w:rPr>
          <w:spacing w:val="8"/>
          <w:sz w:val="20"/>
          <w:szCs w:val="20"/>
          <w:lang w:eastAsia="zh-CN"/>
        </w:rPr>
        <w:t>40%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的电量。为防止电池过放，建议每</w:t>
      </w:r>
      <w:r>
        <w:rPr>
          <w:rFonts w:ascii="新宋体" w:eastAsia="新宋体" w:hAnsi="新宋体" w:cs="新宋体"/>
          <w:spacing w:val="-39"/>
          <w:sz w:val="20"/>
          <w:szCs w:val="20"/>
          <w:lang w:eastAsia="zh-CN"/>
        </w:rPr>
        <w:t xml:space="preserve"> </w:t>
      </w:r>
      <w:r>
        <w:rPr>
          <w:spacing w:val="8"/>
          <w:sz w:val="20"/>
          <w:szCs w:val="20"/>
          <w:lang w:eastAsia="zh-CN"/>
        </w:rPr>
        <w:t xml:space="preserve">3 </w:t>
      </w:r>
      <w:proofErr w:type="gramStart"/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个月按</w:t>
      </w:r>
      <w:proofErr w:type="gramEnd"/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标准充放电方式进</w:t>
      </w:r>
    </w:p>
    <w:p w14:paraId="3BED96BA" w14:textId="77777777" w:rsidR="005A15BB" w:rsidRDefault="004F25B3">
      <w:pPr>
        <w:pStyle w:val="a3"/>
        <w:spacing w:before="74" w:line="227" w:lineRule="auto"/>
        <w:ind w:left="565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行一次充放电，然后按标准充电方式进行充电至</w:t>
      </w:r>
      <w:r>
        <w:rPr>
          <w:rFonts w:ascii="新宋体" w:eastAsia="新宋体" w:hAnsi="新宋体" w:cs="新宋体"/>
          <w:spacing w:val="-27"/>
          <w:sz w:val="20"/>
          <w:szCs w:val="20"/>
          <w:lang w:eastAsia="zh-CN"/>
        </w:rPr>
        <w:t xml:space="preserve"> </w:t>
      </w:r>
      <w:r>
        <w:rPr>
          <w:spacing w:val="8"/>
          <w:sz w:val="20"/>
          <w:szCs w:val="20"/>
          <w:lang w:eastAsia="zh-CN"/>
        </w:rPr>
        <w:t>40%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的电量。</w:t>
      </w:r>
    </w:p>
    <w:p w14:paraId="24BC2488" w14:textId="77777777" w:rsidR="005A15BB" w:rsidRDefault="004F25B3">
      <w:pPr>
        <w:pStyle w:val="a3"/>
        <w:spacing w:before="34" w:line="212" w:lineRule="auto"/>
        <w:ind w:left="7"/>
        <w:rPr>
          <w:rFonts w:ascii="新宋体" w:eastAsia="新宋体" w:hAnsi="新宋体" w:cs="新宋体"/>
        </w:rPr>
      </w:pPr>
      <w:r>
        <w:rPr>
          <w:b/>
          <w:bCs/>
          <w:spacing w:val="-2"/>
        </w:rPr>
        <w:t xml:space="preserve">7.2 Transportation </w:t>
      </w:r>
      <w:proofErr w:type="spellStart"/>
      <w:r>
        <w:rPr>
          <w:rFonts w:ascii="新宋体" w:eastAsia="新宋体" w:hAnsi="新宋体" w:cs="新宋体"/>
          <w:b/>
          <w:bCs/>
          <w:spacing w:val="-2"/>
        </w:rPr>
        <w:t>运输</w:t>
      </w:r>
      <w:proofErr w:type="spellEnd"/>
    </w:p>
    <w:p w14:paraId="60D22968" w14:textId="77777777" w:rsidR="005A15BB" w:rsidRDefault="004F25B3">
      <w:pPr>
        <w:pStyle w:val="a3"/>
        <w:spacing w:before="50" w:line="201" w:lineRule="auto"/>
        <w:ind w:left="7"/>
        <w:rPr>
          <w:sz w:val="20"/>
          <w:szCs w:val="20"/>
        </w:rPr>
      </w:pPr>
      <w:r>
        <w:rPr>
          <w:spacing w:val="12"/>
          <w:sz w:val="20"/>
          <w:szCs w:val="20"/>
        </w:rPr>
        <w:t>7.2.</w:t>
      </w:r>
      <w:r>
        <w:rPr>
          <w:spacing w:val="-21"/>
          <w:sz w:val="20"/>
          <w:szCs w:val="20"/>
        </w:rPr>
        <w:t xml:space="preserve"> </w:t>
      </w:r>
      <w:r>
        <w:rPr>
          <w:spacing w:val="12"/>
          <w:sz w:val="20"/>
          <w:szCs w:val="20"/>
        </w:rPr>
        <w:t xml:space="preserve">1 </w:t>
      </w:r>
      <w:r>
        <w:rPr>
          <w:sz w:val="20"/>
          <w:szCs w:val="20"/>
        </w:rPr>
        <w:t>Do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mix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battery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products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other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cargos</w:t>
      </w:r>
      <w:r>
        <w:rPr>
          <w:spacing w:val="12"/>
          <w:sz w:val="20"/>
          <w:szCs w:val="20"/>
        </w:rPr>
        <w:t>.</w:t>
      </w:r>
    </w:p>
    <w:p w14:paraId="798B56DD" w14:textId="77777777" w:rsidR="005A15BB" w:rsidRDefault="004F25B3">
      <w:pPr>
        <w:spacing w:before="30" w:line="225" w:lineRule="auto"/>
        <w:ind w:left="531"/>
        <w:rPr>
          <w:rFonts w:ascii="新宋体" w:eastAsia="新宋体" w:hAnsi="新宋体" w:cs="新宋体"/>
          <w:sz w:val="20"/>
          <w:szCs w:val="20"/>
        </w:rPr>
      </w:pPr>
      <w:proofErr w:type="spellStart"/>
      <w:r>
        <w:rPr>
          <w:rFonts w:ascii="新宋体" w:eastAsia="新宋体" w:hAnsi="新宋体" w:cs="新宋体"/>
          <w:spacing w:val="8"/>
          <w:sz w:val="20"/>
          <w:szCs w:val="20"/>
        </w:rPr>
        <w:t>请勿与其他货物混合</w:t>
      </w:r>
      <w:proofErr w:type="spellEnd"/>
      <w:r>
        <w:rPr>
          <w:rFonts w:ascii="新宋体" w:eastAsia="新宋体" w:hAnsi="新宋体" w:cs="新宋体"/>
          <w:spacing w:val="8"/>
          <w:sz w:val="20"/>
          <w:szCs w:val="20"/>
        </w:rPr>
        <w:t>。</w:t>
      </w:r>
    </w:p>
    <w:p w14:paraId="7190658D" w14:textId="77777777" w:rsidR="005A15BB" w:rsidRDefault="004F25B3">
      <w:pPr>
        <w:pStyle w:val="a3"/>
        <w:spacing w:before="47" w:line="201" w:lineRule="auto"/>
        <w:ind w:left="7"/>
        <w:rPr>
          <w:sz w:val="20"/>
          <w:szCs w:val="20"/>
        </w:rPr>
      </w:pPr>
      <w:r>
        <w:rPr>
          <w:spacing w:val="15"/>
          <w:sz w:val="20"/>
          <w:szCs w:val="20"/>
        </w:rPr>
        <w:t xml:space="preserve">7.2.2 </w:t>
      </w:r>
      <w:r>
        <w:rPr>
          <w:sz w:val="20"/>
          <w:szCs w:val="20"/>
        </w:rPr>
        <w:t>Do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immerse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battery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products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water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allow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it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get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wet</w:t>
      </w:r>
      <w:r>
        <w:rPr>
          <w:spacing w:val="15"/>
          <w:sz w:val="20"/>
          <w:szCs w:val="20"/>
        </w:rPr>
        <w:t>.</w:t>
      </w:r>
    </w:p>
    <w:p w14:paraId="4B94C96F" w14:textId="77777777" w:rsidR="005A15BB" w:rsidRDefault="004F25B3">
      <w:pPr>
        <w:spacing w:before="33" w:line="225" w:lineRule="auto"/>
        <w:ind w:left="531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请勿将电池浸入水中或使其受潮。</w:t>
      </w:r>
    </w:p>
    <w:p w14:paraId="260080DE" w14:textId="77777777" w:rsidR="005A15BB" w:rsidRDefault="004F25B3">
      <w:pPr>
        <w:pStyle w:val="a3"/>
        <w:spacing w:before="44" w:line="201" w:lineRule="auto"/>
        <w:ind w:left="7"/>
        <w:rPr>
          <w:sz w:val="20"/>
          <w:szCs w:val="20"/>
        </w:rPr>
      </w:pPr>
      <w:r>
        <w:rPr>
          <w:spacing w:val="14"/>
          <w:sz w:val="20"/>
          <w:szCs w:val="20"/>
        </w:rPr>
        <w:t xml:space="preserve">7.2.3 </w:t>
      </w:r>
      <w:r>
        <w:rPr>
          <w:sz w:val="20"/>
          <w:szCs w:val="20"/>
        </w:rPr>
        <w:t>Do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stack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battery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cartons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over</w:t>
      </w:r>
      <w:r>
        <w:rPr>
          <w:spacing w:val="14"/>
          <w:sz w:val="20"/>
          <w:szCs w:val="20"/>
        </w:rPr>
        <w:t xml:space="preserve"> 6 </w:t>
      </w:r>
      <w:r>
        <w:rPr>
          <w:sz w:val="20"/>
          <w:szCs w:val="20"/>
        </w:rPr>
        <w:t>high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stack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upside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down</w:t>
      </w:r>
      <w:r>
        <w:rPr>
          <w:spacing w:val="14"/>
          <w:sz w:val="20"/>
          <w:szCs w:val="20"/>
        </w:rPr>
        <w:t>.</w:t>
      </w:r>
    </w:p>
    <w:p w14:paraId="7C5C7A72" w14:textId="77777777" w:rsidR="005A15BB" w:rsidRDefault="004F25B3">
      <w:pPr>
        <w:pStyle w:val="a3"/>
        <w:spacing w:before="32" w:line="227" w:lineRule="auto"/>
        <w:ind w:left="531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6"/>
          <w:sz w:val="20"/>
          <w:szCs w:val="20"/>
          <w:lang w:eastAsia="zh-CN"/>
        </w:rPr>
        <w:t>请勿叠放超过</w:t>
      </w:r>
      <w:r>
        <w:rPr>
          <w:rFonts w:ascii="新宋体" w:eastAsia="新宋体" w:hAnsi="新宋体" w:cs="新宋体"/>
          <w:spacing w:val="-29"/>
          <w:sz w:val="20"/>
          <w:szCs w:val="20"/>
          <w:lang w:eastAsia="zh-CN"/>
        </w:rPr>
        <w:t xml:space="preserve"> </w:t>
      </w:r>
      <w:r>
        <w:rPr>
          <w:spacing w:val="6"/>
          <w:sz w:val="20"/>
          <w:szCs w:val="20"/>
          <w:lang w:eastAsia="zh-CN"/>
        </w:rPr>
        <w:t xml:space="preserve">3 </w:t>
      </w:r>
      <w:r>
        <w:rPr>
          <w:rFonts w:ascii="新宋体" w:eastAsia="新宋体" w:hAnsi="新宋体" w:cs="新宋体"/>
          <w:spacing w:val="6"/>
          <w:sz w:val="20"/>
          <w:szCs w:val="20"/>
          <w:lang w:eastAsia="zh-CN"/>
        </w:rPr>
        <w:t>层或倒置。</w:t>
      </w:r>
    </w:p>
    <w:p w14:paraId="02D2514B" w14:textId="77777777" w:rsidR="005A15BB" w:rsidRDefault="004F25B3">
      <w:pPr>
        <w:pStyle w:val="a3"/>
        <w:spacing w:before="26" w:line="221" w:lineRule="auto"/>
        <w:ind w:left="7"/>
        <w:rPr>
          <w:sz w:val="20"/>
          <w:szCs w:val="20"/>
        </w:rPr>
      </w:pPr>
      <w:r>
        <w:rPr>
          <w:spacing w:val="14"/>
          <w:sz w:val="20"/>
          <w:szCs w:val="20"/>
        </w:rPr>
        <w:t xml:space="preserve">7.2.4 </w:t>
      </w:r>
      <w:r>
        <w:rPr>
          <w:sz w:val="20"/>
          <w:szCs w:val="20"/>
        </w:rPr>
        <w:t>The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highest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temperature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transportation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lower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than</w:t>
      </w:r>
      <w:r>
        <w:rPr>
          <w:spacing w:val="28"/>
          <w:w w:val="101"/>
          <w:sz w:val="20"/>
          <w:szCs w:val="20"/>
        </w:rPr>
        <w:t xml:space="preserve"> </w:t>
      </w:r>
      <w:r>
        <w:rPr>
          <w:spacing w:val="14"/>
          <w:sz w:val="20"/>
          <w:szCs w:val="20"/>
        </w:rPr>
        <w:t>60</w:t>
      </w:r>
      <w:r>
        <w:rPr>
          <w:rFonts w:ascii="新宋体" w:eastAsia="新宋体" w:hAnsi="新宋体" w:cs="新宋体"/>
          <w:spacing w:val="14"/>
          <w:sz w:val="20"/>
          <w:szCs w:val="20"/>
        </w:rPr>
        <w:t>℃</w:t>
      </w:r>
      <w:r>
        <w:rPr>
          <w:spacing w:val="14"/>
          <w:sz w:val="20"/>
          <w:szCs w:val="20"/>
        </w:rPr>
        <w:t>.</w:t>
      </w:r>
    </w:p>
    <w:p w14:paraId="598550AF" w14:textId="77777777" w:rsidR="005A15BB" w:rsidRDefault="004F25B3">
      <w:pPr>
        <w:pStyle w:val="a3"/>
        <w:spacing w:before="31" w:line="228" w:lineRule="auto"/>
        <w:ind w:left="535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11"/>
          <w:sz w:val="20"/>
          <w:szCs w:val="20"/>
          <w:lang w:eastAsia="zh-CN"/>
        </w:rPr>
        <w:t>最高运输温度不超过</w:t>
      </w:r>
      <w:r>
        <w:rPr>
          <w:spacing w:val="11"/>
          <w:sz w:val="20"/>
          <w:szCs w:val="20"/>
          <w:lang w:eastAsia="zh-CN"/>
        </w:rPr>
        <w:t>60</w:t>
      </w:r>
      <w:r>
        <w:rPr>
          <w:rFonts w:ascii="新宋体" w:eastAsia="新宋体" w:hAnsi="新宋体" w:cs="新宋体"/>
          <w:spacing w:val="11"/>
          <w:sz w:val="20"/>
          <w:szCs w:val="20"/>
          <w:lang w:eastAsia="zh-CN"/>
        </w:rPr>
        <w:t>℃。</w:t>
      </w:r>
    </w:p>
    <w:p w14:paraId="6A752A62" w14:textId="77777777" w:rsidR="005A15BB" w:rsidRDefault="005A15BB">
      <w:pPr>
        <w:spacing w:line="265" w:lineRule="auto"/>
        <w:rPr>
          <w:lang w:eastAsia="zh-CN"/>
        </w:rPr>
      </w:pPr>
    </w:p>
    <w:p w14:paraId="2BE7D628" w14:textId="77777777" w:rsidR="005A15BB" w:rsidRDefault="004F25B3">
      <w:pPr>
        <w:pStyle w:val="a3"/>
        <w:spacing w:before="92" w:line="213" w:lineRule="auto"/>
        <w:ind w:left="9"/>
        <w:rPr>
          <w:rFonts w:ascii="新宋体" w:eastAsia="新宋体" w:hAnsi="新宋体" w:cs="新宋体"/>
          <w:sz w:val="28"/>
          <w:szCs w:val="28"/>
          <w:lang w:eastAsia="zh-CN"/>
        </w:rPr>
      </w:pPr>
      <w:r>
        <w:rPr>
          <w:b/>
          <w:bCs/>
          <w:spacing w:val="-3"/>
          <w:sz w:val="28"/>
          <w:szCs w:val="28"/>
          <w:lang w:eastAsia="zh-CN"/>
        </w:rPr>
        <w:t xml:space="preserve">8    Warning </w:t>
      </w:r>
      <w:r>
        <w:rPr>
          <w:rFonts w:ascii="新宋体" w:eastAsia="新宋体" w:hAnsi="新宋体" w:cs="新宋体"/>
          <w:b/>
          <w:bCs/>
          <w:spacing w:val="-3"/>
          <w:sz w:val="28"/>
          <w:szCs w:val="28"/>
          <w:lang w:eastAsia="zh-CN"/>
        </w:rPr>
        <w:t>注意事项</w:t>
      </w:r>
    </w:p>
    <w:p w14:paraId="780F8D3A" w14:textId="77777777" w:rsidR="005A15BB" w:rsidRDefault="004F25B3">
      <w:pPr>
        <w:pStyle w:val="a3"/>
        <w:spacing w:before="32" w:line="251" w:lineRule="auto"/>
        <w:ind w:left="602" w:right="126" w:hanging="439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spacing w:val="8"/>
          <w:sz w:val="20"/>
          <w:szCs w:val="20"/>
          <w:lang w:eastAsia="zh-CN"/>
        </w:rPr>
        <w:t>8.</w:t>
      </w:r>
      <w:r>
        <w:rPr>
          <w:spacing w:val="-19"/>
          <w:sz w:val="20"/>
          <w:szCs w:val="20"/>
          <w:lang w:eastAsia="zh-CN"/>
        </w:rPr>
        <w:t xml:space="preserve"> </w:t>
      </w:r>
      <w:r>
        <w:rPr>
          <w:spacing w:val="8"/>
          <w:sz w:val="20"/>
          <w:szCs w:val="20"/>
          <w:lang w:eastAsia="zh-CN"/>
        </w:rPr>
        <w:t xml:space="preserve">1 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为确保安全，</w:t>
      </w:r>
      <w:r>
        <w:rPr>
          <w:rFonts w:ascii="新宋体" w:eastAsia="新宋体" w:hAnsi="新宋体" w:cs="新宋体"/>
          <w:spacing w:val="-57"/>
          <w:sz w:val="20"/>
          <w:szCs w:val="20"/>
          <w:lang w:eastAsia="zh-CN"/>
        </w:rPr>
        <w:t xml:space="preserve"> 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电池应安装安全装置，在静电强于制造时所要求的静电时请勿使用，否则，安全装置会失效，导致</w:t>
      </w:r>
      <w:r>
        <w:rPr>
          <w:rFonts w:ascii="新宋体" w:eastAsia="新宋体" w:hAnsi="新宋体" w:cs="新宋体"/>
          <w:spacing w:val="6"/>
          <w:sz w:val="20"/>
          <w:szCs w:val="20"/>
          <w:lang w:eastAsia="zh-CN"/>
        </w:rPr>
        <w:t>电池过热、破裂、爆炸及着火。</w:t>
      </w:r>
    </w:p>
    <w:p w14:paraId="07A9DBF7" w14:textId="77777777" w:rsidR="005A15BB" w:rsidRDefault="004F25B3">
      <w:pPr>
        <w:pStyle w:val="a3"/>
        <w:spacing w:before="17" w:line="236" w:lineRule="auto"/>
        <w:ind w:left="421" w:right="127" w:hanging="1"/>
        <w:rPr>
          <w:sz w:val="20"/>
          <w:szCs w:val="20"/>
        </w:rPr>
      </w:pPr>
      <w:r>
        <w:rPr>
          <w:spacing w:val="4"/>
          <w:sz w:val="20"/>
          <w:szCs w:val="20"/>
        </w:rPr>
        <w:t>Use proper Electrostatic Discharge (ESD) handling methods to</w:t>
      </w:r>
      <w:r>
        <w:rPr>
          <w:spacing w:val="16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avoid</w:t>
      </w:r>
      <w:r>
        <w:rPr>
          <w:spacing w:val="1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damaging</w:t>
      </w:r>
      <w:r>
        <w:rPr>
          <w:spacing w:val="1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 battery.</w:t>
      </w:r>
      <w:r>
        <w:rPr>
          <w:spacing w:val="5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Exposure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to</w:t>
      </w:r>
      <w:r>
        <w:rPr>
          <w:spacing w:val="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ESD</w:t>
      </w:r>
      <w:r>
        <w:rPr>
          <w:spacing w:val="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may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damage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 battery protection devices which may lead to overheating, ruptur</w:t>
      </w:r>
      <w:r>
        <w:rPr>
          <w:spacing w:val="3"/>
          <w:sz w:val="20"/>
          <w:szCs w:val="20"/>
        </w:rPr>
        <w:t>e, explosion</w:t>
      </w:r>
      <w:r>
        <w:rPr>
          <w:spacing w:val="12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fire.</w:t>
      </w:r>
    </w:p>
    <w:p w14:paraId="1A6849CE" w14:textId="77777777" w:rsidR="005A15BB" w:rsidRDefault="004F25B3">
      <w:pPr>
        <w:pStyle w:val="a3"/>
        <w:spacing w:before="14" w:line="224" w:lineRule="auto"/>
        <w:ind w:left="117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spacing w:val="8"/>
          <w:sz w:val="20"/>
          <w:szCs w:val="20"/>
          <w:lang w:eastAsia="zh-CN"/>
        </w:rPr>
        <w:t xml:space="preserve">8.2 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请在下列条件下正常使用，否则会过热、着火、性能降低及缩短寿命。</w:t>
      </w:r>
    </w:p>
    <w:p w14:paraId="2DE42AB8" w14:textId="77777777" w:rsidR="005A15BB" w:rsidRDefault="004F25B3">
      <w:pPr>
        <w:pStyle w:val="a3"/>
        <w:spacing w:before="46" w:line="238" w:lineRule="auto"/>
        <w:ind w:left="531" w:right="124" w:hanging="1"/>
        <w:rPr>
          <w:sz w:val="20"/>
          <w:szCs w:val="20"/>
        </w:rPr>
      </w:pPr>
      <w:r>
        <w:rPr>
          <w:spacing w:val="4"/>
          <w:sz w:val="20"/>
          <w:szCs w:val="20"/>
        </w:rPr>
        <w:t>In</w:t>
      </w:r>
      <w:r>
        <w:rPr>
          <w:spacing w:val="18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normal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use</w:t>
      </w:r>
      <w:r>
        <w:rPr>
          <w:spacing w:val="2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of the</w:t>
      </w:r>
      <w:r>
        <w:rPr>
          <w:spacing w:val="26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following</w:t>
      </w:r>
      <w:r>
        <w:rPr>
          <w:spacing w:val="25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conditions,</w:t>
      </w:r>
      <w:r>
        <w:rPr>
          <w:spacing w:val="22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otherwise</w:t>
      </w:r>
      <w:r>
        <w:rPr>
          <w:spacing w:val="2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</w:t>
      </w:r>
      <w:r>
        <w:rPr>
          <w:spacing w:val="3"/>
          <w:sz w:val="20"/>
          <w:szCs w:val="20"/>
        </w:rPr>
        <w:t>hey</w:t>
      </w:r>
      <w:r>
        <w:rPr>
          <w:spacing w:val="2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will</w:t>
      </w:r>
      <w:r>
        <w:rPr>
          <w:spacing w:val="2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overheat</w:t>
      </w:r>
      <w:r>
        <w:rPr>
          <w:spacing w:val="24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</w:t>
      </w:r>
      <w:r>
        <w:rPr>
          <w:spacing w:val="2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catch</w:t>
      </w:r>
      <w:r>
        <w:rPr>
          <w:spacing w:val="26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fire, performance</w:t>
      </w:r>
      <w:r>
        <w:rPr>
          <w:spacing w:val="25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</w:t>
      </w:r>
      <w:r>
        <w:rPr>
          <w:spacing w:val="28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shorten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</w:t>
      </w:r>
      <w:r>
        <w:rPr>
          <w:sz w:val="20"/>
          <w:szCs w:val="20"/>
        </w:rPr>
        <w:t xml:space="preserve"> life</w:t>
      </w:r>
      <w:r>
        <w:rPr>
          <w:spacing w:val="7"/>
          <w:sz w:val="20"/>
          <w:szCs w:val="20"/>
        </w:rPr>
        <w:t>.</w:t>
      </w:r>
    </w:p>
    <w:p w14:paraId="2547A83E" w14:textId="77777777" w:rsidR="005A15BB" w:rsidRDefault="004F25B3">
      <w:pPr>
        <w:pStyle w:val="a3"/>
        <w:spacing w:before="11" w:line="221" w:lineRule="auto"/>
        <w:ind w:left="533"/>
        <w:rPr>
          <w:sz w:val="20"/>
          <w:szCs w:val="20"/>
        </w:rPr>
      </w:pPr>
      <w:proofErr w:type="spellStart"/>
      <w:r>
        <w:rPr>
          <w:rFonts w:ascii="新宋体" w:eastAsia="新宋体" w:hAnsi="新宋体" w:cs="新宋体"/>
          <w:spacing w:val="14"/>
          <w:sz w:val="20"/>
          <w:szCs w:val="20"/>
        </w:rPr>
        <w:t>环境条件</w:t>
      </w:r>
      <w:proofErr w:type="spellEnd"/>
      <w:r>
        <w:rPr>
          <w:rFonts w:ascii="新宋体" w:eastAsia="新宋体" w:hAnsi="新宋体" w:cs="新宋体"/>
          <w:spacing w:val="-40"/>
          <w:sz w:val="20"/>
          <w:szCs w:val="20"/>
        </w:rPr>
        <w:t xml:space="preserve"> </w:t>
      </w:r>
      <w:r>
        <w:rPr>
          <w:sz w:val="20"/>
          <w:szCs w:val="20"/>
        </w:rPr>
        <w:t>Ambient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condition</w:t>
      </w:r>
      <w:r>
        <w:rPr>
          <w:spacing w:val="14"/>
          <w:sz w:val="20"/>
          <w:szCs w:val="20"/>
        </w:rPr>
        <w:t xml:space="preserve">: (T </w:t>
      </w:r>
      <w:proofErr w:type="spellStart"/>
      <w:r>
        <w:rPr>
          <w:rFonts w:ascii="新宋体" w:eastAsia="新宋体" w:hAnsi="新宋体" w:cs="新宋体"/>
          <w:spacing w:val="14"/>
          <w:sz w:val="20"/>
          <w:szCs w:val="20"/>
        </w:rPr>
        <w:t>温度</w:t>
      </w:r>
      <w:proofErr w:type="spellEnd"/>
      <w:r>
        <w:rPr>
          <w:rFonts w:ascii="新宋体" w:eastAsia="新宋体" w:hAnsi="新宋体" w:cs="新宋体"/>
          <w:spacing w:val="-43"/>
          <w:sz w:val="20"/>
          <w:szCs w:val="20"/>
        </w:rPr>
        <w:t xml:space="preserve"> </w:t>
      </w:r>
      <w:r>
        <w:rPr>
          <w:sz w:val="20"/>
          <w:szCs w:val="20"/>
        </w:rPr>
        <w:t>temperature</w:t>
      </w:r>
      <w:r>
        <w:rPr>
          <w:spacing w:val="14"/>
          <w:sz w:val="20"/>
          <w:szCs w:val="20"/>
        </w:rPr>
        <w:t>)</w:t>
      </w:r>
    </w:p>
    <w:p w14:paraId="490E0C5E" w14:textId="77777777" w:rsidR="005A15BB" w:rsidRDefault="004F25B3">
      <w:pPr>
        <w:pStyle w:val="a3"/>
        <w:spacing w:before="32" w:line="221" w:lineRule="auto"/>
        <w:ind w:left="535"/>
        <w:rPr>
          <w:rFonts w:ascii="新宋体" w:eastAsia="新宋体" w:hAnsi="新宋体" w:cs="新宋体"/>
          <w:sz w:val="20"/>
          <w:szCs w:val="20"/>
        </w:rPr>
      </w:pPr>
      <w:proofErr w:type="spellStart"/>
      <w:r>
        <w:rPr>
          <w:rFonts w:ascii="新宋体" w:eastAsia="新宋体" w:hAnsi="新宋体" w:cs="新宋体"/>
          <w:spacing w:val="6"/>
          <w:sz w:val="20"/>
          <w:szCs w:val="20"/>
        </w:rPr>
        <w:t>充电</w:t>
      </w:r>
      <w:proofErr w:type="spellEnd"/>
      <w:r>
        <w:rPr>
          <w:rFonts w:ascii="新宋体" w:eastAsia="新宋体" w:hAnsi="新宋体" w:cs="新宋体"/>
          <w:spacing w:val="-29"/>
          <w:sz w:val="20"/>
          <w:szCs w:val="20"/>
        </w:rPr>
        <w:t xml:space="preserve"> </w:t>
      </w:r>
      <w:r>
        <w:rPr>
          <w:sz w:val="20"/>
          <w:szCs w:val="20"/>
        </w:rPr>
        <w:t>charging</w:t>
      </w:r>
      <w:r>
        <w:rPr>
          <w:spacing w:val="6"/>
          <w:sz w:val="20"/>
          <w:szCs w:val="20"/>
        </w:rPr>
        <w:t>: 0~+60</w:t>
      </w:r>
      <w:r>
        <w:rPr>
          <w:rFonts w:ascii="新宋体" w:eastAsia="新宋体" w:hAnsi="新宋体" w:cs="新宋体"/>
          <w:spacing w:val="6"/>
          <w:sz w:val="20"/>
          <w:szCs w:val="20"/>
        </w:rPr>
        <w:t>℃</w:t>
      </w:r>
    </w:p>
    <w:p w14:paraId="3AFD54AE" w14:textId="77777777" w:rsidR="005A15BB" w:rsidRDefault="004F25B3">
      <w:pPr>
        <w:pStyle w:val="a3"/>
        <w:spacing w:before="32" w:line="221" w:lineRule="auto"/>
        <w:ind w:left="533"/>
        <w:rPr>
          <w:rFonts w:ascii="新宋体" w:eastAsia="新宋体" w:hAnsi="新宋体" w:cs="新宋体"/>
          <w:sz w:val="20"/>
          <w:szCs w:val="20"/>
        </w:rPr>
      </w:pPr>
      <w:proofErr w:type="spellStart"/>
      <w:r>
        <w:rPr>
          <w:rFonts w:ascii="新宋体" w:eastAsia="新宋体" w:hAnsi="新宋体" w:cs="新宋体"/>
          <w:spacing w:val="6"/>
          <w:sz w:val="20"/>
          <w:szCs w:val="20"/>
        </w:rPr>
        <w:t>放电</w:t>
      </w:r>
      <w:proofErr w:type="spellEnd"/>
      <w:r>
        <w:rPr>
          <w:rFonts w:ascii="新宋体" w:eastAsia="新宋体" w:hAnsi="新宋体" w:cs="新宋体"/>
          <w:spacing w:val="-29"/>
          <w:sz w:val="20"/>
          <w:szCs w:val="20"/>
        </w:rPr>
        <w:t xml:space="preserve"> </w:t>
      </w:r>
      <w:r>
        <w:rPr>
          <w:sz w:val="20"/>
          <w:szCs w:val="20"/>
        </w:rPr>
        <w:t>discharging</w:t>
      </w:r>
      <w:r>
        <w:rPr>
          <w:spacing w:val="6"/>
          <w:sz w:val="20"/>
          <w:szCs w:val="20"/>
        </w:rPr>
        <w:t>:</w:t>
      </w:r>
      <w:r>
        <w:rPr>
          <w:spacing w:val="16"/>
          <w:w w:val="101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-15~+65</w:t>
      </w:r>
      <w:r>
        <w:rPr>
          <w:rFonts w:ascii="新宋体" w:eastAsia="新宋体" w:hAnsi="新宋体" w:cs="新宋体"/>
          <w:spacing w:val="6"/>
          <w:sz w:val="20"/>
          <w:szCs w:val="20"/>
        </w:rPr>
        <w:t>℃</w:t>
      </w:r>
    </w:p>
    <w:p w14:paraId="23A66B95" w14:textId="77777777" w:rsidR="005A15BB" w:rsidRDefault="004F25B3">
      <w:pPr>
        <w:pStyle w:val="a3"/>
        <w:spacing w:before="33" w:line="228" w:lineRule="auto"/>
        <w:ind w:left="117"/>
        <w:rPr>
          <w:rFonts w:ascii="新宋体" w:eastAsia="新宋体" w:hAnsi="新宋体" w:cs="新宋体"/>
          <w:sz w:val="20"/>
          <w:szCs w:val="20"/>
        </w:rPr>
      </w:pPr>
      <w:r>
        <w:rPr>
          <w:spacing w:val="8"/>
          <w:sz w:val="20"/>
          <w:szCs w:val="20"/>
        </w:rPr>
        <w:t xml:space="preserve">8.3 </w:t>
      </w:r>
      <w:proofErr w:type="spellStart"/>
      <w:r>
        <w:rPr>
          <w:rFonts w:ascii="新宋体" w:eastAsia="新宋体" w:hAnsi="新宋体" w:cs="新宋体"/>
          <w:spacing w:val="8"/>
          <w:sz w:val="20"/>
          <w:szCs w:val="20"/>
        </w:rPr>
        <w:t>为避免人员受伤或财产损坏</w:t>
      </w:r>
      <w:proofErr w:type="spellEnd"/>
      <w:r>
        <w:rPr>
          <w:rFonts w:ascii="新宋体" w:eastAsia="新宋体" w:hAnsi="新宋体" w:cs="新宋体"/>
          <w:spacing w:val="8"/>
          <w:sz w:val="20"/>
          <w:szCs w:val="20"/>
        </w:rPr>
        <w:t>，</w:t>
      </w:r>
      <w:r>
        <w:rPr>
          <w:rFonts w:ascii="新宋体" w:eastAsia="新宋体" w:hAnsi="新宋体" w:cs="新宋体"/>
          <w:spacing w:val="-59"/>
          <w:sz w:val="20"/>
          <w:szCs w:val="20"/>
        </w:rPr>
        <w:t xml:space="preserve"> </w:t>
      </w:r>
      <w:proofErr w:type="spellStart"/>
      <w:r>
        <w:rPr>
          <w:rFonts w:ascii="新宋体" w:eastAsia="新宋体" w:hAnsi="新宋体" w:cs="新宋体"/>
          <w:spacing w:val="8"/>
          <w:sz w:val="20"/>
          <w:szCs w:val="20"/>
        </w:rPr>
        <w:t>电池应由合适的人员使用。电</w:t>
      </w:r>
      <w:r>
        <w:rPr>
          <w:rFonts w:ascii="新宋体" w:eastAsia="新宋体" w:hAnsi="新宋体" w:cs="新宋体"/>
          <w:spacing w:val="7"/>
          <w:sz w:val="20"/>
          <w:szCs w:val="20"/>
        </w:rPr>
        <w:t>池应远离婴幼儿和宠物</w:t>
      </w:r>
      <w:proofErr w:type="spellEnd"/>
      <w:r>
        <w:rPr>
          <w:rFonts w:ascii="新宋体" w:eastAsia="新宋体" w:hAnsi="新宋体" w:cs="新宋体"/>
          <w:spacing w:val="7"/>
          <w:sz w:val="20"/>
          <w:szCs w:val="20"/>
        </w:rPr>
        <w:t>。</w:t>
      </w:r>
    </w:p>
    <w:p w14:paraId="4279FAD6" w14:textId="77777777" w:rsidR="005A15BB" w:rsidRDefault="004F25B3">
      <w:pPr>
        <w:pStyle w:val="a3"/>
        <w:spacing w:before="44" w:line="236" w:lineRule="auto"/>
        <w:ind w:left="425" w:right="4" w:hanging="3"/>
        <w:rPr>
          <w:sz w:val="20"/>
          <w:szCs w:val="20"/>
        </w:rPr>
      </w:pPr>
      <w:r>
        <w:rPr>
          <w:spacing w:val="4"/>
          <w:sz w:val="20"/>
          <w:szCs w:val="20"/>
        </w:rPr>
        <w:t>Batteries</w:t>
      </w:r>
      <w:r>
        <w:rPr>
          <w:spacing w:val="2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should</w:t>
      </w:r>
      <w:r>
        <w:rPr>
          <w:spacing w:val="15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be handled by</w:t>
      </w:r>
      <w:r>
        <w:rPr>
          <w:spacing w:val="2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qualified personnel</w:t>
      </w:r>
      <w:r>
        <w:rPr>
          <w:spacing w:val="24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only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to</w:t>
      </w:r>
      <w:r>
        <w:rPr>
          <w:spacing w:val="23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avoid</w:t>
      </w:r>
      <w:r>
        <w:rPr>
          <w:spacing w:val="24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injuries</w:t>
      </w:r>
      <w:r>
        <w:rPr>
          <w:spacing w:val="22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or property</w:t>
      </w:r>
      <w:r>
        <w:rPr>
          <w:spacing w:val="2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damage.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Keep</w:t>
      </w:r>
      <w:r>
        <w:rPr>
          <w:spacing w:val="1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15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ba</w:t>
      </w:r>
      <w:r>
        <w:rPr>
          <w:spacing w:val="3"/>
          <w:sz w:val="20"/>
          <w:szCs w:val="20"/>
        </w:rPr>
        <w:t>ttery</w:t>
      </w:r>
      <w:r>
        <w:rPr>
          <w:spacing w:val="23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away</w:t>
      </w:r>
      <w:r>
        <w:rPr>
          <w:spacing w:val="21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from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children and pets.</w:t>
      </w:r>
    </w:p>
    <w:p w14:paraId="5C98B710" w14:textId="77777777" w:rsidR="005A15BB" w:rsidRDefault="004F25B3">
      <w:pPr>
        <w:pStyle w:val="a3"/>
        <w:spacing w:before="14" w:line="224" w:lineRule="auto"/>
        <w:ind w:left="117"/>
        <w:rPr>
          <w:rFonts w:ascii="新宋体" w:eastAsia="新宋体" w:hAnsi="新宋体" w:cs="新宋体"/>
          <w:sz w:val="20"/>
          <w:szCs w:val="20"/>
        </w:rPr>
      </w:pPr>
      <w:r>
        <w:rPr>
          <w:spacing w:val="8"/>
          <w:sz w:val="20"/>
          <w:szCs w:val="20"/>
        </w:rPr>
        <w:t xml:space="preserve">8.4 </w:t>
      </w:r>
      <w:proofErr w:type="spellStart"/>
      <w:r>
        <w:rPr>
          <w:rFonts w:ascii="新宋体" w:eastAsia="新宋体" w:hAnsi="新宋体" w:cs="新宋体"/>
          <w:spacing w:val="8"/>
          <w:sz w:val="20"/>
          <w:szCs w:val="20"/>
        </w:rPr>
        <w:t>若电池泄露</w:t>
      </w:r>
      <w:proofErr w:type="spellEnd"/>
      <w:r>
        <w:rPr>
          <w:rFonts w:ascii="新宋体" w:eastAsia="新宋体" w:hAnsi="新宋体" w:cs="新宋体"/>
          <w:spacing w:val="8"/>
          <w:sz w:val="20"/>
          <w:szCs w:val="20"/>
        </w:rPr>
        <w:t>，</w:t>
      </w:r>
      <w:r>
        <w:rPr>
          <w:rFonts w:ascii="新宋体" w:eastAsia="新宋体" w:hAnsi="新宋体" w:cs="新宋体"/>
          <w:spacing w:val="-57"/>
          <w:sz w:val="20"/>
          <w:szCs w:val="20"/>
        </w:rPr>
        <w:t xml:space="preserve"> </w:t>
      </w:r>
      <w:proofErr w:type="spellStart"/>
      <w:r>
        <w:rPr>
          <w:rFonts w:ascii="新宋体" w:eastAsia="新宋体" w:hAnsi="新宋体" w:cs="新宋体"/>
          <w:spacing w:val="8"/>
          <w:sz w:val="20"/>
          <w:szCs w:val="20"/>
        </w:rPr>
        <w:t>电解质粘于皮肤或衣服上，请用水冲洗掉或用流水洗衣服，否则将会</w:t>
      </w:r>
      <w:r>
        <w:rPr>
          <w:rFonts w:ascii="新宋体" w:eastAsia="新宋体" w:hAnsi="新宋体" w:cs="新宋体"/>
          <w:spacing w:val="7"/>
          <w:sz w:val="20"/>
          <w:szCs w:val="20"/>
        </w:rPr>
        <w:t>腐蚀皮胅</w:t>
      </w:r>
      <w:proofErr w:type="spellEnd"/>
      <w:r>
        <w:rPr>
          <w:rFonts w:ascii="新宋体" w:eastAsia="新宋体" w:hAnsi="新宋体" w:cs="新宋体"/>
          <w:spacing w:val="7"/>
          <w:sz w:val="20"/>
          <w:szCs w:val="20"/>
        </w:rPr>
        <w:t>。</w:t>
      </w:r>
    </w:p>
    <w:p w14:paraId="69B3BA0D" w14:textId="77777777" w:rsidR="005A15BB" w:rsidRDefault="004F25B3">
      <w:pPr>
        <w:pStyle w:val="a3"/>
        <w:spacing w:before="46" w:line="234" w:lineRule="auto"/>
        <w:ind w:left="427" w:right="2" w:hanging="6"/>
        <w:rPr>
          <w:sz w:val="20"/>
          <w:szCs w:val="20"/>
        </w:rPr>
      </w:pPr>
      <w:proofErr w:type="gramStart"/>
      <w:r>
        <w:rPr>
          <w:spacing w:val="4"/>
          <w:sz w:val="20"/>
          <w:szCs w:val="20"/>
        </w:rPr>
        <w:t>Avoid  contact</w:t>
      </w:r>
      <w:proofErr w:type="gramEnd"/>
      <w:r>
        <w:rPr>
          <w:spacing w:val="4"/>
          <w:sz w:val="20"/>
          <w:szCs w:val="20"/>
        </w:rPr>
        <w:t xml:space="preserve">  with  leaking  b</w:t>
      </w:r>
      <w:r>
        <w:rPr>
          <w:spacing w:val="3"/>
          <w:sz w:val="20"/>
          <w:szCs w:val="20"/>
        </w:rPr>
        <w:t>atteries  as</w:t>
      </w:r>
      <w:r>
        <w:rPr>
          <w:spacing w:val="9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electrolytes</w:t>
      </w:r>
      <w:r>
        <w:rPr>
          <w:spacing w:val="6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may</w:t>
      </w:r>
      <w:r>
        <w:rPr>
          <w:spacing w:val="10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cause  burns</w:t>
      </w:r>
      <w:r>
        <w:rPr>
          <w:spacing w:val="5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to</w:t>
      </w:r>
      <w:r>
        <w:rPr>
          <w:spacing w:val="10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skin</w:t>
      </w:r>
      <w:r>
        <w:rPr>
          <w:spacing w:val="8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and</w:t>
      </w:r>
      <w:r>
        <w:rPr>
          <w:spacing w:val="8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damage</w:t>
      </w:r>
      <w:r>
        <w:rPr>
          <w:spacing w:val="6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to</w:t>
      </w:r>
      <w:r>
        <w:rPr>
          <w:spacing w:val="9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clothing.</w:t>
      </w:r>
      <w:r>
        <w:rPr>
          <w:spacing w:val="8"/>
          <w:sz w:val="20"/>
          <w:szCs w:val="20"/>
        </w:rPr>
        <w:t xml:space="preserve">  </w:t>
      </w:r>
      <w:proofErr w:type="gramStart"/>
      <w:r>
        <w:rPr>
          <w:spacing w:val="3"/>
          <w:sz w:val="20"/>
          <w:szCs w:val="20"/>
        </w:rPr>
        <w:t>In</w:t>
      </w:r>
      <w:r>
        <w:rPr>
          <w:spacing w:val="5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the</w:t>
      </w:r>
      <w:proofErr w:type="gramEnd"/>
      <w:r>
        <w:rPr>
          <w:spacing w:val="9"/>
          <w:sz w:val="20"/>
          <w:szCs w:val="20"/>
        </w:rPr>
        <w:t xml:space="preserve">  </w:t>
      </w:r>
      <w:r>
        <w:rPr>
          <w:spacing w:val="3"/>
          <w:sz w:val="20"/>
          <w:szCs w:val="20"/>
        </w:rPr>
        <w:t>event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electrolytes make contact, wash effected areas with water and seek medical</w:t>
      </w:r>
      <w:r>
        <w:rPr>
          <w:spacing w:val="1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attention</w:t>
      </w:r>
      <w:r>
        <w:rPr>
          <w:spacing w:val="1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if</w:t>
      </w:r>
      <w:r>
        <w:rPr>
          <w:spacing w:val="-1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nec</w:t>
      </w:r>
      <w:r>
        <w:rPr>
          <w:spacing w:val="3"/>
          <w:sz w:val="20"/>
          <w:szCs w:val="20"/>
        </w:rPr>
        <w:t>essary.</w:t>
      </w:r>
    </w:p>
    <w:p w14:paraId="2EF56B60" w14:textId="77777777" w:rsidR="005A15BB" w:rsidRDefault="004F25B3">
      <w:pPr>
        <w:pStyle w:val="a3"/>
        <w:spacing w:before="16" w:line="221" w:lineRule="auto"/>
        <w:ind w:left="117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 xml:space="preserve">8.5 </w:t>
      </w:r>
      <w:r>
        <w:rPr>
          <w:rFonts w:ascii="新宋体" w:eastAsia="新宋体" w:hAnsi="新宋体" w:cs="新宋体"/>
          <w:spacing w:val="9"/>
          <w:sz w:val="20"/>
          <w:szCs w:val="20"/>
          <w:lang w:eastAsia="zh-CN"/>
        </w:rPr>
        <w:t>为了不装错或损耗电池，请认真阅读使用说明书，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并按照指导进行安装与拆卸</w:t>
      </w:r>
      <w:r>
        <w:rPr>
          <w:spacing w:val="8"/>
          <w:sz w:val="20"/>
          <w:szCs w:val="20"/>
          <w:lang w:eastAsia="zh-CN"/>
        </w:rPr>
        <w:t>(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从装置上</w:t>
      </w:r>
      <w:r>
        <w:rPr>
          <w:spacing w:val="8"/>
          <w:sz w:val="20"/>
          <w:szCs w:val="20"/>
          <w:lang w:eastAsia="zh-CN"/>
        </w:rPr>
        <w:t>)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。</w:t>
      </w:r>
    </w:p>
    <w:p w14:paraId="182515DF" w14:textId="77777777" w:rsidR="005A15BB" w:rsidRDefault="004F25B3">
      <w:pPr>
        <w:pStyle w:val="a3"/>
        <w:spacing w:before="52" w:line="234" w:lineRule="auto"/>
        <w:ind w:left="424"/>
        <w:rPr>
          <w:sz w:val="20"/>
          <w:szCs w:val="20"/>
        </w:rPr>
      </w:pPr>
      <w:proofErr w:type="gramStart"/>
      <w:r>
        <w:rPr>
          <w:spacing w:val="4"/>
          <w:sz w:val="20"/>
          <w:szCs w:val="20"/>
        </w:rPr>
        <w:t>In</w:t>
      </w:r>
      <w:r>
        <w:rPr>
          <w:spacing w:val="3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order</w:t>
      </w:r>
      <w:r>
        <w:rPr>
          <w:spacing w:val="3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to</w:t>
      </w:r>
      <w:proofErr w:type="gramEnd"/>
      <w:r>
        <w:rPr>
          <w:spacing w:val="35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avoid</w:t>
      </w:r>
      <w:r>
        <w:rPr>
          <w:spacing w:val="3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damage</w:t>
      </w:r>
      <w:r>
        <w:rPr>
          <w:spacing w:val="35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to</w:t>
      </w:r>
      <w:r>
        <w:rPr>
          <w:spacing w:val="32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3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batte</w:t>
      </w:r>
      <w:r>
        <w:rPr>
          <w:spacing w:val="3"/>
          <w:sz w:val="20"/>
          <w:szCs w:val="20"/>
        </w:rPr>
        <w:t>ry</w:t>
      </w:r>
      <w:r>
        <w:rPr>
          <w:spacing w:val="37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</w:t>
      </w:r>
      <w:r>
        <w:rPr>
          <w:spacing w:val="34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devices,</w:t>
      </w:r>
      <w:r>
        <w:rPr>
          <w:spacing w:val="3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carefully</w:t>
      </w:r>
      <w:r>
        <w:rPr>
          <w:spacing w:val="31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read</w:t>
      </w:r>
      <w:r>
        <w:rPr>
          <w:spacing w:val="37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</w:t>
      </w:r>
      <w:r>
        <w:rPr>
          <w:spacing w:val="27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understand</w:t>
      </w:r>
      <w:r>
        <w:rPr>
          <w:spacing w:val="3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</w:t>
      </w:r>
      <w:r>
        <w:rPr>
          <w:spacing w:val="3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operating</w:t>
      </w:r>
      <w:r>
        <w:rPr>
          <w:spacing w:val="36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instructions</w:t>
      </w:r>
      <w:r>
        <w:rPr>
          <w:spacing w:val="3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for</w:t>
      </w:r>
      <w:r>
        <w:rPr>
          <w:spacing w:val="27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proper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installation, use and removal of</w:t>
      </w:r>
      <w:r>
        <w:rPr>
          <w:spacing w:val="-14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 battery in the device.</w:t>
      </w:r>
    </w:p>
    <w:p w14:paraId="61C4D73D" w14:textId="77777777" w:rsidR="005A15BB" w:rsidRDefault="004F25B3">
      <w:pPr>
        <w:pStyle w:val="a3"/>
        <w:spacing w:before="16" w:line="224" w:lineRule="auto"/>
        <w:ind w:left="117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 xml:space="preserve">8.6 </w:t>
      </w:r>
      <w:r>
        <w:rPr>
          <w:rFonts w:ascii="新宋体" w:eastAsia="新宋体" w:hAnsi="新宋体" w:cs="新宋体"/>
          <w:spacing w:val="9"/>
          <w:sz w:val="20"/>
          <w:szCs w:val="20"/>
          <w:lang w:eastAsia="zh-CN"/>
        </w:rPr>
        <w:t>若电池不长期使用，请把电池拿出并放于干燥的地方，否则电器将会被腐蚀电池降低性能和减少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寿命。</w:t>
      </w:r>
    </w:p>
    <w:p w14:paraId="57822716" w14:textId="77777777" w:rsidR="005A15BB" w:rsidRDefault="004F25B3">
      <w:pPr>
        <w:pStyle w:val="a3"/>
        <w:spacing w:before="48" w:line="243" w:lineRule="auto"/>
        <w:ind w:left="418" w:firstLine="5"/>
        <w:jc w:val="both"/>
        <w:rPr>
          <w:sz w:val="20"/>
          <w:szCs w:val="20"/>
        </w:rPr>
      </w:pPr>
      <w:r>
        <w:rPr>
          <w:spacing w:val="4"/>
          <w:sz w:val="20"/>
          <w:szCs w:val="20"/>
        </w:rPr>
        <w:t>If</w:t>
      </w:r>
      <w:r>
        <w:rPr>
          <w:spacing w:val="-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 battery is not intended to be used for an extended period of</w:t>
      </w:r>
      <w:r>
        <w:rPr>
          <w:spacing w:val="-1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time,</w:t>
      </w:r>
      <w:r>
        <w:rPr>
          <w:spacing w:val="5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remove</w:t>
      </w:r>
      <w:r>
        <w:rPr>
          <w:spacing w:val="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battery</w:t>
      </w:r>
      <w:r>
        <w:rPr>
          <w:spacing w:val="12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an</w:t>
      </w:r>
      <w:r>
        <w:rPr>
          <w:spacing w:val="3"/>
          <w:sz w:val="20"/>
          <w:szCs w:val="20"/>
        </w:rPr>
        <w:t>d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store</w:t>
      </w:r>
      <w:r>
        <w:rPr>
          <w:spacing w:val="1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it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in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cool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dry</w:t>
      </w:r>
      <w:r>
        <w:rPr>
          <w:spacing w:val="4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place per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the</w:t>
      </w:r>
      <w:r>
        <w:rPr>
          <w:spacing w:val="1"/>
          <w:sz w:val="20"/>
          <w:szCs w:val="20"/>
        </w:rPr>
        <w:t xml:space="preserve">  </w:t>
      </w:r>
      <w:r>
        <w:rPr>
          <w:sz w:val="20"/>
          <w:szCs w:val="20"/>
        </w:rPr>
        <w:t>manufacturer</w:t>
      </w:r>
      <w:proofErr w:type="gramEnd"/>
      <w:r>
        <w:rPr>
          <w:spacing w:val="27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14"/>
          <w:sz w:val="20"/>
          <w:szCs w:val="20"/>
        </w:rPr>
        <w:t>’</w:t>
      </w:r>
      <w:r>
        <w:rPr>
          <w:rFonts w:ascii="新宋体" w:eastAsia="新宋体" w:hAnsi="新宋体" w:cs="新宋体"/>
          <w:spacing w:val="-60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specifications</w:t>
      </w:r>
      <w:r>
        <w:rPr>
          <w:spacing w:val="14"/>
          <w:sz w:val="20"/>
          <w:szCs w:val="20"/>
        </w:rPr>
        <w:t xml:space="preserve">.  </w:t>
      </w:r>
      <w:proofErr w:type="gramStart"/>
      <w:r>
        <w:rPr>
          <w:sz w:val="20"/>
          <w:szCs w:val="20"/>
        </w:rPr>
        <w:t>This</w:t>
      </w:r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will</w:t>
      </w:r>
      <w:proofErr w:type="gramEnd"/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prevent</w:t>
      </w:r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damage</w:t>
      </w:r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to</w:t>
      </w:r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the</w:t>
      </w:r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appliance</w:t>
      </w:r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while</w:t>
      </w:r>
      <w:r>
        <w:rPr>
          <w:spacing w:val="14"/>
          <w:sz w:val="20"/>
          <w:szCs w:val="20"/>
        </w:rPr>
        <w:t xml:space="preserve">  </w:t>
      </w:r>
      <w:r>
        <w:rPr>
          <w:sz w:val="20"/>
          <w:szCs w:val="20"/>
        </w:rPr>
        <w:t>preserving</w:t>
      </w:r>
      <w:r>
        <w:rPr>
          <w:spacing w:val="13"/>
          <w:sz w:val="20"/>
          <w:szCs w:val="20"/>
        </w:rPr>
        <w:t xml:space="preserve">  </w:t>
      </w:r>
      <w:r>
        <w:rPr>
          <w:sz w:val="20"/>
          <w:szCs w:val="20"/>
        </w:rPr>
        <w:t>the</w:t>
      </w:r>
      <w:r>
        <w:rPr>
          <w:spacing w:val="13"/>
          <w:sz w:val="20"/>
          <w:szCs w:val="20"/>
        </w:rPr>
        <w:t xml:space="preserve">  </w:t>
      </w:r>
      <w:r>
        <w:rPr>
          <w:sz w:val="20"/>
          <w:szCs w:val="20"/>
        </w:rPr>
        <w:t>battery</w:t>
      </w:r>
      <w:r>
        <w:rPr>
          <w:spacing w:val="13"/>
          <w:sz w:val="20"/>
          <w:szCs w:val="20"/>
        </w:rPr>
        <w:t xml:space="preserve">  </w:t>
      </w:r>
      <w:r>
        <w:rPr>
          <w:sz w:val="20"/>
          <w:szCs w:val="20"/>
        </w:rPr>
        <w:t>life</w:t>
      </w:r>
      <w:r>
        <w:rPr>
          <w:spacing w:val="13"/>
          <w:sz w:val="20"/>
          <w:szCs w:val="20"/>
        </w:rPr>
        <w:t xml:space="preserve">  </w:t>
      </w:r>
      <w:r>
        <w:rPr>
          <w:sz w:val="20"/>
          <w:szCs w:val="20"/>
        </w:rPr>
        <w:t xml:space="preserve">and </w:t>
      </w:r>
      <w:r>
        <w:rPr>
          <w:spacing w:val="4"/>
          <w:sz w:val="20"/>
          <w:szCs w:val="20"/>
        </w:rPr>
        <w:t>performance.</w:t>
      </w:r>
    </w:p>
    <w:p w14:paraId="37224E5C" w14:textId="77777777" w:rsidR="005A15BB" w:rsidRDefault="004F25B3">
      <w:pPr>
        <w:pStyle w:val="a3"/>
        <w:spacing w:before="7" w:line="254" w:lineRule="auto"/>
        <w:ind w:left="437" w:right="3" w:hanging="320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spacing w:val="13"/>
          <w:sz w:val="20"/>
          <w:szCs w:val="20"/>
          <w:lang w:eastAsia="zh-CN"/>
        </w:rPr>
        <w:t xml:space="preserve">8.7 </w:t>
      </w:r>
      <w:r>
        <w:rPr>
          <w:rFonts w:ascii="新宋体" w:eastAsia="新宋体" w:hAnsi="新宋体" w:cs="新宋体"/>
          <w:spacing w:val="13"/>
          <w:sz w:val="20"/>
          <w:szCs w:val="20"/>
          <w:lang w:eastAsia="zh-CN"/>
        </w:rPr>
        <w:t>为防止损坏电池或设备，应保持电池接头触点清洁，没有任</w:t>
      </w:r>
      <w:r>
        <w:rPr>
          <w:rFonts w:ascii="新宋体" w:eastAsia="新宋体" w:hAnsi="新宋体" w:cs="新宋体"/>
          <w:spacing w:val="12"/>
          <w:sz w:val="20"/>
          <w:szCs w:val="20"/>
          <w:lang w:eastAsia="zh-CN"/>
        </w:rPr>
        <w:t>何污染物。请使用合适的清洁产品清洁电池表面和触</w:t>
      </w:r>
      <w:r>
        <w:rPr>
          <w:rFonts w:ascii="新宋体" w:eastAsia="新宋体" w:hAnsi="新宋体" w:cs="新宋体"/>
          <w:spacing w:val="5"/>
          <w:sz w:val="20"/>
          <w:szCs w:val="20"/>
          <w:lang w:eastAsia="zh-CN"/>
        </w:rPr>
        <w:t>点，如干布。</w:t>
      </w:r>
    </w:p>
    <w:p w14:paraId="3A24F152" w14:textId="77777777" w:rsidR="005A15BB" w:rsidRDefault="004F25B3">
      <w:pPr>
        <w:pStyle w:val="a3"/>
        <w:spacing w:before="13" w:line="234" w:lineRule="auto"/>
        <w:ind w:left="420" w:right="4" w:firstLine="3"/>
        <w:rPr>
          <w:sz w:val="20"/>
          <w:szCs w:val="20"/>
        </w:rPr>
      </w:pPr>
      <w:r>
        <w:rPr>
          <w:spacing w:val="4"/>
          <w:sz w:val="20"/>
          <w:szCs w:val="20"/>
        </w:rPr>
        <w:t>Ensure</w:t>
      </w:r>
      <w:r>
        <w:rPr>
          <w:spacing w:val="18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1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battery</w:t>
      </w:r>
      <w:r>
        <w:rPr>
          <w:spacing w:val="2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connector</w:t>
      </w:r>
      <w:r>
        <w:rPr>
          <w:spacing w:val="2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contacts</w:t>
      </w:r>
      <w:r>
        <w:rPr>
          <w:spacing w:val="22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are</w:t>
      </w:r>
      <w:r>
        <w:rPr>
          <w:spacing w:val="25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clea</w:t>
      </w:r>
      <w:r>
        <w:rPr>
          <w:spacing w:val="3"/>
          <w:sz w:val="20"/>
          <w:szCs w:val="20"/>
        </w:rPr>
        <w:t>n</w:t>
      </w:r>
      <w:r>
        <w:rPr>
          <w:spacing w:val="23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</w:t>
      </w:r>
      <w:r>
        <w:rPr>
          <w:spacing w:val="2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free</w:t>
      </w:r>
      <w:r>
        <w:rPr>
          <w:spacing w:val="25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of any</w:t>
      </w:r>
      <w:r>
        <w:rPr>
          <w:spacing w:val="2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contaminants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to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prevent</w:t>
      </w:r>
      <w:r>
        <w:rPr>
          <w:spacing w:val="2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damage</w:t>
      </w:r>
      <w:r>
        <w:rPr>
          <w:spacing w:val="22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to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battery</w:t>
      </w:r>
      <w:r>
        <w:rPr>
          <w:spacing w:val="23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</w:t>
      </w:r>
      <w:r>
        <w:rPr>
          <w:spacing w:val="2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device.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Use only approved cleaning products</w:t>
      </w:r>
      <w:r>
        <w:rPr>
          <w:spacing w:val="3"/>
          <w:sz w:val="20"/>
          <w:szCs w:val="20"/>
        </w:rPr>
        <w:t>, such as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</w:t>
      </w:r>
      <w:r>
        <w:rPr>
          <w:spacing w:val="1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dry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cloth, to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clean</w:t>
      </w:r>
      <w:r>
        <w:rPr>
          <w:spacing w:val="14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surface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and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contacts.</w:t>
      </w:r>
    </w:p>
    <w:p w14:paraId="364A9EB9" w14:textId="77777777" w:rsidR="005A15BB" w:rsidRDefault="004F25B3">
      <w:pPr>
        <w:pStyle w:val="a3"/>
        <w:spacing w:before="16" w:line="214" w:lineRule="auto"/>
        <w:ind w:left="117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spacing w:val="8"/>
          <w:sz w:val="20"/>
          <w:szCs w:val="20"/>
          <w:lang w:eastAsia="zh-CN"/>
        </w:rPr>
        <w:t xml:space="preserve">8.8  </w:t>
      </w: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远离儿童，不要让儿童在没有成人监督的情况下更换电池。</w:t>
      </w:r>
    </w:p>
    <w:p w14:paraId="67B7E111" w14:textId="77777777" w:rsidR="005A15BB" w:rsidRDefault="005A15BB">
      <w:pPr>
        <w:spacing w:line="274" w:lineRule="exact"/>
        <w:ind w:left="14"/>
        <w:rPr>
          <w:position w:val="3"/>
          <w:sz w:val="19"/>
          <w:szCs w:val="19"/>
          <w:lang w:eastAsia="zh-CN"/>
        </w:rPr>
      </w:pPr>
    </w:p>
    <w:p w14:paraId="14423C6B" w14:textId="77777777" w:rsidR="005A15BB" w:rsidRDefault="005A15BB">
      <w:pPr>
        <w:spacing w:line="274" w:lineRule="exact"/>
        <w:ind w:left="14"/>
        <w:rPr>
          <w:position w:val="3"/>
          <w:sz w:val="19"/>
          <w:szCs w:val="19"/>
          <w:lang w:eastAsia="zh-CN"/>
        </w:rPr>
      </w:pPr>
    </w:p>
    <w:p w14:paraId="4C149648" w14:textId="507BB055" w:rsidR="005A15BB" w:rsidRDefault="004F25B3">
      <w:pPr>
        <w:spacing w:line="274" w:lineRule="exact"/>
        <w:ind w:left="14"/>
        <w:rPr>
          <w:sz w:val="19"/>
          <w:szCs w:val="19"/>
        </w:rPr>
      </w:pPr>
      <w:r>
        <w:rPr>
          <w:spacing w:val="1"/>
          <w:position w:val="3"/>
          <w:sz w:val="19"/>
          <w:szCs w:val="19"/>
          <w:lang w:eastAsia="zh-CN"/>
        </w:rPr>
        <w:t xml:space="preserve">                                           </w:t>
      </w:r>
      <w:r>
        <w:rPr>
          <w:position w:val="3"/>
          <w:sz w:val="19"/>
          <w:szCs w:val="19"/>
          <w:lang w:eastAsia="zh-CN"/>
        </w:rPr>
        <w:t xml:space="preserve">                                  </w:t>
      </w:r>
      <w:r w:rsidR="0099039C">
        <w:rPr>
          <w:position w:val="3"/>
          <w:sz w:val="19"/>
          <w:szCs w:val="19"/>
          <w:lang w:eastAsia="zh-CN"/>
        </w:rPr>
        <w:t xml:space="preserve">    </w:t>
      </w:r>
      <w:r>
        <w:rPr>
          <w:position w:val="3"/>
          <w:sz w:val="19"/>
          <w:szCs w:val="19"/>
          <w:lang w:eastAsia="zh-CN"/>
        </w:rPr>
        <w:t xml:space="preserve">  </w:t>
      </w:r>
      <w:proofErr w:type="gramStart"/>
      <w:r>
        <w:rPr>
          <w:position w:val="3"/>
          <w:sz w:val="19"/>
          <w:szCs w:val="19"/>
        </w:rPr>
        <w:t>Page  1</w:t>
      </w:r>
      <w:r w:rsidR="00A51E8E">
        <w:rPr>
          <w:position w:val="3"/>
          <w:sz w:val="19"/>
          <w:szCs w:val="19"/>
        </w:rPr>
        <w:t>1</w:t>
      </w:r>
      <w:proofErr w:type="gramEnd"/>
      <w:r>
        <w:rPr>
          <w:position w:val="3"/>
          <w:sz w:val="19"/>
          <w:szCs w:val="19"/>
        </w:rPr>
        <w:t xml:space="preserve">  Of</w:t>
      </w:r>
      <w:r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4CD637F3" w14:textId="77777777" w:rsidR="005A15BB" w:rsidRDefault="005A15BB">
      <w:pPr>
        <w:spacing w:line="274" w:lineRule="exact"/>
        <w:rPr>
          <w:sz w:val="19"/>
          <w:szCs w:val="19"/>
        </w:rPr>
        <w:sectPr w:rsidR="005A15BB">
          <w:headerReference w:type="default" r:id="rId20"/>
          <w:pgSz w:w="11900" w:h="16840"/>
          <w:pgMar w:top="1141" w:right="443" w:bottom="0" w:left="566" w:header="158" w:footer="0" w:gutter="0"/>
          <w:cols w:space="720"/>
        </w:sectPr>
      </w:pPr>
    </w:p>
    <w:p w14:paraId="512D3F6A" w14:textId="77777777" w:rsidR="005A15BB" w:rsidRDefault="004F25B3">
      <w:pPr>
        <w:pStyle w:val="a3"/>
        <w:spacing w:before="111" w:line="191" w:lineRule="auto"/>
        <w:ind w:left="529"/>
        <w:rPr>
          <w:sz w:val="20"/>
          <w:szCs w:val="20"/>
        </w:rPr>
      </w:pPr>
      <w:r>
        <w:rPr>
          <w:spacing w:val="4"/>
          <w:sz w:val="20"/>
          <w:szCs w:val="20"/>
        </w:rPr>
        <w:t>Keep out of</w:t>
      </w:r>
      <w:r>
        <w:rPr>
          <w:spacing w:val="-1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 reach of</w:t>
      </w:r>
      <w:r>
        <w:rPr>
          <w:spacing w:val="-1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children</w:t>
      </w:r>
      <w:r>
        <w:rPr>
          <w:spacing w:val="-26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4"/>
          <w:sz w:val="20"/>
          <w:szCs w:val="20"/>
        </w:rPr>
        <w:t>，</w:t>
      </w:r>
      <w:proofErr w:type="gramStart"/>
      <w:r>
        <w:rPr>
          <w:spacing w:val="4"/>
          <w:sz w:val="20"/>
          <w:szCs w:val="20"/>
        </w:rPr>
        <w:t>Do</w:t>
      </w:r>
      <w:proofErr w:type="gramEnd"/>
      <w:r>
        <w:rPr>
          <w:spacing w:val="4"/>
          <w:sz w:val="20"/>
          <w:szCs w:val="20"/>
        </w:rPr>
        <w:t xml:space="preserve"> not allow children to replace batteries without</w:t>
      </w:r>
      <w:r>
        <w:rPr>
          <w:spacing w:val="1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adult</w:t>
      </w:r>
      <w:r>
        <w:rPr>
          <w:spacing w:val="12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superv</w:t>
      </w:r>
      <w:r>
        <w:rPr>
          <w:spacing w:val="3"/>
          <w:sz w:val="20"/>
          <w:szCs w:val="20"/>
        </w:rPr>
        <w:t>ision.</w:t>
      </w:r>
    </w:p>
    <w:p w14:paraId="4FE6B30D" w14:textId="77777777" w:rsidR="005A15BB" w:rsidRDefault="004F25B3">
      <w:pPr>
        <w:pStyle w:val="a3"/>
        <w:spacing w:before="287" w:line="211" w:lineRule="auto"/>
        <w:rPr>
          <w:sz w:val="28"/>
          <w:szCs w:val="28"/>
        </w:rPr>
      </w:pPr>
      <w:bookmarkStart w:id="10" w:name="bookmark19"/>
      <w:bookmarkEnd w:id="10"/>
      <w:proofErr w:type="gramStart"/>
      <w:r>
        <w:rPr>
          <w:b/>
          <w:bCs/>
          <w:spacing w:val="-1"/>
          <w:sz w:val="28"/>
          <w:szCs w:val="28"/>
        </w:rPr>
        <w:t>9  Quality</w:t>
      </w:r>
      <w:proofErr w:type="gramEnd"/>
      <w:r>
        <w:rPr>
          <w:b/>
          <w:bCs/>
          <w:spacing w:val="-1"/>
          <w:sz w:val="28"/>
          <w:szCs w:val="28"/>
        </w:rPr>
        <w:t xml:space="preserve"> Guarantee Period</w:t>
      </w:r>
      <w:r>
        <w:rPr>
          <w:rFonts w:eastAsia="宋体" w:hint="eastAsia"/>
          <w:b/>
          <w:bCs/>
          <w:spacing w:val="-1"/>
          <w:sz w:val="28"/>
          <w:szCs w:val="28"/>
          <w:lang w:eastAsia="zh-CN"/>
        </w:rPr>
        <w:t xml:space="preserve"> </w:t>
      </w:r>
      <w:proofErr w:type="spellStart"/>
      <w:r>
        <w:rPr>
          <w:rFonts w:ascii="新宋体" w:eastAsia="新宋体" w:hAnsi="新宋体" w:cs="新宋体"/>
          <w:b/>
          <w:bCs/>
          <w:spacing w:val="-1"/>
          <w:sz w:val="28"/>
          <w:szCs w:val="28"/>
        </w:rPr>
        <w:t>保质期</w:t>
      </w:r>
      <w:proofErr w:type="spellEnd"/>
      <w:r>
        <w:rPr>
          <w:rFonts w:ascii="新宋体" w:eastAsia="新宋体" w:hAnsi="新宋体" w:cs="新宋体"/>
          <w:spacing w:val="-54"/>
          <w:sz w:val="28"/>
          <w:szCs w:val="28"/>
        </w:rPr>
        <w:t xml:space="preserve"> </w:t>
      </w:r>
    </w:p>
    <w:p w14:paraId="606FE8FD" w14:textId="77777777" w:rsidR="005A15BB" w:rsidRDefault="004F25B3">
      <w:pPr>
        <w:spacing w:before="61" w:line="251" w:lineRule="auto"/>
        <w:ind w:left="565" w:right="441"/>
        <w:rPr>
          <w:rFonts w:ascii="新宋体" w:eastAsia="新宋体" w:hAnsi="新宋体" w:cs="新宋体"/>
          <w:sz w:val="20"/>
          <w:szCs w:val="20"/>
        </w:rPr>
      </w:pPr>
      <w:proofErr w:type="spellStart"/>
      <w:r>
        <w:rPr>
          <w:rFonts w:ascii="新宋体" w:eastAsia="新宋体" w:hAnsi="新宋体" w:cs="新宋体"/>
          <w:spacing w:val="8"/>
          <w:sz w:val="20"/>
          <w:szCs w:val="20"/>
        </w:rPr>
        <w:t>保修期自出厂之日起使用寿命</w:t>
      </w:r>
      <w:proofErr w:type="spellEnd"/>
      <w:r>
        <w:rPr>
          <w:rFonts w:ascii="新宋体" w:eastAsia="新宋体" w:hAnsi="新宋体" w:cs="新宋体"/>
          <w:spacing w:val="-24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8"/>
          <w:sz w:val="20"/>
          <w:szCs w:val="20"/>
        </w:rPr>
        <w:t>1200</w:t>
      </w:r>
      <w:r>
        <w:rPr>
          <w:rFonts w:ascii="新宋体" w:eastAsia="新宋体" w:hAnsi="新宋体" w:cs="新宋体"/>
          <w:spacing w:val="-32"/>
          <w:sz w:val="20"/>
          <w:szCs w:val="20"/>
        </w:rPr>
        <w:t xml:space="preserve"> </w:t>
      </w:r>
      <w:proofErr w:type="spellStart"/>
      <w:r>
        <w:rPr>
          <w:rFonts w:ascii="新宋体" w:eastAsia="新宋体" w:hAnsi="新宋体" w:cs="新宋体"/>
          <w:spacing w:val="8"/>
          <w:sz w:val="20"/>
          <w:szCs w:val="20"/>
        </w:rPr>
        <w:t>次或</w:t>
      </w:r>
      <w:proofErr w:type="spellEnd"/>
      <w:r>
        <w:rPr>
          <w:rFonts w:ascii="新宋体" w:eastAsia="新宋体" w:hAnsi="新宋体" w:cs="新宋体"/>
          <w:spacing w:val="-35"/>
          <w:sz w:val="20"/>
          <w:szCs w:val="20"/>
        </w:rPr>
        <w:t xml:space="preserve"> </w:t>
      </w:r>
      <w:r>
        <w:rPr>
          <w:rFonts w:ascii="新宋体" w:eastAsia="新宋体" w:hAnsi="新宋体" w:cs="新宋体"/>
          <w:spacing w:val="8"/>
          <w:sz w:val="20"/>
          <w:szCs w:val="20"/>
        </w:rPr>
        <w:t>3</w:t>
      </w:r>
      <w:r>
        <w:rPr>
          <w:rFonts w:ascii="新宋体" w:eastAsia="新宋体" w:hAnsi="新宋体" w:cs="新宋体"/>
          <w:spacing w:val="-37"/>
          <w:sz w:val="20"/>
          <w:szCs w:val="20"/>
        </w:rPr>
        <w:t xml:space="preserve"> </w:t>
      </w:r>
      <w:proofErr w:type="spellStart"/>
      <w:r>
        <w:rPr>
          <w:rFonts w:ascii="宋体" w:eastAsia="宋体" w:hAnsi="宋体" w:cs="宋体"/>
          <w:spacing w:val="8"/>
          <w:sz w:val="20"/>
          <w:szCs w:val="20"/>
        </w:rPr>
        <w:t>年</w:t>
      </w:r>
      <w:r>
        <w:rPr>
          <w:rFonts w:ascii="新宋体" w:eastAsia="新宋体" w:hAnsi="新宋体" w:cs="新宋体"/>
          <w:spacing w:val="8"/>
          <w:sz w:val="20"/>
          <w:szCs w:val="20"/>
        </w:rPr>
        <w:t>。如因使用不当造成损坏，不是由产品质量问题造成的，即使在保修期内，生产厂家也不提供免费服务</w:t>
      </w:r>
      <w:proofErr w:type="spellEnd"/>
      <w:r>
        <w:rPr>
          <w:rFonts w:ascii="新宋体" w:eastAsia="新宋体" w:hAnsi="新宋体" w:cs="新宋体"/>
          <w:spacing w:val="8"/>
          <w:sz w:val="20"/>
          <w:szCs w:val="20"/>
        </w:rPr>
        <w:t>。</w:t>
      </w:r>
    </w:p>
    <w:p w14:paraId="404A27FF" w14:textId="77777777" w:rsidR="005A15BB" w:rsidRDefault="004F25B3">
      <w:pPr>
        <w:pStyle w:val="a3"/>
        <w:spacing w:before="53" w:line="201" w:lineRule="auto"/>
        <w:ind w:left="563"/>
        <w:rPr>
          <w:sz w:val="20"/>
          <w:szCs w:val="20"/>
        </w:rPr>
      </w:pPr>
      <w:r>
        <w:rPr>
          <w:spacing w:val="4"/>
          <w:sz w:val="20"/>
          <w:szCs w:val="20"/>
        </w:rPr>
        <w:t>The warranty period is</w:t>
      </w:r>
      <w:r>
        <w:rPr>
          <w:spacing w:val="3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1200 times or 3 year from the</w:t>
      </w:r>
      <w:r>
        <w:rPr>
          <w:spacing w:val="1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date</w:t>
      </w:r>
      <w:r>
        <w:rPr>
          <w:spacing w:val="1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deliv</w:t>
      </w:r>
      <w:r>
        <w:rPr>
          <w:spacing w:val="3"/>
          <w:sz w:val="20"/>
          <w:szCs w:val="20"/>
        </w:rPr>
        <w:t>ery. If</w:t>
      </w:r>
      <w:r>
        <w:rPr>
          <w:spacing w:val="-14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 damage</w:t>
      </w:r>
      <w:r>
        <w:rPr>
          <w:spacing w:val="13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caused by</w:t>
      </w:r>
      <w:r>
        <w:rPr>
          <w:spacing w:val="1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improper use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is not</w:t>
      </w:r>
    </w:p>
    <w:p w14:paraId="77ED45AA" w14:textId="77777777" w:rsidR="005A15BB" w:rsidRDefault="004F25B3">
      <w:pPr>
        <w:pStyle w:val="a3"/>
        <w:spacing w:before="78" w:line="201" w:lineRule="auto"/>
        <w:ind w:left="563"/>
        <w:rPr>
          <w:sz w:val="20"/>
          <w:szCs w:val="20"/>
        </w:rPr>
      </w:pPr>
      <w:r>
        <w:rPr>
          <w:spacing w:val="4"/>
          <w:sz w:val="20"/>
          <w:szCs w:val="20"/>
        </w:rPr>
        <w:t>caused by product quality problems, the manufacturer will not provide free services even</w:t>
      </w:r>
      <w:r>
        <w:rPr>
          <w:spacing w:val="5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within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warrant</w:t>
      </w:r>
      <w:r>
        <w:rPr>
          <w:spacing w:val="3"/>
          <w:sz w:val="20"/>
          <w:szCs w:val="20"/>
        </w:rPr>
        <w:t>y period.</w:t>
      </w:r>
    </w:p>
    <w:p w14:paraId="64967767" w14:textId="77777777" w:rsidR="005A15BB" w:rsidRDefault="004F25B3">
      <w:pPr>
        <w:pStyle w:val="a3"/>
        <w:spacing w:before="295" w:line="211" w:lineRule="auto"/>
        <w:ind w:left="18"/>
        <w:rPr>
          <w:rFonts w:ascii="新宋体" w:eastAsia="新宋体" w:hAnsi="新宋体" w:cs="新宋体"/>
          <w:sz w:val="28"/>
          <w:szCs w:val="28"/>
          <w:lang w:eastAsia="zh-CN"/>
        </w:rPr>
      </w:pPr>
      <w:r>
        <w:rPr>
          <w:b/>
          <w:bCs/>
          <w:spacing w:val="-1"/>
          <w:sz w:val="28"/>
          <w:szCs w:val="28"/>
          <w:lang w:eastAsia="zh-CN"/>
        </w:rPr>
        <w:t xml:space="preserve">10    Product responsibility  </w:t>
      </w:r>
      <w:r>
        <w:rPr>
          <w:rFonts w:ascii="新宋体" w:eastAsia="新宋体" w:hAnsi="新宋体" w:cs="新宋体"/>
          <w:b/>
          <w:bCs/>
          <w:spacing w:val="-2"/>
          <w:sz w:val="28"/>
          <w:szCs w:val="28"/>
          <w:lang w:eastAsia="zh-CN"/>
        </w:rPr>
        <w:t>产品责任</w:t>
      </w:r>
    </w:p>
    <w:p w14:paraId="7B6F92F1" w14:textId="77777777" w:rsidR="005A15BB" w:rsidRDefault="004F25B3">
      <w:pPr>
        <w:spacing w:before="32" w:line="250" w:lineRule="auto"/>
        <w:ind w:left="429" w:right="85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13"/>
          <w:sz w:val="20"/>
          <w:szCs w:val="20"/>
          <w:lang w:eastAsia="zh-CN"/>
        </w:rPr>
        <w:t>您必须严格遵守我司规格书和文件后面的注释使</w:t>
      </w:r>
      <w:r>
        <w:rPr>
          <w:rFonts w:ascii="新宋体" w:eastAsia="新宋体" w:hAnsi="新宋体" w:cs="新宋体"/>
          <w:spacing w:val="12"/>
          <w:sz w:val="20"/>
          <w:szCs w:val="20"/>
          <w:lang w:eastAsia="zh-CN"/>
        </w:rPr>
        <w:t>用电池，</w:t>
      </w:r>
      <w:r>
        <w:rPr>
          <w:rFonts w:ascii="新宋体" w:eastAsia="新宋体" w:hAnsi="新宋体" w:cs="新宋体"/>
          <w:spacing w:val="-54"/>
          <w:sz w:val="20"/>
          <w:szCs w:val="20"/>
          <w:lang w:eastAsia="zh-CN"/>
        </w:rPr>
        <w:t xml:space="preserve"> </w:t>
      </w:r>
      <w:r>
        <w:rPr>
          <w:rFonts w:ascii="新宋体" w:eastAsia="新宋体" w:hAnsi="新宋体" w:cs="新宋体"/>
          <w:spacing w:val="12"/>
          <w:sz w:val="20"/>
          <w:szCs w:val="20"/>
          <w:lang w:eastAsia="zh-CN"/>
        </w:rPr>
        <w:t>由于误用会引起电池过热，发生火灾或爆炸。对于没有</w:t>
      </w:r>
      <w:r>
        <w:rPr>
          <w:rFonts w:ascii="新宋体" w:eastAsia="新宋体" w:hAnsi="新宋体" w:cs="新宋体"/>
          <w:spacing w:val="9"/>
          <w:sz w:val="20"/>
          <w:szCs w:val="20"/>
          <w:lang w:eastAsia="zh-CN"/>
        </w:rPr>
        <w:t>按照规格书进行操作所造成的任何以外事故，我司不负担任何责任。</w:t>
      </w:r>
    </w:p>
    <w:p w14:paraId="0265104E" w14:textId="77777777" w:rsidR="005A15BB" w:rsidRDefault="004F25B3">
      <w:pPr>
        <w:pStyle w:val="a3"/>
        <w:spacing w:before="19" w:line="236" w:lineRule="auto"/>
        <w:ind w:left="419" w:right="84" w:firstLine="2"/>
        <w:rPr>
          <w:sz w:val="20"/>
          <w:szCs w:val="20"/>
        </w:rPr>
      </w:pPr>
      <w:r>
        <w:rPr>
          <w:spacing w:val="4"/>
          <w:sz w:val="20"/>
          <w:szCs w:val="20"/>
        </w:rPr>
        <w:t>You must strictly adhere to our specifications</w:t>
      </w:r>
      <w:r>
        <w:rPr>
          <w:spacing w:val="1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and</w:t>
      </w:r>
      <w:r>
        <w:rPr>
          <w:spacing w:val="1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documentation</w:t>
      </w:r>
      <w:r>
        <w:rPr>
          <w:spacing w:val="1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com</w:t>
      </w:r>
      <w:r>
        <w:rPr>
          <w:spacing w:val="3"/>
          <w:sz w:val="20"/>
          <w:szCs w:val="20"/>
        </w:rPr>
        <w:t>ment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later,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due to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misuse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of</w:t>
      </w:r>
      <w:r>
        <w:rPr>
          <w:spacing w:val="-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batteries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can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cause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battery to overheat, fire or explosion</w:t>
      </w:r>
      <w:r>
        <w:rPr>
          <w:spacing w:val="3"/>
          <w:sz w:val="20"/>
          <w:szCs w:val="20"/>
        </w:rPr>
        <w:t>. For the</w:t>
      </w:r>
      <w:r>
        <w:rPr>
          <w:spacing w:val="14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specification</w:t>
      </w:r>
      <w:r>
        <w:rPr>
          <w:spacing w:val="12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for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any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accidental,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</w:t>
      </w:r>
      <w:r>
        <w:rPr>
          <w:spacing w:val="13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Secretary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does not bear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any responsibility.</w:t>
      </w:r>
    </w:p>
    <w:p w14:paraId="7A2F3169" w14:textId="77777777" w:rsidR="005A15BB" w:rsidRDefault="004F25B3">
      <w:pPr>
        <w:spacing w:before="13" w:line="254" w:lineRule="auto"/>
        <w:ind w:left="431" w:right="85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13"/>
          <w:sz w:val="20"/>
          <w:szCs w:val="20"/>
          <w:lang w:eastAsia="zh-CN"/>
        </w:rPr>
        <w:t>如果规格书、原材料、生产过程或生产控制系统发生改变，改变的信息将会随质量和可靠性数据以书面形式通知</w:t>
      </w:r>
      <w:r>
        <w:rPr>
          <w:rFonts w:ascii="新宋体" w:eastAsia="新宋体" w:hAnsi="新宋体" w:cs="新宋体"/>
          <w:spacing w:val="4"/>
          <w:sz w:val="20"/>
          <w:szCs w:val="20"/>
          <w:lang w:eastAsia="zh-CN"/>
        </w:rPr>
        <w:t>消费者。</w:t>
      </w:r>
    </w:p>
    <w:p w14:paraId="7F87885F" w14:textId="77777777" w:rsidR="005A15BB" w:rsidRDefault="004F25B3">
      <w:pPr>
        <w:pStyle w:val="a3"/>
        <w:spacing w:before="13" w:line="234" w:lineRule="auto"/>
        <w:ind w:left="421" w:right="84" w:firstLine="3"/>
        <w:rPr>
          <w:sz w:val="20"/>
          <w:szCs w:val="20"/>
        </w:rPr>
      </w:pPr>
      <w:r>
        <w:rPr>
          <w:spacing w:val="4"/>
          <w:sz w:val="20"/>
          <w:szCs w:val="20"/>
        </w:rPr>
        <w:t>If</w:t>
      </w:r>
      <w:r>
        <w:rPr>
          <w:spacing w:val="-12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specification, raw materials, production processes or production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control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system</w:t>
      </w:r>
      <w:r>
        <w:rPr>
          <w:spacing w:val="14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5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changed,</w:t>
      </w:r>
      <w:r>
        <w:rPr>
          <w:spacing w:val="1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15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change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of inform</w:t>
      </w:r>
      <w:r>
        <w:rPr>
          <w:spacing w:val="3"/>
          <w:sz w:val="20"/>
          <w:szCs w:val="20"/>
        </w:rPr>
        <w:t>ation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will vary depending on the quality and reliabi</w:t>
      </w:r>
      <w:r>
        <w:rPr>
          <w:spacing w:val="3"/>
          <w:sz w:val="20"/>
          <w:szCs w:val="20"/>
        </w:rPr>
        <w:t>lity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data to</w:t>
      </w:r>
      <w:r>
        <w:rPr>
          <w:spacing w:val="1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inform</w:t>
      </w:r>
      <w:r>
        <w:rPr>
          <w:spacing w:val="1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consumers</w:t>
      </w:r>
      <w:r>
        <w:rPr>
          <w:spacing w:val="12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in writing.</w:t>
      </w:r>
    </w:p>
    <w:p w14:paraId="0D87A5C4" w14:textId="77777777" w:rsidR="005A15BB" w:rsidRDefault="004F25B3">
      <w:pPr>
        <w:pStyle w:val="a3"/>
        <w:spacing w:before="269" w:line="218" w:lineRule="auto"/>
        <w:ind w:left="18"/>
        <w:rPr>
          <w:rFonts w:ascii="新宋体" w:eastAsia="新宋体" w:hAnsi="新宋体" w:cs="新宋体"/>
          <w:sz w:val="28"/>
          <w:szCs w:val="28"/>
          <w:lang w:eastAsia="zh-CN"/>
        </w:rPr>
      </w:pPr>
      <w:r>
        <w:rPr>
          <w:b/>
          <w:bCs/>
          <w:spacing w:val="-7"/>
          <w:sz w:val="28"/>
          <w:szCs w:val="28"/>
          <w:lang w:eastAsia="zh-CN"/>
        </w:rPr>
        <w:t>11</w:t>
      </w:r>
      <w:r>
        <w:rPr>
          <w:b/>
          <w:bCs/>
          <w:spacing w:val="4"/>
          <w:sz w:val="28"/>
          <w:szCs w:val="28"/>
          <w:lang w:eastAsia="zh-CN"/>
        </w:rPr>
        <w:t xml:space="preserve">    </w:t>
      </w:r>
      <w:r>
        <w:rPr>
          <w:b/>
          <w:bCs/>
          <w:spacing w:val="-7"/>
          <w:sz w:val="28"/>
          <w:szCs w:val="28"/>
          <w:lang w:eastAsia="zh-CN"/>
        </w:rPr>
        <w:t>Others</w:t>
      </w:r>
      <w:r>
        <w:rPr>
          <w:b/>
          <w:bCs/>
          <w:spacing w:val="7"/>
          <w:sz w:val="28"/>
          <w:szCs w:val="28"/>
          <w:lang w:eastAsia="zh-CN"/>
        </w:rPr>
        <w:t xml:space="preserve">  </w:t>
      </w:r>
      <w:r>
        <w:rPr>
          <w:rFonts w:ascii="新宋体" w:eastAsia="新宋体" w:hAnsi="新宋体" w:cs="新宋体"/>
          <w:b/>
          <w:bCs/>
          <w:spacing w:val="-7"/>
          <w:sz w:val="28"/>
          <w:szCs w:val="28"/>
          <w:lang w:eastAsia="zh-CN"/>
        </w:rPr>
        <w:t>其他</w:t>
      </w:r>
    </w:p>
    <w:p w14:paraId="27EF106B" w14:textId="77777777" w:rsidR="005A15BB" w:rsidRDefault="004F25B3">
      <w:pPr>
        <w:spacing w:before="91" w:line="298" w:lineRule="auto"/>
        <w:ind w:left="435" w:right="1" w:firstLine="13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10"/>
          <w:sz w:val="20"/>
          <w:szCs w:val="20"/>
          <w:lang w:eastAsia="zh-CN"/>
        </w:rPr>
        <w:t>因为电池是利用化学反应，</w:t>
      </w:r>
      <w:r>
        <w:rPr>
          <w:rFonts w:ascii="新宋体" w:eastAsia="新宋体" w:hAnsi="新宋体" w:cs="新宋体"/>
          <w:spacing w:val="-57"/>
          <w:sz w:val="20"/>
          <w:szCs w:val="20"/>
          <w:lang w:eastAsia="zh-CN"/>
        </w:rPr>
        <w:t xml:space="preserve"> </w:t>
      </w:r>
      <w:r>
        <w:rPr>
          <w:rFonts w:ascii="新宋体" w:eastAsia="新宋体" w:hAnsi="新宋体" w:cs="新宋体"/>
          <w:spacing w:val="10"/>
          <w:sz w:val="20"/>
          <w:szCs w:val="20"/>
          <w:lang w:eastAsia="zh-CN"/>
        </w:rPr>
        <w:t>电池的性能会随时间恶化，即使存</w:t>
      </w:r>
      <w:r>
        <w:rPr>
          <w:rFonts w:ascii="新宋体" w:eastAsia="新宋体" w:hAnsi="新宋体" w:cs="新宋体"/>
          <w:spacing w:val="9"/>
          <w:sz w:val="20"/>
          <w:szCs w:val="20"/>
          <w:lang w:eastAsia="zh-CN"/>
        </w:rPr>
        <w:t>放很长一段时间没有被使用。此外，如果使用条件如</w:t>
      </w:r>
      <w:r>
        <w:rPr>
          <w:rFonts w:ascii="新宋体" w:eastAsia="新宋体" w:hAnsi="新宋体" w:cs="新宋体"/>
          <w:spacing w:val="11"/>
          <w:sz w:val="20"/>
          <w:szCs w:val="20"/>
          <w:lang w:eastAsia="zh-CN"/>
        </w:rPr>
        <w:t>充电，放电，温度，等不在指定的范围内的电池的寿命可能会缩短或设备中的</w:t>
      </w:r>
      <w:r>
        <w:rPr>
          <w:rFonts w:ascii="新宋体" w:eastAsia="新宋体" w:hAnsi="新宋体" w:cs="新宋体"/>
          <w:spacing w:val="10"/>
          <w:sz w:val="20"/>
          <w:szCs w:val="20"/>
          <w:lang w:eastAsia="zh-CN"/>
        </w:rPr>
        <w:t>电池使用的电解质渗漏损坏的可能。</w:t>
      </w:r>
      <w:r>
        <w:rPr>
          <w:rFonts w:ascii="新宋体" w:eastAsia="新宋体" w:hAnsi="新宋体" w:cs="新宋体"/>
          <w:spacing w:val="9"/>
          <w:sz w:val="20"/>
          <w:szCs w:val="20"/>
          <w:lang w:eastAsia="zh-CN"/>
        </w:rPr>
        <w:t>如果电池无法保持长时间的充电，即使充电正确，这可能表明是时候更换电池。</w:t>
      </w:r>
    </w:p>
    <w:p w14:paraId="1955A5E6" w14:textId="77777777" w:rsidR="005A15BB" w:rsidRDefault="004F25B3">
      <w:pPr>
        <w:pStyle w:val="a3"/>
        <w:spacing w:line="245" w:lineRule="auto"/>
        <w:ind w:left="424" w:firstLine="3"/>
        <w:jc w:val="both"/>
        <w:rPr>
          <w:sz w:val="20"/>
          <w:szCs w:val="20"/>
        </w:rPr>
      </w:pPr>
      <w:r>
        <w:rPr>
          <w:spacing w:val="4"/>
          <w:sz w:val="20"/>
          <w:szCs w:val="20"/>
        </w:rPr>
        <w:t>Because batteries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utilize</w:t>
      </w:r>
      <w:r>
        <w:rPr>
          <w:spacing w:val="23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chemical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reaction, battery performance will</w:t>
      </w:r>
      <w:r>
        <w:rPr>
          <w:spacing w:val="23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deteriorate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over</w:t>
      </w:r>
      <w:r>
        <w:rPr>
          <w:spacing w:val="13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ti</w:t>
      </w:r>
      <w:r>
        <w:rPr>
          <w:spacing w:val="3"/>
          <w:sz w:val="20"/>
          <w:szCs w:val="20"/>
        </w:rPr>
        <w:t>me</w:t>
      </w:r>
      <w:r>
        <w:rPr>
          <w:spacing w:val="23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even</w:t>
      </w:r>
      <w:r>
        <w:rPr>
          <w:spacing w:val="22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stored</w:t>
      </w:r>
      <w:r>
        <w:rPr>
          <w:spacing w:val="21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for</w:t>
      </w:r>
      <w:r>
        <w:rPr>
          <w:spacing w:val="18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long</w:t>
      </w:r>
      <w:r>
        <w:rPr>
          <w:spacing w:val="1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period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of</w:t>
      </w:r>
      <w:r>
        <w:rPr>
          <w:spacing w:val="-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time without being used.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In</w:t>
      </w:r>
      <w:r>
        <w:rPr>
          <w:spacing w:val="2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addition,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if the various</w:t>
      </w:r>
      <w:r>
        <w:rPr>
          <w:spacing w:val="15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usage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conditions</w:t>
      </w:r>
      <w:r>
        <w:rPr>
          <w:spacing w:val="2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such</w:t>
      </w:r>
      <w:r>
        <w:rPr>
          <w:spacing w:val="2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as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charge,</w:t>
      </w:r>
      <w:r>
        <w:rPr>
          <w:spacing w:val="22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discharge,</w:t>
      </w:r>
      <w:r>
        <w:rPr>
          <w:spacing w:val="2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ambient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temperat</w:t>
      </w:r>
      <w:r>
        <w:rPr>
          <w:spacing w:val="3"/>
          <w:sz w:val="20"/>
          <w:szCs w:val="20"/>
        </w:rPr>
        <w:t>ure,</w:t>
      </w:r>
      <w:r>
        <w:rPr>
          <w:spacing w:val="2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etc.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are not maintained within the</w:t>
      </w:r>
      <w:r>
        <w:rPr>
          <w:spacing w:val="16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specified ranges the</w:t>
      </w:r>
      <w:r>
        <w:rPr>
          <w:spacing w:val="15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life</w:t>
      </w:r>
      <w:r>
        <w:rPr>
          <w:spacing w:val="18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expectancy</w:t>
      </w:r>
      <w:r>
        <w:rPr>
          <w:spacing w:val="13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of</w:t>
      </w:r>
      <w:r>
        <w:rPr>
          <w:spacing w:val="-12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battery</w:t>
      </w:r>
      <w:r>
        <w:rPr>
          <w:spacing w:val="1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may</w:t>
      </w:r>
      <w:r>
        <w:rPr>
          <w:spacing w:val="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be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shortened</w:t>
      </w:r>
      <w:r>
        <w:rPr>
          <w:spacing w:val="1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or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the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devic</w:t>
      </w:r>
      <w:r>
        <w:rPr>
          <w:spacing w:val="3"/>
          <w:sz w:val="20"/>
          <w:szCs w:val="20"/>
        </w:rPr>
        <w:t>e</w:t>
      </w:r>
      <w:r>
        <w:rPr>
          <w:spacing w:val="14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in</w:t>
      </w:r>
      <w:r>
        <w:rPr>
          <w:spacing w:val="1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which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battery</w:t>
      </w:r>
      <w:r>
        <w:rPr>
          <w:spacing w:val="2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22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used</w:t>
      </w:r>
      <w:r>
        <w:rPr>
          <w:spacing w:val="24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may</w:t>
      </w:r>
      <w:r>
        <w:rPr>
          <w:spacing w:val="2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be</w:t>
      </w:r>
      <w:r>
        <w:rPr>
          <w:spacing w:val="3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damaged</w:t>
      </w:r>
      <w:r>
        <w:rPr>
          <w:spacing w:val="24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by</w:t>
      </w:r>
      <w:r>
        <w:rPr>
          <w:spacing w:val="3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electrolyte</w:t>
      </w:r>
      <w:r>
        <w:rPr>
          <w:spacing w:val="29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leakage.</w:t>
      </w:r>
      <w:r>
        <w:rPr>
          <w:spacing w:val="3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If the</w:t>
      </w:r>
      <w:r>
        <w:rPr>
          <w:spacing w:val="23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batteries</w:t>
      </w:r>
      <w:r>
        <w:rPr>
          <w:spacing w:val="32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cann</w:t>
      </w:r>
      <w:r>
        <w:rPr>
          <w:spacing w:val="3"/>
          <w:sz w:val="20"/>
          <w:szCs w:val="20"/>
        </w:rPr>
        <w:t>ot</w:t>
      </w:r>
      <w:r>
        <w:rPr>
          <w:spacing w:val="2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maintain</w:t>
      </w:r>
      <w:r>
        <w:rPr>
          <w:spacing w:val="3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</w:t>
      </w:r>
      <w:r>
        <w:rPr>
          <w:spacing w:val="3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charge</w:t>
      </w:r>
      <w:r>
        <w:rPr>
          <w:spacing w:val="33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for</w:t>
      </w:r>
      <w:r>
        <w:rPr>
          <w:spacing w:val="2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long</w:t>
      </w:r>
      <w:r>
        <w:rPr>
          <w:spacing w:val="2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periods</w:t>
      </w:r>
      <w:r>
        <w:rPr>
          <w:spacing w:val="2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of time,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even when they are charged co</w:t>
      </w:r>
      <w:r>
        <w:rPr>
          <w:spacing w:val="3"/>
          <w:sz w:val="20"/>
          <w:szCs w:val="20"/>
        </w:rPr>
        <w:t>rrectly, this may indicate</w:t>
      </w:r>
      <w:r>
        <w:rPr>
          <w:spacing w:val="10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it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is time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to</w:t>
      </w:r>
      <w:r>
        <w:rPr>
          <w:spacing w:val="1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change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 battery.</w:t>
      </w:r>
    </w:p>
    <w:p w14:paraId="05CA37E8" w14:textId="77777777" w:rsidR="005A15BB" w:rsidRDefault="005A15BB">
      <w:pPr>
        <w:spacing w:line="254" w:lineRule="auto"/>
      </w:pPr>
    </w:p>
    <w:p w14:paraId="39CF8078" w14:textId="77777777" w:rsidR="005A15BB" w:rsidRDefault="004F25B3">
      <w:pPr>
        <w:pStyle w:val="a3"/>
        <w:spacing w:before="92" w:line="221" w:lineRule="auto"/>
        <w:ind w:left="18"/>
        <w:rPr>
          <w:rFonts w:ascii="新宋体" w:eastAsia="新宋体" w:hAnsi="新宋体" w:cs="新宋体"/>
          <w:sz w:val="28"/>
          <w:szCs w:val="28"/>
          <w:lang w:eastAsia="zh-CN"/>
        </w:rPr>
      </w:pPr>
      <w:r>
        <w:rPr>
          <w:b/>
          <w:bCs/>
          <w:spacing w:val="-3"/>
          <w:sz w:val="28"/>
          <w:szCs w:val="28"/>
          <w:lang w:eastAsia="zh-CN"/>
        </w:rPr>
        <w:t>12    Note</w:t>
      </w:r>
      <w:r>
        <w:rPr>
          <w:b/>
          <w:bCs/>
          <w:spacing w:val="13"/>
          <w:sz w:val="28"/>
          <w:szCs w:val="28"/>
          <w:lang w:eastAsia="zh-CN"/>
        </w:rPr>
        <w:t xml:space="preserve"> </w:t>
      </w:r>
      <w:r>
        <w:rPr>
          <w:rFonts w:ascii="新宋体" w:eastAsia="新宋体" w:hAnsi="新宋体" w:cs="新宋体"/>
          <w:b/>
          <w:bCs/>
          <w:spacing w:val="-3"/>
          <w:sz w:val="28"/>
          <w:szCs w:val="28"/>
          <w:lang w:eastAsia="zh-CN"/>
        </w:rPr>
        <w:t>备注</w:t>
      </w:r>
    </w:p>
    <w:p w14:paraId="6880567B" w14:textId="77777777" w:rsidR="005A15BB" w:rsidRDefault="004F25B3">
      <w:pPr>
        <w:spacing w:before="298" w:line="225" w:lineRule="auto"/>
        <w:ind w:left="428"/>
        <w:rPr>
          <w:rFonts w:ascii="新宋体" w:eastAsia="新宋体" w:hAnsi="新宋体" w:cs="新宋体"/>
          <w:sz w:val="20"/>
          <w:szCs w:val="20"/>
          <w:lang w:eastAsia="zh-CN"/>
        </w:rPr>
      </w:pPr>
      <w:r>
        <w:rPr>
          <w:rFonts w:ascii="新宋体" w:eastAsia="新宋体" w:hAnsi="新宋体" w:cs="新宋体"/>
          <w:spacing w:val="8"/>
          <w:sz w:val="20"/>
          <w:szCs w:val="20"/>
          <w:lang w:eastAsia="zh-CN"/>
        </w:rPr>
        <w:t>其他项目不包括在本规范应经双方同意。</w:t>
      </w:r>
    </w:p>
    <w:p w14:paraId="1E829330" w14:textId="77777777" w:rsidR="005A15BB" w:rsidRDefault="005A15BB">
      <w:pPr>
        <w:spacing w:line="266" w:lineRule="auto"/>
        <w:rPr>
          <w:lang w:eastAsia="zh-CN"/>
        </w:rPr>
      </w:pPr>
    </w:p>
    <w:p w14:paraId="12555E80" w14:textId="77777777" w:rsidR="005A15BB" w:rsidRDefault="004F25B3">
      <w:pPr>
        <w:pStyle w:val="a3"/>
        <w:spacing w:before="57" w:line="201" w:lineRule="auto"/>
        <w:ind w:left="421"/>
        <w:rPr>
          <w:sz w:val="20"/>
          <w:szCs w:val="20"/>
        </w:rPr>
      </w:pPr>
      <w:r>
        <w:rPr>
          <w:spacing w:val="4"/>
          <w:sz w:val="20"/>
          <w:szCs w:val="20"/>
        </w:rPr>
        <w:t>Any other items which are not covered in this</w:t>
      </w:r>
      <w:r>
        <w:rPr>
          <w:spacing w:val="16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specification</w:t>
      </w:r>
      <w:r>
        <w:rPr>
          <w:spacing w:val="14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shall be agreed by</w:t>
      </w:r>
      <w:r>
        <w:rPr>
          <w:spacing w:val="4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both parties.</w:t>
      </w:r>
    </w:p>
    <w:p w14:paraId="7017019B" w14:textId="77777777" w:rsidR="005A15BB" w:rsidRDefault="005A15BB">
      <w:pPr>
        <w:spacing w:line="271" w:lineRule="auto"/>
      </w:pPr>
    </w:p>
    <w:p w14:paraId="3DA57E7C" w14:textId="77777777" w:rsidR="005A15BB" w:rsidRDefault="004F25B3">
      <w:pPr>
        <w:pStyle w:val="a3"/>
        <w:spacing w:before="92" w:line="220" w:lineRule="auto"/>
        <w:ind w:left="18"/>
        <w:rPr>
          <w:rFonts w:ascii="新宋体" w:eastAsia="新宋体" w:hAnsi="新宋体" w:cs="新宋体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13    Label</w:t>
      </w:r>
      <w:r>
        <w:rPr>
          <w:b/>
          <w:bCs/>
          <w:spacing w:val="16"/>
          <w:sz w:val="28"/>
          <w:szCs w:val="28"/>
        </w:rPr>
        <w:t xml:space="preserve"> </w:t>
      </w:r>
      <w:proofErr w:type="spellStart"/>
      <w:r>
        <w:rPr>
          <w:rFonts w:ascii="新宋体" w:eastAsia="新宋体" w:hAnsi="新宋体" w:cs="新宋体"/>
          <w:b/>
          <w:bCs/>
          <w:spacing w:val="-3"/>
          <w:sz w:val="28"/>
          <w:szCs w:val="28"/>
        </w:rPr>
        <w:t>标贴</w:t>
      </w:r>
      <w:proofErr w:type="spellEnd"/>
    </w:p>
    <w:p w14:paraId="10F23989" w14:textId="77777777" w:rsidR="005A15BB" w:rsidRDefault="005A15BB">
      <w:pPr>
        <w:spacing w:line="242" w:lineRule="auto"/>
      </w:pPr>
    </w:p>
    <w:p w14:paraId="74A64C5B" w14:textId="6D6DE3B2" w:rsidR="005A15BB" w:rsidRDefault="00321DCD" w:rsidP="00207E80">
      <w:pPr>
        <w:spacing w:line="243" w:lineRule="auto"/>
        <w:ind w:firstLineChars="300" w:firstLine="630"/>
      </w:pPr>
      <w:r>
        <w:rPr>
          <w:noProof/>
        </w:rPr>
        <w:drawing>
          <wp:inline distT="0" distB="0" distL="0" distR="0" wp14:anchorId="746493D4" wp14:editId="212383E8">
            <wp:extent cx="2552700" cy="217879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031" cy="219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bookmarkEnd w:id="11"/>
    </w:p>
    <w:p w14:paraId="79D76E15" w14:textId="77777777" w:rsidR="00207E80" w:rsidRDefault="004F25B3">
      <w:pPr>
        <w:spacing w:before="56" w:line="271" w:lineRule="exact"/>
        <w:ind w:left="15"/>
        <w:rPr>
          <w:position w:val="3"/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</w:t>
      </w:r>
      <w:r>
        <w:rPr>
          <w:position w:val="3"/>
          <w:sz w:val="19"/>
          <w:szCs w:val="19"/>
        </w:rPr>
        <w:t xml:space="preserve">                                        </w:t>
      </w:r>
      <w:r w:rsidR="0099039C">
        <w:rPr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 xml:space="preserve">    </w:t>
      </w:r>
    </w:p>
    <w:p w14:paraId="1DC3ED7A" w14:textId="77777777" w:rsidR="00207E80" w:rsidRDefault="00207E80">
      <w:pPr>
        <w:spacing w:before="56" w:line="271" w:lineRule="exact"/>
        <w:ind w:left="15"/>
        <w:rPr>
          <w:position w:val="3"/>
          <w:sz w:val="19"/>
          <w:szCs w:val="19"/>
        </w:rPr>
      </w:pPr>
    </w:p>
    <w:p w14:paraId="72C402C7" w14:textId="77777777" w:rsidR="005A15BB" w:rsidRDefault="005A15BB">
      <w:pPr>
        <w:spacing w:line="248" w:lineRule="auto"/>
      </w:pPr>
    </w:p>
    <w:p w14:paraId="55BE2E1A" w14:textId="4110E588" w:rsidR="005A15BB" w:rsidRDefault="004F25B3" w:rsidP="00330DB0">
      <w:pPr>
        <w:spacing w:before="55" w:line="274" w:lineRule="exact"/>
        <w:rPr>
          <w:position w:val="3"/>
          <w:sz w:val="19"/>
          <w:szCs w:val="19"/>
        </w:rPr>
      </w:pPr>
      <w:r>
        <w:rPr>
          <w:spacing w:val="1"/>
          <w:position w:val="3"/>
          <w:sz w:val="19"/>
          <w:szCs w:val="19"/>
        </w:rPr>
        <w:t xml:space="preserve">                                          </w:t>
      </w:r>
      <w:r>
        <w:rPr>
          <w:position w:val="3"/>
          <w:sz w:val="19"/>
          <w:szCs w:val="19"/>
        </w:rPr>
        <w:t xml:space="preserve">                              </w:t>
      </w:r>
      <w:r w:rsidR="0099039C">
        <w:rPr>
          <w:position w:val="3"/>
          <w:sz w:val="19"/>
          <w:szCs w:val="19"/>
        </w:rPr>
        <w:t xml:space="preserve">       </w:t>
      </w:r>
      <w:r>
        <w:rPr>
          <w:position w:val="3"/>
          <w:sz w:val="19"/>
          <w:szCs w:val="19"/>
        </w:rPr>
        <w:t xml:space="preserve">  </w:t>
      </w:r>
      <w:proofErr w:type="gramStart"/>
      <w:r>
        <w:rPr>
          <w:position w:val="3"/>
          <w:sz w:val="19"/>
          <w:szCs w:val="19"/>
        </w:rPr>
        <w:t>Page  1</w:t>
      </w:r>
      <w:r w:rsidR="00A51E8E">
        <w:rPr>
          <w:position w:val="3"/>
          <w:sz w:val="19"/>
          <w:szCs w:val="19"/>
        </w:rPr>
        <w:t>2</w:t>
      </w:r>
      <w:proofErr w:type="gramEnd"/>
      <w:r>
        <w:rPr>
          <w:position w:val="3"/>
          <w:sz w:val="19"/>
          <w:szCs w:val="19"/>
        </w:rPr>
        <w:t xml:space="preserve">  Of</w:t>
      </w:r>
      <w:r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1</w:t>
      </w:r>
      <w:r w:rsidR="00A51E8E">
        <w:rPr>
          <w:position w:val="3"/>
          <w:sz w:val="19"/>
          <w:szCs w:val="19"/>
        </w:rPr>
        <w:t>2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Pages</w:t>
      </w:r>
    </w:p>
    <w:p w14:paraId="7BFB6CE4" w14:textId="77777777" w:rsidR="005A15BB" w:rsidRDefault="005A15BB">
      <w:pPr>
        <w:spacing w:before="55" w:line="274" w:lineRule="exact"/>
        <w:ind w:left="15"/>
        <w:rPr>
          <w:position w:val="3"/>
          <w:sz w:val="19"/>
          <w:szCs w:val="19"/>
        </w:rPr>
      </w:pPr>
    </w:p>
    <w:p w14:paraId="778D51AC" w14:textId="77777777" w:rsidR="005A15BB" w:rsidRDefault="005A15BB">
      <w:pPr>
        <w:spacing w:before="55" w:line="274" w:lineRule="exact"/>
        <w:ind w:left="15"/>
        <w:rPr>
          <w:position w:val="3"/>
          <w:sz w:val="19"/>
          <w:szCs w:val="19"/>
        </w:rPr>
      </w:pPr>
    </w:p>
    <w:sectPr w:rsidR="005A15BB">
      <w:headerReference w:type="default" r:id="rId22"/>
      <w:pgSz w:w="11900" w:h="16840"/>
      <w:pgMar w:top="1141" w:right="567" w:bottom="0" w:left="566" w:header="1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26B83" w14:textId="77777777" w:rsidR="00674A37" w:rsidRDefault="00674A37">
      <w:r>
        <w:separator/>
      </w:r>
    </w:p>
  </w:endnote>
  <w:endnote w:type="continuationSeparator" w:id="0">
    <w:p w14:paraId="2E30CDF9" w14:textId="77777777" w:rsidR="00674A37" w:rsidRDefault="0067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710F2" w14:textId="77777777" w:rsidR="00674A37" w:rsidRDefault="00674A37">
      <w:r>
        <w:separator/>
      </w:r>
    </w:p>
  </w:footnote>
  <w:footnote w:type="continuationSeparator" w:id="0">
    <w:p w14:paraId="3481C986" w14:textId="77777777" w:rsidR="00674A37" w:rsidRDefault="0067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136E" w14:textId="77777777" w:rsidR="007A3907" w:rsidRDefault="007A3907">
    <w:pPr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D1A1E" w14:textId="77777777" w:rsidR="007A3907" w:rsidRDefault="007A3907">
    <w:pPr>
      <w:spacing w:line="973" w:lineRule="exact"/>
      <w:ind w:firstLine="489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0" allowOverlap="1" wp14:anchorId="2D417CA9" wp14:editId="4458241B">
              <wp:simplePos x="0" y="0"/>
              <wp:positionH relativeFrom="page">
                <wp:posOffset>360045</wp:posOffset>
              </wp:positionH>
              <wp:positionV relativeFrom="page">
                <wp:posOffset>718820</wp:posOffset>
              </wp:positionV>
              <wp:extent cx="6836410" cy="6350"/>
              <wp:effectExtent l="0" t="0" r="0" b="0"/>
              <wp:wrapNone/>
              <wp:docPr id="38" name="任意多边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6410" cy="63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765" h="10">
                            <a:moveTo>
                              <a:pt x="0" y="0"/>
                            </a:moveTo>
                            <a:lnTo>
                              <a:pt x="10765" y="0"/>
                            </a:lnTo>
                            <a:lnTo>
                              <a:pt x="1076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w14:anchorId="5040462A" id="任意多边形 4" o:spid="_x0000_s1026" style="position:absolute;left:0;text-align:left;margin-left:28.35pt;margin-top:56.6pt;width:538.3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" o:allowincell="f" path="m,l10765,r,9l,9,,xe" fillcolor="black" stroked="f">
              <v:path arrowok="t" textboxrect="0,0,10765,1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1" locked="0" layoutInCell="1" allowOverlap="1" wp14:anchorId="046DE8F1" wp14:editId="078E23D2">
          <wp:simplePos x="0" y="0"/>
          <wp:positionH relativeFrom="column">
            <wp:posOffset>925195</wp:posOffset>
          </wp:positionH>
          <wp:positionV relativeFrom="paragraph">
            <wp:posOffset>-62230</wp:posOffset>
          </wp:positionV>
          <wp:extent cx="4918075" cy="664845"/>
          <wp:effectExtent l="0" t="0" r="15875" b="1905"/>
          <wp:wrapNone/>
          <wp:docPr id="5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AA2D2" w14:textId="77777777" w:rsidR="007A3907" w:rsidRDefault="007A3907">
    <w:pPr>
      <w:spacing w:line="973" w:lineRule="exact"/>
      <w:ind w:firstLine="493"/>
    </w:pPr>
    <w:r>
      <w:rPr>
        <w:noProof/>
      </w:rPr>
      <w:drawing>
        <wp:anchor distT="0" distB="0" distL="114300" distR="114300" simplePos="0" relativeHeight="251662848" behindDoc="1" locked="0" layoutInCell="1" allowOverlap="1" wp14:anchorId="1CE56749" wp14:editId="27B8221B">
          <wp:simplePos x="0" y="0"/>
          <wp:positionH relativeFrom="column">
            <wp:posOffset>676275</wp:posOffset>
          </wp:positionH>
          <wp:positionV relativeFrom="paragraph">
            <wp:posOffset>-62230</wp:posOffset>
          </wp:positionV>
          <wp:extent cx="4918075" cy="664845"/>
          <wp:effectExtent l="0" t="0" r="15875" b="1905"/>
          <wp:wrapNone/>
          <wp:docPr id="5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7488" behindDoc="0" locked="0" layoutInCell="0" allowOverlap="1" wp14:anchorId="5E011D54" wp14:editId="6BCF1035">
              <wp:simplePos x="0" y="0"/>
              <wp:positionH relativeFrom="page">
                <wp:posOffset>612140</wp:posOffset>
              </wp:positionH>
              <wp:positionV relativeFrom="page">
                <wp:posOffset>718820</wp:posOffset>
              </wp:positionV>
              <wp:extent cx="6332220" cy="6350"/>
              <wp:effectExtent l="0" t="0" r="0" b="0"/>
              <wp:wrapNone/>
              <wp:docPr id="33" name="任意多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2220" cy="63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9972" h="10">
                            <a:moveTo>
                              <a:pt x="0" y="0"/>
                            </a:moveTo>
                            <a:lnTo>
                              <a:pt x="9971" y="0"/>
                            </a:lnTo>
                            <a:lnTo>
                              <a:pt x="9971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w14:anchorId="28B4B32B" id="任意多边形 1" o:spid="_x0000_s1026" style="position:absolute;left:0;text-align:left;margin-left:48.2pt;margin-top:56.6pt;width:498.6pt;height:.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" o:allowincell="f" path="m,l9971,r,9l,9,,xe" fillcolor="black" stroked="f">
              <v:path arrowok="t" textboxrect="0,0,9972,1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1DFBC" w14:textId="77777777" w:rsidR="007A3907" w:rsidRDefault="007A3907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62DF6" w14:textId="77777777" w:rsidR="007A3907" w:rsidRDefault="007A3907">
    <w:pPr>
      <w:spacing w:line="973" w:lineRule="exact"/>
      <w:ind w:firstLine="493"/>
    </w:pPr>
    <w:r>
      <w:rPr>
        <w:noProof/>
      </w:rPr>
      <w:drawing>
        <wp:anchor distT="0" distB="0" distL="114300" distR="114300" simplePos="0" relativeHeight="251666944" behindDoc="1" locked="0" layoutInCell="1" allowOverlap="1" wp14:anchorId="01ADA24A" wp14:editId="7D37AD0C">
          <wp:simplePos x="0" y="0"/>
          <wp:positionH relativeFrom="column">
            <wp:posOffset>927735</wp:posOffset>
          </wp:positionH>
          <wp:positionV relativeFrom="paragraph">
            <wp:posOffset>-62230</wp:posOffset>
          </wp:positionV>
          <wp:extent cx="4918075" cy="664845"/>
          <wp:effectExtent l="0" t="0" r="15875" b="1905"/>
          <wp:wrapNone/>
          <wp:docPr id="2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920" behindDoc="1" locked="0" layoutInCell="1" allowOverlap="1" wp14:anchorId="5BF6A018" wp14:editId="1F689781">
          <wp:simplePos x="0" y="0"/>
          <wp:positionH relativeFrom="column">
            <wp:posOffset>927735</wp:posOffset>
          </wp:positionH>
          <wp:positionV relativeFrom="paragraph">
            <wp:posOffset>-25400</wp:posOffset>
          </wp:positionV>
          <wp:extent cx="4918075" cy="664845"/>
          <wp:effectExtent l="0" t="0" r="15875" b="1905"/>
          <wp:wrapNone/>
          <wp:docPr id="2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0" allowOverlap="1" wp14:anchorId="0A890117" wp14:editId="44FB7EEF">
              <wp:simplePos x="0" y="0"/>
              <wp:positionH relativeFrom="page">
                <wp:posOffset>360045</wp:posOffset>
              </wp:positionH>
              <wp:positionV relativeFrom="page">
                <wp:posOffset>718820</wp:posOffset>
              </wp:positionV>
              <wp:extent cx="6836410" cy="6350"/>
              <wp:effectExtent l="0" t="0" r="0" b="0"/>
              <wp:wrapNone/>
              <wp:docPr id="34" name="任意多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6410" cy="63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765" h="10">
                            <a:moveTo>
                              <a:pt x="0" y="0"/>
                            </a:moveTo>
                            <a:lnTo>
                              <a:pt x="10765" y="0"/>
                            </a:lnTo>
                            <a:lnTo>
                              <a:pt x="1076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w14:anchorId="648F4DC8" id="任意多边形 2" o:spid="_x0000_s1026" style="position:absolute;left:0;text-align:left;margin-left:28.35pt;margin-top:56.6pt;width:538.3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" o:allowincell="f" path="m,l10765,r,9l,9,,xe" fillcolor="black" stroked="f">
              <v:path arrowok="t" textboxrect="0,0,10765,10"/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B3AC3" w14:textId="77777777" w:rsidR="007A3907" w:rsidRDefault="007A3907">
    <w:pPr>
      <w:spacing w:line="973" w:lineRule="exact"/>
      <w:ind w:firstLine="489"/>
    </w:pPr>
    <w:r>
      <w:rPr>
        <w:noProof/>
      </w:rPr>
      <w:drawing>
        <wp:anchor distT="0" distB="0" distL="114300" distR="114300" simplePos="0" relativeHeight="251667968" behindDoc="1" locked="0" layoutInCell="1" allowOverlap="1" wp14:anchorId="7F417DC6" wp14:editId="0E8304CD">
          <wp:simplePos x="0" y="0"/>
          <wp:positionH relativeFrom="column">
            <wp:posOffset>925195</wp:posOffset>
          </wp:positionH>
          <wp:positionV relativeFrom="paragraph">
            <wp:posOffset>-62230</wp:posOffset>
          </wp:positionV>
          <wp:extent cx="4918075" cy="664845"/>
          <wp:effectExtent l="0" t="0" r="15875" b="1905"/>
          <wp:wrapNone/>
          <wp:docPr id="3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872" behindDoc="1" locked="0" layoutInCell="1" allowOverlap="1" wp14:anchorId="535BE74A" wp14:editId="07C4F247">
          <wp:simplePos x="0" y="0"/>
          <wp:positionH relativeFrom="column">
            <wp:posOffset>1045210</wp:posOffset>
          </wp:positionH>
          <wp:positionV relativeFrom="paragraph">
            <wp:posOffset>-27940</wp:posOffset>
          </wp:positionV>
          <wp:extent cx="4918075" cy="664845"/>
          <wp:effectExtent l="0" t="0" r="15875" b="1905"/>
          <wp:wrapNone/>
          <wp:docPr id="2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9536" behindDoc="0" locked="0" layoutInCell="0" allowOverlap="1" wp14:anchorId="298F52F4" wp14:editId="7A6E2737">
              <wp:simplePos x="0" y="0"/>
              <wp:positionH relativeFrom="page">
                <wp:posOffset>360045</wp:posOffset>
              </wp:positionH>
              <wp:positionV relativeFrom="page">
                <wp:posOffset>718820</wp:posOffset>
              </wp:positionV>
              <wp:extent cx="6836410" cy="6350"/>
              <wp:effectExtent l="0" t="0" r="0" b="0"/>
              <wp:wrapNone/>
              <wp:docPr id="35" name="任意多边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6410" cy="63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765" h="10">
                            <a:moveTo>
                              <a:pt x="0" y="0"/>
                            </a:moveTo>
                            <a:lnTo>
                              <a:pt x="10765" y="0"/>
                            </a:lnTo>
                            <a:lnTo>
                              <a:pt x="1076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w14:anchorId="64486749" id="任意多边形 3" o:spid="_x0000_s1026" style="position:absolute;left:0;text-align:left;margin-left:28.35pt;margin-top:56.6pt;width:538.3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" o:allowincell="f" path="m,l10765,r,9l,9,,xe" fillcolor="black" stroked="f">
              <v:path arrowok="t" textboxrect="0,0,10765,10"/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B762F" w14:textId="77777777" w:rsidR="007A3907" w:rsidRDefault="007A3907">
    <w:pPr>
      <w:spacing w:line="973" w:lineRule="exact"/>
      <w:ind w:firstLine="489"/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0" allowOverlap="1" wp14:anchorId="6EE35B3E" wp14:editId="233059E1">
              <wp:simplePos x="0" y="0"/>
              <wp:positionH relativeFrom="page">
                <wp:posOffset>360045</wp:posOffset>
              </wp:positionH>
              <wp:positionV relativeFrom="page">
                <wp:posOffset>718820</wp:posOffset>
              </wp:positionV>
              <wp:extent cx="6836410" cy="6350"/>
              <wp:effectExtent l="0" t="0" r="0" b="0"/>
              <wp:wrapNone/>
              <wp:docPr id="37" name="任意多边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6410" cy="63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765" h="10">
                            <a:moveTo>
                              <a:pt x="0" y="0"/>
                            </a:moveTo>
                            <a:lnTo>
                              <a:pt x="10765" y="0"/>
                            </a:lnTo>
                            <a:lnTo>
                              <a:pt x="1076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w14:anchorId="375FB0EB" id="任意多边形 4" o:spid="_x0000_s1026" style="position:absolute;left:0;text-align:left;margin-left:28.35pt;margin-top:56.6pt;width:538.3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" o:allowincell="f" path="m,l10765,r,9l,9,,xe" fillcolor="black" stroked="f">
              <v:path arrowok="t" textboxrect="0,0,10765,1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10F4C610" wp14:editId="195F0591">
          <wp:simplePos x="0" y="0"/>
          <wp:positionH relativeFrom="column">
            <wp:posOffset>925195</wp:posOffset>
          </wp:positionH>
          <wp:positionV relativeFrom="paragraph">
            <wp:posOffset>-62230</wp:posOffset>
          </wp:positionV>
          <wp:extent cx="4918075" cy="664845"/>
          <wp:effectExtent l="0" t="0" r="15875" b="1905"/>
          <wp:wrapNone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562E4" w14:textId="77777777" w:rsidR="007A3907" w:rsidRDefault="007A3907">
    <w:pPr>
      <w:spacing w:line="973" w:lineRule="exact"/>
      <w:ind w:firstLine="493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0" allowOverlap="1" wp14:anchorId="6D655687" wp14:editId="63B5647D">
              <wp:simplePos x="0" y="0"/>
              <wp:positionH relativeFrom="page">
                <wp:posOffset>360045</wp:posOffset>
              </wp:positionH>
              <wp:positionV relativeFrom="page">
                <wp:posOffset>718820</wp:posOffset>
              </wp:positionV>
              <wp:extent cx="6836410" cy="6350"/>
              <wp:effectExtent l="0" t="0" r="0" b="0"/>
              <wp:wrapNone/>
              <wp:docPr id="39" name="任意多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6410" cy="63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765" h="10">
                            <a:moveTo>
                              <a:pt x="0" y="0"/>
                            </a:moveTo>
                            <a:lnTo>
                              <a:pt x="10765" y="0"/>
                            </a:lnTo>
                            <a:lnTo>
                              <a:pt x="1076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w14:anchorId="2234B7CB" id="任意多边形 5" o:spid="_x0000_s1026" style="position:absolute;left:0;text-align:left;margin-left:28.35pt;margin-top:56.6pt;width:538.3pt;height:.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" o:allowincell="f" path="m,l10765,r,9l,9,,xe" fillcolor="black" stroked="f">
              <v:path arrowok="t" textboxrect="0,0,10765,1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896" behindDoc="1" locked="0" layoutInCell="1" allowOverlap="1" wp14:anchorId="40DCFB88" wp14:editId="78AA6E5D">
          <wp:simplePos x="0" y="0"/>
          <wp:positionH relativeFrom="column">
            <wp:posOffset>927735</wp:posOffset>
          </wp:positionH>
          <wp:positionV relativeFrom="paragraph">
            <wp:posOffset>-62230</wp:posOffset>
          </wp:positionV>
          <wp:extent cx="4918075" cy="664845"/>
          <wp:effectExtent l="0" t="0" r="15875" b="1905"/>
          <wp:wrapNone/>
          <wp:docPr id="5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D58DD72" wp14:editId="15343B67">
          <wp:simplePos x="0" y="0"/>
          <wp:positionH relativeFrom="column">
            <wp:posOffset>927735</wp:posOffset>
          </wp:positionH>
          <wp:positionV relativeFrom="paragraph">
            <wp:posOffset>-62230</wp:posOffset>
          </wp:positionV>
          <wp:extent cx="5147945" cy="695960"/>
          <wp:effectExtent l="0" t="0" r="14605" b="8890"/>
          <wp:wrapNone/>
          <wp:docPr id="5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794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D071" w14:textId="77777777" w:rsidR="007A3907" w:rsidRDefault="007A3907">
    <w:pPr>
      <w:spacing w:line="973" w:lineRule="exact"/>
      <w:ind w:firstLine="489"/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0" locked="0" layoutInCell="0" allowOverlap="1" wp14:anchorId="0FD7A1DB" wp14:editId="5E691451">
              <wp:simplePos x="0" y="0"/>
              <wp:positionH relativeFrom="page">
                <wp:posOffset>360045</wp:posOffset>
              </wp:positionH>
              <wp:positionV relativeFrom="page">
                <wp:posOffset>718820</wp:posOffset>
              </wp:positionV>
              <wp:extent cx="6836410" cy="6350"/>
              <wp:effectExtent l="0" t="0" r="0" b="0"/>
              <wp:wrapNone/>
              <wp:docPr id="36" name="任意多边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6410" cy="63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765" h="10">
                            <a:moveTo>
                              <a:pt x="0" y="0"/>
                            </a:moveTo>
                            <a:lnTo>
                              <a:pt x="10765" y="0"/>
                            </a:lnTo>
                            <a:lnTo>
                              <a:pt x="1076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w14:anchorId="1CD7BD5D" id="任意多边形 3" o:spid="_x0000_s1026" style="position:absolute;left:0;text-align:left;margin-left:28.35pt;margin-top:56.6pt;width:538.3pt;height: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" o:allowincell="f" path="m,l10765,r,9l,9,,xe" fillcolor="black" stroked="f">
              <v:path arrowok="t" textboxrect="0,0,10765,1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003D4564" wp14:editId="499BB843">
          <wp:simplePos x="0" y="0"/>
          <wp:positionH relativeFrom="column">
            <wp:posOffset>925195</wp:posOffset>
          </wp:positionH>
          <wp:positionV relativeFrom="paragraph">
            <wp:posOffset>-62230</wp:posOffset>
          </wp:positionV>
          <wp:extent cx="4918075" cy="664845"/>
          <wp:effectExtent l="0" t="0" r="15875" b="1905"/>
          <wp:wrapNone/>
          <wp:docPr id="5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B422" w14:textId="77777777" w:rsidR="007A3907" w:rsidRDefault="007A3907">
    <w:pPr>
      <w:spacing w:line="973" w:lineRule="exact"/>
      <w:ind w:firstLine="489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75F8BF40" wp14:editId="62CDEB77">
              <wp:simplePos x="0" y="0"/>
              <wp:positionH relativeFrom="page">
                <wp:posOffset>360045</wp:posOffset>
              </wp:positionH>
              <wp:positionV relativeFrom="page">
                <wp:posOffset>718820</wp:posOffset>
              </wp:positionV>
              <wp:extent cx="6836410" cy="6350"/>
              <wp:effectExtent l="0" t="0" r="0" b="0"/>
              <wp:wrapNone/>
              <wp:docPr id="40" name="任意多边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6410" cy="635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0765" h="10">
                            <a:moveTo>
                              <a:pt x="0" y="0"/>
                            </a:moveTo>
                            <a:lnTo>
                              <a:pt x="10765" y="0"/>
                            </a:lnTo>
                            <a:lnTo>
                              <a:pt x="1076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w14:anchorId="06F44B50" id="任意多边形 6" o:spid="_x0000_s1026" style="position:absolute;left:0;text-align:left;margin-left:28.35pt;margin-top:56.6pt;width:538.3pt;height:.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7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" o:allowincell="f" path="m,l10765,r,9l,9,,xe" fillcolor="black" stroked="f">
              <v:path arrowok="t" textboxrect="0,0,10765,1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10CF1FC1" wp14:editId="7501FBB0">
          <wp:simplePos x="0" y="0"/>
          <wp:positionH relativeFrom="column">
            <wp:posOffset>925195</wp:posOffset>
          </wp:positionH>
          <wp:positionV relativeFrom="paragraph">
            <wp:posOffset>-62230</wp:posOffset>
          </wp:positionV>
          <wp:extent cx="4918075" cy="664845"/>
          <wp:effectExtent l="0" t="0" r="15875" b="1905"/>
          <wp:wrapNone/>
          <wp:docPr id="5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80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452D"/>
    <w:multiLevelType w:val="hybridMultilevel"/>
    <w:tmpl w:val="38962C7A"/>
    <w:lvl w:ilvl="0" w:tplc="E786B004">
      <w:start w:val="500"/>
      <w:numFmt w:val="bullet"/>
      <w:lvlText w:val="-"/>
      <w:lvlJc w:val="left"/>
      <w:pPr>
        <w:ind w:left="670" w:hanging="360"/>
      </w:pPr>
      <w:rPr>
        <w:rFonts w:ascii="微软雅黑" w:eastAsia="微软雅黑" w:hAnsi="微软雅黑" w:cs="微软雅黑" w:hint="eastAsia"/>
      </w:rPr>
    </w:lvl>
    <w:lvl w:ilvl="1" w:tplc="04090003" w:tentative="1">
      <w:start w:val="1"/>
      <w:numFmt w:val="bullet"/>
      <w:lvlText w:val=""/>
      <w:lvlJc w:val="left"/>
      <w:pPr>
        <w:ind w:left="11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attachedTemplate r:id="rId1"/>
  <w:defaultTabStop w:val="500"/>
  <w:noPunctuationKerning/>
  <w:characterSpacingControl w:val="doNotCompress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BA659B2"/>
    <w:rsid w:val="000115EA"/>
    <w:rsid w:val="0002299F"/>
    <w:rsid w:val="00030C2F"/>
    <w:rsid w:val="00031EEC"/>
    <w:rsid w:val="000526DF"/>
    <w:rsid w:val="00054740"/>
    <w:rsid w:val="000572A1"/>
    <w:rsid w:val="00057926"/>
    <w:rsid w:val="000639F9"/>
    <w:rsid w:val="00063F74"/>
    <w:rsid w:val="00074C8C"/>
    <w:rsid w:val="00090775"/>
    <w:rsid w:val="00091543"/>
    <w:rsid w:val="000B1ABE"/>
    <w:rsid w:val="00101017"/>
    <w:rsid w:val="0010197D"/>
    <w:rsid w:val="00102080"/>
    <w:rsid w:val="00102366"/>
    <w:rsid w:val="001227D5"/>
    <w:rsid w:val="00131570"/>
    <w:rsid w:val="00132B9D"/>
    <w:rsid w:val="0014078B"/>
    <w:rsid w:val="00143D78"/>
    <w:rsid w:val="00145EE6"/>
    <w:rsid w:val="0014632F"/>
    <w:rsid w:val="00151BE2"/>
    <w:rsid w:val="0018271E"/>
    <w:rsid w:val="00186C59"/>
    <w:rsid w:val="001A004D"/>
    <w:rsid w:val="001B62C5"/>
    <w:rsid w:val="001F1BAF"/>
    <w:rsid w:val="001F2B24"/>
    <w:rsid w:val="00207E80"/>
    <w:rsid w:val="00212DDB"/>
    <w:rsid w:val="00223C0D"/>
    <w:rsid w:val="002413B3"/>
    <w:rsid w:val="002415D8"/>
    <w:rsid w:val="00254775"/>
    <w:rsid w:val="00272DF7"/>
    <w:rsid w:val="00273012"/>
    <w:rsid w:val="0027453C"/>
    <w:rsid w:val="00276A2C"/>
    <w:rsid w:val="00296633"/>
    <w:rsid w:val="0029795C"/>
    <w:rsid w:val="002B2EB8"/>
    <w:rsid w:val="002C26DB"/>
    <w:rsid w:val="002D1231"/>
    <w:rsid w:val="002D2EDD"/>
    <w:rsid w:val="002F0B16"/>
    <w:rsid w:val="002F139F"/>
    <w:rsid w:val="002F539B"/>
    <w:rsid w:val="00302C13"/>
    <w:rsid w:val="00321DCD"/>
    <w:rsid w:val="00327E43"/>
    <w:rsid w:val="00330DB0"/>
    <w:rsid w:val="00336501"/>
    <w:rsid w:val="003471E8"/>
    <w:rsid w:val="003A1820"/>
    <w:rsid w:val="003B6602"/>
    <w:rsid w:val="003C7B00"/>
    <w:rsid w:val="003C7B64"/>
    <w:rsid w:val="003D1279"/>
    <w:rsid w:val="003E3AD6"/>
    <w:rsid w:val="003F68A6"/>
    <w:rsid w:val="00400AEB"/>
    <w:rsid w:val="00416409"/>
    <w:rsid w:val="00416443"/>
    <w:rsid w:val="00422DC4"/>
    <w:rsid w:val="0043333A"/>
    <w:rsid w:val="00435CEF"/>
    <w:rsid w:val="00445751"/>
    <w:rsid w:val="00445AB3"/>
    <w:rsid w:val="004519FE"/>
    <w:rsid w:val="00457CA2"/>
    <w:rsid w:val="00460DF9"/>
    <w:rsid w:val="004B7441"/>
    <w:rsid w:val="004D64B9"/>
    <w:rsid w:val="004F25B3"/>
    <w:rsid w:val="00502079"/>
    <w:rsid w:val="00515D28"/>
    <w:rsid w:val="00516757"/>
    <w:rsid w:val="0053600B"/>
    <w:rsid w:val="00536E34"/>
    <w:rsid w:val="005463E6"/>
    <w:rsid w:val="00552A45"/>
    <w:rsid w:val="00561034"/>
    <w:rsid w:val="00567D74"/>
    <w:rsid w:val="005832AF"/>
    <w:rsid w:val="005A15BB"/>
    <w:rsid w:val="005B5343"/>
    <w:rsid w:val="005F6074"/>
    <w:rsid w:val="006105F1"/>
    <w:rsid w:val="00622AFA"/>
    <w:rsid w:val="00623E66"/>
    <w:rsid w:val="006524F8"/>
    <w:rsid w:val="00654274"/>
    <w:rsid w:val="00661864"/>
    <w:rsid w:val="00674A37"/>
    <w:rsid w:val="00683BAA"/>
    <w:rsid w:val="00684245"/>
    <w:rsid w:val="00695DD9"/>
    <w:rsid w:val="006A4212"/>
    <w:rsid w:val="006E2C7D"/>
    <w:rsid w:val="006E2DAC"/>
    <w:rsid w:val="006E3831"/>
    <w:rsid w:val="006F0614"/>
    <w:rsid w:val="00706042"/>
    <w:rsid w:val="00732669"/>
    <w:rsid w:val="0073368D"/>
    <w:rsid w:val="00742AF3"/>
    <w:rsid w:val="00771CE9"/>
    <w:rsid w:val="007A0AC8"/>
    <w:rsid w:val="007A3907"/>
    <w:rsid w:val="007A6A8A"/>
    <w:rsid w:val="007B5255"/>
    <w:rsid w:val="007C53EC"/>
    <w:rsid w:val="007C5B77"/>
    <w:rsid w:val="007D4A6C"/>
    <w:rsid w:val="007D57B2"/>
    <w:rsid w:val="007E1642"/>
    <w:rsid w:val="007E40F9"/>
    <w:rsid w:val="007F0EFE"/>
    <w:rsid w:val="007F325F"/>
    <w:rsid w:val="007F3EE1"/>
    <w:rsid w:val="00802889"/>
    <w:rsid w:val="00803AE1"/>
    <w:rsid w:val="00822BDA"/>
    <w:rsid w:val="00832030"/>
    <w:rsid w:val="008502CA"/>
    <w:rsid w:val="00856749"/>
    <w:rsid w:val="0086231B"/>
    <w:rsid w:val="00862689"/>
    <w:rsid w:val="0086728D"/>
    <w:rsid w:val="00872D86"/>
    <w:rsid w:val="00883E14"/>
    <w:rsid w:val="00893C01"/>
    <w:rsid w:val="008A7D08"/>
    <w:rsid w:val="008B4C71"/>
    <w:rsid w:val="008B683C"/>
    <w:rsid w:val="008B76DC"/>
    <w:rsid w:val="008B7897"/>
    <w:rsid w:val="008C278F"/>
    <w:rsid w:val="0093165B"/>
    <w:rsid w:val="00932612"/>
    <w:rsid w:val="00963317"/>
    <w:rsid w:val="009824EC"/>
    <w:rsid w:val="0099039C"/>
    <w:rsid w:val="00993557"/>
    <w:rsid w:val="0099548D"/>
    <w:rsid w:val="009B6060"/>
    <w:rsid w:val="009D1FCA"/>
    <w:rsid w:val="009F66DE"/>
    <w:rsid w:val="00A17353"/>
    <w:rsid w:val="00A20021"/>
    <w:rsid w:val="00A40E24"/>
    <w:rsid w:val="00A45F0A"/>
    <w:rsid w:val="00A51E8E"/>
    <w:rsid w:val="00A61FFF"/>
    <w:rsid w:val="00A746A4"/>
    <w:rsid w:val="00A9051D"/>
    <w:rsid w:val="00A936C9"/>
    <w:rsid w:val="00A955BB"/>
    <w:rsid w:val="00AF032B"/>
    <w:rsid w:val="00AF27ED"/>
    <w:rsid w:val="00AF7C25"/>
    <w:rsid w:val="00B04E6E"/>
    <w:rsid w:val="00B1097C"/>
    <w:rsid w:val="00B171C9"/>
    <w:rsid w:val="00B210E0"/>
    <w:rsid w:val="00B6564E"/>
    <w:rsid w:val="00B86098"/>
    <w:rsid w:val="00BB2ECE"/>
    <w:rsid w:val="00BB763D"/>
    <w:rsid w:val="00C472DB"/>
    <w:rsid w:val="00C538CB"/>
    <w:rsid w:val="00C57789"/>
    <w:rsid w:val="00C777DF"/>
    <w:rsid w:val="00C96033"/>
    <w:rsid w:val="00C96BA7"/>
    <w:rsid w:val="00CA2669"/>
    <w:rsid w:val="00CA37DC"/>
    <w:rsid w:val="00CC2E6F"/>
    <w:rsid w:val="00CD20F6"/>
    <w:rsid w:val="00D206F8"/>
    <w:rsid w:val="00D2142A"/>
    <w:rsid w:val="00D43A80"/>
    <w:rsid w:val="00D50E3C"/>
    <w:rsid w:val="00D52B74"/>
    <w:rsid w:val="00D66405"/>
    <w:rsid w:val="00D702F3"/>
    <w:rsid w:val="00D846CD"/>
    <w:rsid w:val="00DA2B6B"/>
    <w:rsid w:val="00DB400F"/>
    <w:rsid w:val="00DE0C7E"/>
    <w:rsid w:val="00DE17FB"/>
    <w:rsid w:val="00DE4D20"/>
    <w:rsid w:val="00E027C1"/>
    <w:rsid w:val="00E45758"/>
    <w:rsid w:val="00E475D7"/>
    <w:rsid w:val="00E54454"/>
    <w:rsid w:val="00E54591"/>
    <w:rsid w:val="00E904C5"/>
    <w:rsid w:val="00E97E04"/>
    <w:rsid w:val="00EA3DE1"/>
    <w:rsid w:val="00EB7C0E"/>
    <w:rsid w:val="00ED6692"/>
    <w:rsid w:val="00EF2481"/>
    <w:rsid w:val="00F248B6"/>
    <w:rsid w:val="00F2653E"/>
    <w:rsid w:val="00F41106"/>
    <w:rsid w:val="00F41B04"/>
    <w:rsid w:val="00F55B59"/>
    <w:rsid w:val="00F63259"/>
    <w:rsid w:val="00F758C4"/>
    <w:rsid w:val="00F96D81"/>
    <w:rsid w:val="00FB75FD"/>
    <w:rsid w:val="00FD2ABA"/>
    <w:rsid w:val="05642768"/>
    <w:rsid w:val="1BA659B2"/>
    <w:rsid w:val="32CF0E55"/>
    <w:rsid w:val="365F0453"/>
    <w:rsid w:val="578026CF"/>
    <w:rsid w:val="67B247DF"/>
    <w:rsid w:val="6A356903"/>
    <w:rsid w:val="6D596CB3"/>
    <w:rsid w:val="7F92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3B4EEA1"/>
  <w15:docId w15:val="{B60DAB4B-8F10-4089-917A-572966F7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font41">
    <w:name w:val="font41"/>
    <w:basedOn w:val="a0"/>
    <w:qFormat/>
    <w:rPr>
      <w:rFonts w:ascii="微软雅黑" w:eastAsia="微软雅黑" w:hAnsi="微软雅黑" w:cs="微软雅黑"/>
      <w:color w:val="000000"/>
      <w:sz w:val="16"/>
      <w:szCs w:val="16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/>
      <w:color w:val="000000"/>
      <w:sz w:val="14"/>
      <w:szCs w:val="1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/>
      <w:color w:val="000000"/>
      <w:sz w:val="10"/>
      <w:szCs w:val="1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/>
      <w:color w:val="000000"/>
      <w:sz w:val="8"/>
      <w:szCs w:val="8"/>
      <w:u w:val="none"/>
    </w:rPr>
  </w:style>
  <w:style w:type="paragraph" w:styleId="a6">
    <w:name w:val="header"/>
    <w:basedOn w:val="a"/>
    <w:link w:val="a7"/>
    <w:rsid w:val="0096331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63317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8">
    <w:name w:val="List Paragraph"/>
    <w:basedOn w:val="a"/>
    <w:uiPriority w:val="99"/>
    <w:rsid w:val="003E3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0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YJH01R1603001-IFR-33140-16S3P-51.2V45Ah-PCM-&#22806;&#22771;-&#32769;&#21270;-A0-20251104(1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YJH01R1603001-IFR-33140-16S3P-51.2V45Ah-PCM-外壳-老化-A0-20251104(1)</Template>
  <TotalTime>388</TotalTime>
  <Pages>13</Pages>
  <Words>2092</Words>
  <Characters>11931</Characters>
  <Application>Microsoft Office Word</Application>
  <DocSecurity>0</DocSecurity>
  <Lines>99</Lines>
  <Paragraphs>27</Paragraphs>
  <ScaleCrop>false</ScaleCrop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Professional Cylindrical Lithium Ion Battery Manufacture</dc:title>
  <dc:creator>123</dc:creator>
  <cp:lastModifiedBy>tclin</cp:lastModifiedBy>
  <cp:revision>419</cp:revision>
  <dcterms:created xsi:type="dcterms:W3CDTF">2025-12-17T00:42:00Z</dcterms:created>
  <dcterms:modified xsi:type="dcterms:W3CDTF">2026-03-05T05:54:00Z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2025-12-16T17:11:28Z</vt:filetime>
  </property>
  <property fmtid="{D5CDD505-2E9C-101B-9397-08002B2CF9AE}" pid="4" name="KSOTemplateDocerSaveRecord">
    <vt:lpwstr>eyJoZGlkIjoiMTAxODk0MWE3ZmI5ZTFhOWM4N2UxMzEwMDY1ZDUzNWUiLCJ1c2VySWQiOiI0NTI5MDQ5MDYifQ==</vt:lpwstr>
  </property>
  <property fmtid="{D5CDD505-2E9C-101B-9397-08002B2CF9AE}" pid="5" name="KSOProductBuildVer">
    <vt:lpwstr>2052-12.1.0.24034</vt:lpwstr>
  </property>
  <property fmtid="{D5CDD505-2E9C-101B-9397-08002B2CF9AE}" pid="6" name="ICV">
    <vt:lpwstr>FB3B67A09E184764A0E88254EBDF16F6_13</vt:lpwstr>
  </property>
</Properties>
</file>